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21" w:rsidRDefault="00BE4CC4" w:rsidP="00AC7ABE">
      <w:pPr>
        <w:rPr>
          <w:b/>
          <w:noProof/>
        </w:rPr>
      </w:pP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-139065</wp:posOffset>
            </wp:positionV>
            <wp:extent cx="504825" cy="762000"/>
            <wp:effectExtent l="0" t="0" r="9525" b="0"/>
            <wp:wrapNone/>
            <wp:docPr id="6" name="Picture 6" descr="Stema_Repub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ema_Republik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7ABE">
        <w:rPr>
          <w:b/>
          <w:noProof/>
        </w:rPr>
        <w:t xml:space="preserve">                                                 </w:t>
      </w:r>
    </w:p>
    <w:p w:rsidR="00AD795B" w:rsidRDefault="005328DC" w:rsidP="00AC7ABE">
      <w:pPr>
        <w:rPr>
          <w:b/>
          <w:noProof/>
        </w:rPr>
      </w:pPr>
      <w:r w:rsidRPr="006E40E6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86995</wp:posOffset>
            </wp:positionV>
            <wp:extent cx="1254760" cy="1066800"/>
            <wp:effectExtent l="0" t="0" r="0" b="0"/>
            <wp:wrapNone/>
            <wp:docPr id="2" name="Picture 2" descr="C:\Users\Fatjon Sino\Desktop\LOGO AVP\LOGO AVP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tjon Sino\Desktop\LOGO AVP\LOGO AVP-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1" t="20471" r="28405" b="22118"/>
                    <a:stretch/>
                  </pic:blipFill>
                  <pic:spPr bwMode="auto">
                    <a:xfrm>
                      <a:off x="0" y="0"/>
                      <a:ext cx="12547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D795B" w:rsidRDefault="00AD795B" w:rsidP="00AC7ABE">
      <w:pPr>
        <w:rPr>
          <w:b/>
          <w:noProof/>
        </w:rPr>
      </w:pPr>
    </w:p>
    <w:p w:rsidR="00AD795B" w:rsidRDefault="00AD795B" w:rsidP="00AC7ABE">
      <w:pPr>
        <w:rPr>
          <w:b/>
          <w:noProof/>
        </w:rPr>
      </w:pPr>
    </w:p>
    <w:p w:rsidR="00AD795B" w:rsidRDefault="00AD795B" w:rsidP="00AC7ABE">
      <w:pPr>
        <w:rPr>
          <w:b/>
        </w:rPr>
      </w:pPr>
    </w:p>
    <w:p w:rsidR="00C05121" w:rsidRPr="004A0873" w:rsidRDefault="0026664D" w:rsidP="0026664D">
      <w:pPr>
        <w:pStyle w:val="Caption"/>
        <w:ind w:left="-630" w:right="-327"/>
        <w:jc w:val="left"/>
      </w:pPr>
      <w:r>
        <w:t xml:space="preserve">             </w:t>
      </w:r>
      <w:r w:rsidR="004322B7">
        <w:t xml:space="preserve">  </w:t>
      </w:r>
      <w:r w:rsidR="00D54E93">
        <w:t xml:space="preserve">  </w:t>
      </w:r>
      <w:r w:rsidR="004322B7">
        <w:t xml:space="preserve"> </w:t>
      </w:r>
      <w:r w:rsidR="005328DC">
        <w:t xml:space="preserve">                                  </w:t>
      </w:r>
      <w:r w:rsidR="00C05121" w:rsidRPr="004A0873">
        <w:t>REPUBLIKA E SHQIPËRISË</w:t>
      </w:r>
    </w:p>
    <w:p w:rsidR="00C05121" w:rsidRPr="004A0873" w:rsidRDefault="0026664D" w:rsidP="0026664D">
      <w:pPr>
        <w:pStyle w:val="Heading3"/>
        <w:ind w:left="-630" w:right="-327"/>
        <w:jc w:val="left"/>
      </w:pPr>
      <w:r>
        <w:rPr>
          <w:bCs w:val="0"/>
        </w:rPr>
        <w:t xml:space="preserve">                  </w:t>
      </w:r>
      <w:r w:rsidR="004322B7">
        <w:rPr>
          <w:bCs w:val="0"/>
        </w:rPr>
        <w:t xml:space="preserve">   </w:t>
      </w:r>
      <w:r w:rsidR="00BE7770">
        <w:rPr>
          <w:bCs w:val="0"/>
        </w:rPr>
        <w:t xml:space="preserve"> </w:t>
      </w:r>
      <w:r w:rsidR="00D54E93">
        <w:rPr>
          <w:bCs w:val="0"/>
        </w:rPr>
        <w:t xml:space="preserve"> </w:t>
      </w:r>
      <w:r w:rsidR="005328DC">
        <w:rPr>
          <w:bCs w:val="0"/>
        </w:rPr>
        <w:t xml:space="preserve">                                  </w:t>
      </w:r>
      <w:r w:rsidR="00C05121" w:rsidRPr="004A0873">
        <w:rPr>
          <w:bCs w:val="0"/>
        </w:rPr>
        <w:t>AVOKATI I POPULLIT</w:t>
      </w:r>
    </w:p>
    <w:p w:rsidR="00C05121" w:rsidRPr="004A0873" w:rsidRDefault="00E66A19" w:rsidP="00D54E93">
      <w:pPr>
        <w:tabs>
          <w:tab w:val="left" w:pos="2730"/>
          <w:tab w:val="center" w:pos="4638"/>
        </w:tabs>
        <w:ind w:left="-630" w:right="-327"/>
        <w:rPr>
          <w:b/>
          <w:bCs/>
        </w:rPr>
      </w:pPr>
      <w:bookmarkStart w:id="0" w:name="section"/>
      <w:bookmarkEnd w:id="0"/>
      <w:r>
        <w:rPr>
          <w:b/>
          <w:bCs/>
        </w:rPr>
        <w:t xml:space="preserve">                                                       </w:t>
      </w:r>
      <w:r w:rsidR="005328DC">
        <w:rPr>
          <w:b/>
          <w:bCs/>
        </w:rPr>
        <w:t xml:space="preserve">  </w:t>
      </w:r>
      <w:r w:rsidR="00D54E93">
        <w:rPr>
          <w:b/>
          <w:bCs/>
        </w:rPr>
        <w:tab/>
      </w:r>
      <w:r w:rsidR="00EF185D">
        <w:rPr>
          <w:b/>
          <w:bCs/>
          <w:noProof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1" allowOverlap="1">
                <wp:simplePos x="0" y="0"/>
                <wp:positionH relativeFrom="column">
                  <wp:posOffset>-283845</wp:posOffset>
                </wp:positionH>
                <wp:positionV relativeFrom="paragraph">
                  <wp:posOffset>163829</wp:posOffset>
                </wp:positionV>
                <wp:extent cx="6086475" cy="0"/>
                <wp:effectExtent l="0" t="0" r="952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2.35pt,12.9pt" to="456.9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ymv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zdD7LH6cY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"/>
            </w:pict>
          </mc:Fallback>
        </mc:AlternateContent>
      </w:r>
    </w:p>
    <w:p w:rsidR="00C05121" w:rsidRPr="004A0873" w:rsidRDefault="00C05121" w:rsidP="004A0873">
      <w:pPr>
        <w:jc w:val="both"/>
        <w:rPr>
          <w:color w:val="000000"/>
          <w:sz w:val="16"/>
          <w:szCs w:val="16"/>
        </w:rPr>
      </w:pPr>
      <w:r w:rsidRPr="004A0873">
        <w:rPr>
          <w:color w:val="000000"/>
          <w:sz w:val="16"/>
          <w:szCs w:val="16"/>
        </w:rPr>
        <w:t>Adresa: Bulevardi: “Zhan D’Ark” Nr.2</w:t>
      </w:r>
      <w:r w:rsidR="004A0873">
        <w:rPr>
          <w:color w:val="000000"/>
          <w:sz w:val="16"/>
          <w:szCs w:val="16"/>
        </w:rPr>
        <w:tab/>
        <w:t xml:space="preserve">                                                                                      </w:t>
      </w:r>
      <w:r w:rsidR="0022060A">
        <w:rPr>
          <w:color w:val="000000"/>
          <w:sz w:val="16"/>
          <w:szCs w:val="16"/>
        </w:rPr>
        <w:t xml:space="preserve">      </w:t>
      </w:r>
      <w:r w:rsidR="004A0873">
        <w:rPr>
          <w:color w:val="000000"/>
          <w:sz w:val="16"/>
          <w:szCs w:val="16"/>
        </w:rPr>
        <w:t xml:space="preserve"> </w:t>
      </w:r>
      <w:r w:rsidRPr="004A0873">
        <w:rPr>
          <w:rStyle w:val="Hyperlink"/>
          <w:sz w:val="16"/>
          <w:szCs w:val="16"/>
        </w:rPr>
        <w:t>Tel/Fax</w:t>
      </w:r>
      <w:proofErr w:type="gramStart"/>
      <w:r w:rsidRPr="004A0873">
        <w:rPr>
          <w:rStyle w:val="Hyperlink"/>
          <w:sz w:val="16"/>
          <w:szCs w:val="16"/>
        </w:rPr>
        <w:t>:+</w:t>
      </w:r>
      <w:proofErr w:type="gramEnd"/>
      <w:r w:rsidRPr="004A0873">
        <w:rPr>
          <w:rStyle w:val="Hyperlink"/>
          <w:sz w:val="16"/>
          <w:szCs w:val="16"/>
        </w:rPr>
        <w:t>355 4 2380 300/315</w:t>
      </w:r>
    </w:p>
    <w:p w:rsidR="00C05121" w:rsidRPr="004A0873" w:rsidRDefault="00C05121">
      <w:pPr>
        <w:jc w:val="both"/>
        <w:rPr>
          <w:color w:val="0000FF"/>
          <w:sz w:val="16"/>
          <w:szCs w:val="16"/>
        </w:rPr>
      </w:pPr>
      <w:r w:rsidRPr="004A0873">
        <w:rPr>
          <w:color w:val="000000"/>
          <w:sz w:val="16"/>
          <w:szCs w:val="16"/>
        </w:rPr>
        <w:t xml:space="preserve">             Tiranë, Shqipëri</w:t>
      </w:r>
      <w:r w:rsidRPr="004A0873">
        <w:rPr>
          <w:color w:val="000000"/>
          <w:sz w:val="16"/>
          <w:szCs w:val="16"/>
        </w:rPr>
        <w:tab/>
        <w:t xml:space="preserve">                                                                                  </w:t>
      </w:r>
      <w:r w:rsidR="004A0873">
        <w:rPr>
          <w:color w:val="000000"/>
          <w:sz w:val="16"/>
          <w:szCs w:val="16"/>
        </w:rPr>
        <w:t xml:space="preserve">             </w:t>
      </w:r>
      <w:r w:rsidRPr="004A0873">
        <w:rPr>
          <w:color w:val="000000"/>
          <w:sz w:val="16"/>
          <w:szCs w:val="16"/>
        </w:rPr>
        <w:t xml:space="preserve">   </w:t>
      </w:r>
      <w:r w:rsidR="0022060A">
        <w:rPr>
          <w:color w:val="000000"/>
          <w:sz w:val="16"/>
          <w:szCs w:val="16"/>
        </w:rPr>
        <w:t xml:space="preserve">     </w:t>
      </w:r>
      <w:r w:rsidRPr="004A0873">
        <w:rPr>
          <w:color w:val="0000FF"/>
          <w:sz w:val="16"/>
          <w:szCs w:val="16"/>
        </w:rPr>
        <w:t xml:space="preserve">E-mail: </w:t>
      </w:r>
      <w:hyperlink r:id="rId11" w:history="1">
        <w:r w:rsidRPr="004A0873">
          <w:rPr>
            <w:rStyle w:val="Hyperlink"/>
            <w:sz w:val="16"/>
            <w:szCs w:val="16"/>
          </w:rPr>
          <w:t>ap@avokatipopullit.gov.al</w:t>
        </w:r>
      </w:hyperlink>
    </w:p>
    <w:p w:rsidR="00C05121" w:rsidRPr="000A5B30" w:rsidRDefault="0092178F" w:rsidP="0092178F">
      <w:pPr>
        <w:ind w:left="5760"/>
        <w:jc w:val="both"/>
        <w:rPr>
          <w:sz w:val="18"/>
          <w:szCs w:val="18"/>
        </w:rPr>
      </w:pPr>
      <w:r>
        <w:rPr>
          <w:color w:val="0000FF"/>
          <w:sz w:val="18"/>
          <w:szCs w:val="18"/>
        </w:rPr>
        <w:t xml:space="preserve">               </w:t>
      </w:r>
      <w:r w:rsidR="000E3D72">
        <w:rPr>
          <w:color w:val="0000FF"/>
          <w:sz w:val="18"/>
          <w:szCs w:val="18"/>
        </w:rPr>
        <w:t xml:space="preserve">  </w:t>
      </w:r>
      <w:proofErr w:type="gramStart"/>
      <w:r w:rsidR="000A5B30" w:rsidRPr="000A5B30">
        <w:rPr>
          <w:color w:val="0000FF"/>
          <w:sz w:val="18"/>
          <w:szCs w:val="18"/>
        </w:rPr>
        <w:t>www</w:t>
      </w:r>
      <w:proofErr w:type="gramEnd"/>
      <w:r w:rsidR="006B661E">
        <w:fldChar w:fldCharType="begin"/>
      </w:r>
      <w:r w:rsidR="002D6D1D">
        <w:instrText xml:space="preserve"> HYPERLINK "http://www.avokatipopullit.gov.al" </w:instrText>
      </w:r>
      <w:r w:rsidR="006B661E">
        <w:fldChar w:fldCharType="separate"/>
      </w:r>
      <w:r w:rsidR="00C05121" w:rsidRPr="000A5B30">
        <w:rPr>
          <w:rStyle w:val="Hyperlink"/>
          <w:sz w:val="18"/>
          <w:szCs w:val="18"/>
        </w:rPr>
        <w:t>.avokatipopullit.gov.al</w:t>
      </w:r>
      <w:r w:rsidR="006B661E">
        <w:rPr>
          <w:rStyle w:val="Hyperlink"/>
          <w:sz w:val="18"/>
          <w:szCs w:val="18"/>
        </w:rPr>
        <w:fldChar w:fldCharType="end"/>
      </w:r>
    </w:p>
    <w:p w:rsidR="008E2D83" w:rsidRDefault="00C579E4" w:rsidP="000E3D72">
      <w:pPr>
        <w:tabs>
          <w:tab w:val="left" w:pos="6165"/>
        </w:tabs>
        <w:spacing w:before="20" w:line="240" w:lineRule="exact"/>
        <w:rPr>
          <w:b/>
        </w:rPr>
      </w:pPr>
      <w:r>
        <w:tab/>
      </w:r>
    </w:p>
    <w:p w:rsidR="00D87D40" w:rsidRDefault="00052870" w:rsidP="00D87D40">
      <w:pPr>
        <w:tabs>
          <w:tab w:val="left" w:pos="2805"/>
          <w:tab w:val="left" w:pos="2850"/>
          <w:tab w:val="left" w:pos="2880"/>
        </w:tabs>
        <w:spacing w:before="20" w:line="240" w:lineRule="exact"/>
        <w:jc w:val="both"/>
        <w:rPr>
          <w:b/>
        </w:rPr>
      </w:pPr>
      <w:r>
        <w:rPr>
          <w:b/>
        </w:rPr>
        <w:tab/>
      </w:r>
      <w:r w:rsidR="000E3D72" w:rsidRPr="000E3D72">
        <w:rPr>
          <w:b/>
        </w:rPr>
        <w:t xml:space="preserve"> </w:t>
      </w:r>
    </w:p>
    <w:p w:rsidR="00C144CB" w:rsidRDefault="00C144CB" w:rsidP="00D87D40">
      <w:pPr>
        <w:tabs>
          <w:tab w:val="left" w:pos="6360"/>
        </w:tabs>
      </w:pPr>
      <w:r>
        <w:t xml:space="preserve"> NR.______Prot                                                                    </w:t>
      </w:r>
      <w:r w:rsidR="00FA3E7B">
        <w:t xml:space="preserve">   </w:t>
      </w:r>
      <w:r w:rsidR="004C727E">
        <w:t xml:space="preserve">  </w:t>
      </w:r>
      <w:r w:rsidR="00FA3E7B">
        <w:t xml:space="preserve"> </w:t>
      </w:r>
      <w:r>
        <w:t>Tiran</w:t>
      </w:r>
      <w:r w:rsidR="00FA3E7B">
        <w:t>ë</w:t>
      </w:r>
      <w:proofErr w:type="gramStart"/>
      <w:r>
        <w:t>,_</w:t>
      </w:r>
      <w:proofErr w:type="gramEnd"/>
      <w:r>
        <w:t>___/___202</w:t>
      </w:r>
      <w:r w:rsidR="005E7725">
        <w:t>1</w:t>
      </w:r>
      <w:r>
        <w:t xml:space="preserve">                                                                                       </w:t>
      </w:r>
    </w:p>
    <w:p w:rsidR="00C144CB" w:rsidRDefault="00C144CB" w:rsidP="00C144CB"/>
    <w:p w:rsidR="005E7725" w:rsidRDefault="005E7725" w:rsidP="00A4128C">
      <w:pPr>
        <w:jc w:val="both"/>
        <w:rPr>
          <w:b/>
        </w:rPr>
      </w:pPr>
    </w:p>
    <w:p w:rsidR="00B22AB1" w:rsidRDefault="005E7725" w:rsidP="0069065C">
      <w:pPr>
        <w:jc w:val="both"/>
        <w:rPr>
          <w:b/>
        </w:rPr>
      </w:pPr>
      <w:r w:rsidRPr="0069065C">
        <w:rPr>
          <w:b/>
        </w:rPr>
        <w:t>SHPALLJE P</w:t>
      </w:r>
      <w:r w:rsidR="0069065C" w:rsidRPr="0069065C">
        <w:rPr>
          <w:b/>
        </w:rPr>
        <w:t>Ë</w:t>
      </w:r>
      <w:r w:rsidRPr="0069065C">
        <w:rPr>
          <w:b/>
        </w:rPr>
        <w:t>R L</w:t>
      </w:r>
      <w:r w:rsidR="0069065C" w:rsidRPr="0069065C">
        <w:rPr>
          <w:b/>
        </w:rPr>
        <w:t>Ë</w:t>
      </w:r>
      <w:r w:rsidRPr="0069065C">
        <w:rPr>
          <w:b/>
        </w:rPr>
        <w:t>VIZJE PARALELE, NGRITJE N</w:t>
      </w:r>
      <w:r w:rsidR="0069065C" w:rsidRPr="0069065C">
        <w:rPr>
          <w:b/>
        </w:rPr>
        <w:t>Ë</w:t>
      </w:r>
      <w:r w:rsidRPr="0069065C">
        <w:rPr>
          <w:b/>
        </w:rPr>
        <w:t xml:space="preserve"> DETYR</w:t>
      </w:r>
      <w:r w:rsidR="0069065C" w:rsidRPr="0069065C">
        <w:rPr>
          <w:b/>
        </w:rPr>
        <w:t>Ë</w:t>
      </w:r>
      <w:r w:rsidRPr="0069065C">
        <w:rPr>
          <w:b/>
        </w:rPr>
        <w:t xml:space="preserve"> DHE PRANIM NGA JASHT</w:t>
      </w:r>
      <w:r w:rsidR="0069065C" w:rsidRPr="0069065C">
        <w:rPr>
          <w:b/>
        </w:rPr>
        <w:t>Ë</w:t>
      </w:r>
      <w:r w:rsidRPr="0069065C">
        <w:rPr>
          <w:b/>
        </w:rPr>
        <w:t xml:space="preserve"> SH</w:t>
      </w:r>
      <w:r w:rsidR="0069065C" w:rsidRPr="0069065C">
        <w:rPr>
          <w:b/>
        </w:rPr>
        <w:t>Ë</w:t>
      </w:r>
      <w:r w:rsidRPr="0069065C">
        <w:rPr>
          <w:b/>
        </w:rPr>
        <w:t>RBIMIT CIVIL N</w:t>
      </w:r>
      <w:r w:rsidR="0069065C" w:rsidRPr="0069065C">
        <w:rPr>
          <w:b/>
        </w:rPr>
        <w:t>Ë</w:t>
      </w:r>
      <w:r w:rsidRPr="0069065C">
        <w:rPr>
          <w:b/>
        </w:rPr>
        <w:t xml:space="preserve"> KATEGORIN</w:t>
      </w:r>
      <w:r w:rsidR="00A72FB8">
        <w:rPr>
          <w:b/>
        </w:rPr>
        <w:t>Ë</w:t>
      </w:r>
      <w:r w:rsidRPr="0069065C">
        <w:rPr>
          <w:b/>
        </w:rPr>
        <w:t xml:space="preserve"> E MESME DHE T</w:t>
      </w:r>
      <w:r w:rsidR="0069065C" w:rsidRPr="0069065C">
        <w:rPr>
          <w:b/>
        </w:rPr>
        <w:t>Ë</w:t>
      </w:r>
      <w:r w:rsidRPr="0069065C">
        <w:rPr>
          <w:b/>
        </w:rPr>
        <w:t xml:space="preserve"> </w:t>
      </w:r>
    </w:p>
    <w:p w:rsidR="005E7725" w:rsidRPr="0069065C" w:rsidRDefault="00B22AB1" w:rsidP="0069065C">
      <w:pPr>
        <w:jc w:val="both"/>
        <w:rPr>
          <w:b/>
        </w:rPr>
      </w:pPr>
      <w:r>
        <w:rPr>
          <w:b/>
        </w:rPr>
        <w:t xml:space="preserve">                                                    </w:t>
      </w:r>
      <w:r w:rsidR="005E7725" w:rsidRPr="0069065C">
        <w:rPr>
          <w:b/>
        </w:rPr>
        <w:t>UL</w:t>
      </w:r>
      <w:r w:rsidR="0069065C" w:rsidRPr="0069065C">
        <w:rPr>
          <w:b/>
        </w:rPr>
        <w:t>Ë</w:t>
      </w:r>
      <w:r w:rsidR="005E7725" w:rsidRPr="0069065C">
        <w:rPr>
          <w:b/>
        </w:rPr>
        <w:t>T DREJTUESE</w:t>
      </w:r>
    </w:p>
    <w:p w:rsidR="005E7725" w:rsidRDefault="005E7725" w:rsidP="0069065C">
      <w:pPr>
        <w:jc w:val="both"/>
      </w:pPr>
      <w:r>
        <w:t>_______________________________________________________________________</w:t>
      </w:r>
    </w:p>
    <w:p w:rsidR="005E7725" w:rsidRDefault="005E7725" w:rsidP="0069065C">
      <w:pPr>
        <w:jc w:val="both"/>
      </w:pPr>
    </w:p>
    <w:p w:rsidR="005E7725" w:rsidRDefault="005E7725" w:rsidP="0069065C">
      <w:pPr>
        <w:jc w:val="both"/>
      </w:pPr>
    </w:p>
    <w:p w:rsidR="005E7725" w:rsidRDefault="005E7725" w:rsidP="007D6B5E">
      <w:pPr>
        <w:spacing w:line="276" w:lineRule="auto"/>
        <w:jc w:val="both"/>
      </w:pPr>
      <w:r>
        <w:t>N</w:t>
      </w:r>
      <w:r w:rsidR="0069065C">
        <w:t>ë</w:t>
      </w:r>
      <w:r>
        <w:t xml:space="preserve"> zbatim t</w:t>
      </w:r>
      <w:r w:rsidR="0069065C">
        <w:t>ë</w:t>
      </w:r>
      <w:r>
        <w:t xml:space="preserve"> nenit 26 t</w:t>
      </w:r>
      <w:r w:rsidR="0069065C">
        <w:t>ë</w:t>
      </w:r>
      <w:r>
        <w:t xml:space="preserve"> ligjit 152/2013, “P</w:t>
      </w:r>
      <w:r w:rsidR="0069065C">
        <w:t>ë</w:t>
      </w:r>
      <w:r>
        <w:t>r N</w:t>
      </w:r>
      <w:r w:rsidR="0069065C">
        <w:t>ë</w:t>
      </w:r>
      <w:r>
        <w:t>pun</w:t>
      </w:r>
      <w:r w:rsidR="0069065C">
        <w:t>ë</w:t>
      </w:r>
      <w:r>
        <w:t xml:space="preserve">sin Civil”, </w:t>
      </w:r>
      <w:r w:rsidR="00742940">
        <w:t xml:space="preserve">i </w:t>
      </w:r>
      <w:r>
        <w:t>ndryshuar si dhe t</w:t>
      </w:r>
      <w:r w:rsidR="0069065C">
        <w:t>ë</w:t>
      </w:r>
      <w:r>
        <w:t xml:space="preserve"> Kreut II dhe t</w:t>
      </w:r>
      <w:r w:rsidR="0069065C">
        <w:t>ë</w:t>
      </w:r>
      <w:r>
        <w:t xml:space="preserve"> III t</w:t>
      </w:r>
      <w:r w:rsidR="0069065C">
        <w:t>ë</w:t>
      </w:r>
      <w:r>
        <w:t xml:space="preserve"> Vendimit t</w:t>
      </w:r>
      <w:r w:rsidR="0069065C">
        <w:t>ë</w:t>
      </w:r>
      <w:r>
        <w:t xml:space="preserve"> K</w:t>
      </w:r>
      <w:r w:rsidR="0069065C">
        <w:t>ë</w:t>
      </w:r>
      <w:r>
        <w:t>shillit t</w:t>
      </w:r>
      <w:r w:rsidR="0069065C">
        <w:t>ë</w:t>
      </w:r>
      <w:r>
        <w:t xml:space="preserve"> Ministrave Nr.242, dat</w:t>
      </w:r>
      <w:r w:rsidR="0069065C">
        <w:t>ë</w:t>
      </w:r>
      <w:r>
        <w:t xml:space="preserve"> 18.03.2015 “P</w:t>
      </w:r>
      <w:r w:rsidR="0069065C">
        <w:t>ë</w:t>
      </w:r>
      <w:r>
        <w:t>r Plot</w:t>
      </w:r>
      <w:r w:rsidR="0069065C">
        <w:t>ë</w:t>
      </w:r>
      <w:r>
        <w:t>simin e vendeve t</w:t>
      </w:r>
      <w:r w:rsidR="0069065C">
        <w:t>ë</w:t>
      </w:r>
      <w:r>
        <w:t xml:space="preserve"> Lira n</w:t>
      </w:r>
      <w:r w:rsidR="0069065C">
        <w:t>ë</w:t>
      </w:r>
      <w:r>
        <w:t xml:space="preserve"> Kategorin</w:t>
      </w:r>
      <w:r w:rsidR="0069065C">
        <w:t>ë</w:t>
      </w:r>
      <w:r>
        <w:t xml:space="preserve"> e Ul</w:t>
      </w:r>
      <w:r w:rsidR="0069065C">
        <w:t>ë</w:t>
      </w:r>
      <w:r>
        <w:t>t dhe t</w:t>
      </w:r>
      <w:r w:rsidR="0069065C">
        <w:t>ë</w:t>
      </w:r>
      <w:r>
        <w:t xml:space="preserve"> Mesme Drejtuese”, </w:t>
      </w:r>
      <w:r w:rsidR="00742940">
        <w:t xml:space="preserve">i </w:t>
      </w:r>
      <w:r>
        <w:t xml:space="preserve">ndryshuar, Institucioni </w:t>
      </w:r>
      <w:r w:rsidR="00742940">
        <w:t xml:space="preserve">i </w:t>
      </w:r>
      <w:r>
        <w:t>Avokatit t</w:t>
      </w:r>
      <w:r w:rsidR="0069065C">
        <w:t>ë</w:t>
      </w:r>
      <w:r>
        <w:t xml:space="preserve"> Popullit shpall procedurat e L</w:t>
      </w:r>
      <w:r w:rsidR="0069065C">
        <w:t>ë</w:t>
      </w:r>
      <w:r>
        <w:t>vizjes Paralele, Ngritjes n</w:t>
      </w:r>
      <w:r w:rsidR="0069065C">
        <w:t>ë</w:t>
      </w:r>
      <w:r>
        <w:t xml:space="preserve"> Detyr</w:t>
      </w:r>
      <w:r w:rsidR="0069065C">
        <w:t>ë</w:t>
      </w:r>
      <w:r>
        <w:t xml:space="preserve"> dhe Pranim nga Jasht</w:t>
      </w:r>
      <w:r w:rsidR="0069065C">
        <w:t>ë</w:t>
      </w:r>
      <w:r>
        <w:t xml:space="preserve"> n</w:t>
      </w:r>
      <w:r w:rsidR="0069065C">
        <w:t>ë</w:t>
      </w:r>
      <w:r>
        <w:t xml:space="preserve"> Sh</w:t>
      </w:r>
      <w:r w:rsidR="0069065C">
        <w:t>ë</w:t>
      </w:r>
      <w:r>
        <w:t>rbimin Civil, p</w:t>
      </w:r>
      <w:r w:rsidR="0069065C">
        <w:t>ë</w:t>
      </w:r>
      <w:r>
        <w:t>r pozicionin:</w:t>
      </w:r>
    </w:p>
    <w:p w:rsidR="005E7725" w:rsidRDefault="005E7725" w:rsidP="007D6B5E">
      <w:pPr>
        <w:spacing w:line="276" w:lineRule="auto"/>
        <w:jc w:val="both"/>
      </w:pPr>
    </w:p>
    <w:p w:rsidR="00C2599D" w:rsidRDefault="005E7725" w:rsidP="007D6B5E">
      <w:pPr>
        <w:spacing w:line="276" w:lineRule="auto"/>
        <w:jc w:val="both"/>
        <w:rPr>
          <w:b/>
        </w:rPr>
      </w:pPr>
      <w:r w:rsidRPr="00C2599D">
        <w:rPr>
          <w:b/>
        </w:rPr>
        <w:t>Nd/Komisioner n</w:t>
      </w:r>
      <w:r w:rsidR="0069065C">
        <w:rPr>
          <w:b/>
        </w:rPr>
        <w:t>ë</w:t>
      </w:r>
      <w:r w:rsidRPr="00C2599D">
        <w:rPr>
          <w:b/>
        </w:rPr>
        <w:t xml:space="preserve"> Seksionin e Organeve t</w:t>
      </w:r>
      <w:r w:rsidR="0069065C">
        <w:rPr>
          <w:b/>
        </w:rPr>
        <w:t>ë</w:t>
      </w:r>
      <w:r w:rsidRPr="00C2599D">
        <w:rPr>
          <w:b/>
        </w:rPr>
        <w:t xml:space="preserve"> </w:t>
      </w:r>
      <w:r w:rsidR="00C2599D" w:rsidRPr="00C2599D">
        <w:rPr>
          <w:b/>
        </w:rPr>
        <w:t>Administrat</w:t>
      </w:r>
      <w:r w:rsidR="0069065C">
        <w:rPr>
          <w:b/>
        </w:rPr>
        <w:t>ë</w:t>
      </w:r>
      <w:r w:rsidR="00C2599D" w:rsidRPr="00C2599D">
        <w:rPr>
          <w:b/>
        </w:rPr>
        <w:t>s Q</w:t>
      </w:r>
      <w:r w:rsidR="0069065C">
        <w:rPr>
          <w:b/>
        </w:rPr>
        <w:t>ë</w:t>
      </w:r>
      <w:r w:rsidR="00C2599D" w:rsidRPr="00C2599D">
        <w:rPr>
          <w:b/>
        </w:rPr>
        <w:t>ndrore, t</w:t>
      </w:r>
      <w:r w:rsidR="0069065C">
        <w:rPr>
          <w:b/>
        </w:rPr>
        <w:t>ë</w:t>
      </w:r>
      <w:r w:rsidR="00C2599D" w:rsidRPr="00C2599D">
        <w:rPr>
          <w:b/>
        </w:rPr>
        <w:t xml:space="preserve"> Pushtetit Vendor dhe t</w:t>
      </w:r>
      <w:r w:rsidR="0069065C">
        <w:rPr>
          <w:b/>
        </w:rPr>
        <w:t>ë</w:t>
      </w:r>
      <w:r w:rsidR="00C2599D" w:rsidRPr="00C2599D">
        <w:rPr>
          <w:b/>
        </w:rPr>
        <w:t xml:space="preserve"> t</w:t>
      </w:r>
      <w:r w:rsidR="0069065C">
        <w:rPr>
          <w:b/>
        </w:rPr>
        <w:t>ë</w:t>
      </w:r>
      <w:r w:rsidR="00C2599D" w:rsidRPr="00C2599D">
        <w:rPr>
          <w:b/>
        </w:rPr>
        <w:t xml:space="preserve"> Tret</w:t>
      </w:r>
      <w:r w:rsidR="0069065C">
        <w:rPr>
          <w:b/>
        </w:rPr>
        <w:t>ë</w:t>
      </w:r>
      <w:r w:rsidR="00C2599D" w:rsidRPr="00C2599D">
        <w:rPr>
          <w:b/>
        </w:rPr>
        <w:t>ve q</w:t>
      </w:r>
      <w:r w:rsidR="0069065C">
        <w:rPr>
          <w:b/>
        </w:rPr>
        <w:t>ë</w:t>
      </w:r>
      <w:r w:rsidR="00C2599D" w:rsidRPr="00C2599D">
        <w:rPr>
          <w:b/>
        </w:rPr>
        <w:t xml:space="preserve"> Veprojn</w:t>
      </w:r>
      <w:r w:rsidR="0069065C">
        <w:rPr>
          <w:b/>
        </w:rPr>
        <w:t>ë</w:t>
      </w:r>
      <w:r w:rsidR="00C2599D" w:rsidRPr="00C2599D">
        <w:rPr>
          <w:b/>
        </w:rPr>
        <w:t xml:space="preserve"> p</w:t>
      </w:r>
      <w:r w:rsidR="0069065C">
        <w:rPr>
          <w:b/>
        </w:rPr>
        <w:t>ë</w:t>
      </w:r>
      <w:r w:rsidR="00C2599D" w:rsidRPr="00C2599D">
        <w:rPr>
          <w:b/>
        </w:rPr>
        <w:t>r Llogari t</w:t>
      </w:r>
      <w:r w:rsidR="0069065C">
        <w:rPr>
          <w:b/>
        </w:rPr>
        <w:t>ë</w:t>
      </w:r>
      <w:r w:rsidR="00C2599D" w:rsidRPr="00C2599D">
        <w:rPr>
          <w:b/>
        </w:rPr>
        <w:t xml:space="preserve"> Tyre, Kategoria II-b</w:t>
      </w:r>
    </w:p>
    <w:p w:rsidR="00C2599D" w:rsidRDefault="00C2599D" w:rsidP="007D6B5E">
      <w:pPr>
        <w:spacing w:line="276" w:lineRule="auto"/>
        <w:jc w:val="both"/>
      </w:pPr>
    </w:p>
    <w:p w:rsidR="00C2599D" w:rsidRDefault="00C2599D" w:rsidP="007D6B5E">
      <w:pPr>
        <w:spacing w:line="276" w:lineRule="auto"/>
        <w:jc w:val="both"/>
      </w:pPr>
      <w:r>
        <w:t xml:space="preserve">Pozicioni </w:t>
      </w:r>
      <w:r w:rsidR="00742940">
        <w:t xml:space="preserve">i </w:t>
      </w:r>
      <w:r>
        <w:t>m</w:t>
      </w:r>
      <w:r w:rsidR="0069065C">
        <w:t>ë</w:t>
      </w:r>
      <w:r>
        <w:t>sip</w:t>
      </w:r>
      <w:r w:rsidR="0069065C">
        <w:t>ë</w:t>
      </w:r>
      <w:r>
        <w:t>rm u ofrohet n</w:t>
      </w:r>
      <w:r w:rsidR="0069065C">
        <w:t>ë</w:t>
      </w:r>
      <w:r>
        <w:t>pun</w:t>
      </w:r>
      <w:r w:rsidR="0069065C">
        <w:t>ë</w:t>
      </w:r>
      <w:r>
        <w:t>sve civil</w:t>
      </w:r>
      <w:r w:rsidR="0069065C">
        <w:t>ë</w:t>
      </w:r>
      <w:r>
        <w:t xml:space="preserve"> t</w:t>
      </w:r>
      <w:r w:rsidR="0069065C">
        <w:t>ë</w:t>
      </w:r>
      <w:r>
        <w:t xml:space="preserve"> s</w:t>
      </w:r>
      <w:r w:rsidR="0069065C">
        <w:t>ë</w:t>
      </w:r>
      <w:r>
        <w:t xml:space="preserve"> nj</w:t>
      </w:r>
      <w:r w:rsidR="0069065C">
        <w:t>ë</w:t>
      </w:r>
      <w:r>
        <w:t>jt</w:t>
      </w:r>
      <w:r w:rsidR="0069065C">
        <w:t>ë</w:t>
      </w:r>
      <w:r>
        <w:t>s kategori p</w:t>
      </w:r>
      <w:r w:rsidR="0069065C">
        <w:t>ë</w:t>
      </w:r>
      <w:r>
        <w:t>r procedur</w:t>
      </w:r>
      <w:r w:rsidR="0069065C">
        <w:t>ë</w:t>
      </w:r>
      <w:r>
        <w:t>n e l</w:t>
      </w:r>
      <w:r w:rsidR="0069065C">
        <w:t>ë</w:t>
      </w:r>
      <w:r>
        <w:t xml:space="preserve">vizjes </w:t>
      </w:r>
      <w:proofErr w:type="gramStart"/>
      <w:r>
        <w:t>paralele !</w:t>
      </w:r>
      <w:proofErr w:type="gramEnd"/>
    </w:p>
    <w:p w:rsidR="00C2599D" w:rsidRDefault="00C2599D" w:rsidP="007D6B5E">
      <w:pPr>
        <w:spacing w:line="276" w:lineRule="auto"/>
        <w:jc w:val="both"/>
      </w:pPr>
    </w:p>
    <w:p w:rsidR="00C2599D" w:rsidRDefault="00C2599D" w:rsidP="007D6B5E">
      <w:pPr>
        <w:spacing w:line="276" w:lineRule="auto"/>
        <w:jc w:val="both"/>
      </w:pPr>
      <w:r>
        <w:t>Vet</w:t>
      </w:r>
      <w:r w:rsidR="0069065C">
        <w:t>ë</w:t>
      </w:r>
      <w:r>
        <w:t>m se n</w:t>
      </w:r>
      <w:r w:rsidR="0069065C">
        <w:t>ë</w:t>
      </w:r>
      <w:r>
        <w:t xml:space="preserve"> rast se n</w:t>
      </w:r>
      <w:r w:rsidR="0069065C">
        <w:t>ë</w:t>
      </w:r>
      <w:r>
        <w:t xml:space="preserve"> p</w:t>
      </w:r>
      <w:r w:rsidR="0069065C">
        <w:t>ë</w:t>
      </w:r>
      <w:r>
        <w:t>rfundim t</w:t>
      </w:r>
      <w:r w:rsidR="0069065C">
        <w:t>ë</w:t>
      </w:r>
      <w:r>
        <w:t xml:space="preserve"> procedur</w:t>
      </w:r>
      <w:r w:rsidR="0069065C">
        <w:t>ë</w:t>
      </w:r>
      <w:r>
        <w:t>s t</w:t>
      </w:r>
      <w:r w:rsidR="0069065C">
        <w:t>ë</w:t>
      </w:r>
      <w:r>
        <w:t xml:space="preserve"> L</w:t>
      </w:r>
      <w:r w:rsidR="0069065C">
        <w:t>ë</w:t>
      </w:r>
      <w:r>
        <w:t xml:space="preserve">vizjes Paralele, rezulton se </w:t>
      </w:r>
      <w:proofErr w:type="gramStart"/>
      <w:r>
        <w:t>ky</w:t>
      </w:r>
      <w:proofErr w:type="gramEnd"/>
      <w:r>
        <w:t xml:space="preserve"> pozicion </w:t>
      </w:r>
      <w:r w:rsidR="0069065C">
        <w:t>ë</w:t>
      </w:r>
      <w:r>
        <w:t>sht</w:t>
      </w:r>
      <w:r w:rsidR="0069065C">
        <w:t>ë</w:t>
      </w:r>
      <w:r>
        <w:t xml:space="preserve"> ende vacant, at</w:t>
      </w:r>
      <w:r w:rsidR="0069065C">
        <w:t>ë</w:t>
      </w:r>
      <w:r>
        <w:t xml:space="preserve">here </w:t>
      </w:r>
      <w:r w:rsidR="0069065C">
        <w:t>ë</w:t>
      </w:r>
      <w:r>
        <w:t>sht</w:t>
      </w:r>
      <w:r w:rsidR="0069065C">
        <w:t>ë</w:t>
      </w:r>
      <w:r>
        <w:t xml:space="preserve"> </w:t>
      </w:r>
      <w:r w:rsidR="00742940">
        <w:t xml:space="preserve">i </w:t>
      </w:r>
      <w:r>
        <w:t>vlefsh</w:t>
      </w:r>
      <w:r w:rsidR="0069065C">
        <w:t>ë</w:t>
      </w:r>
      <w:r>
        <w:t>m p</w:t>
      </w:r>
      <w:r w:rsidR="0069065C">
        <w:t>ë</w:t>
      </w:r>
      <w:r>
        <w:t>r konkurrimin n</w:t>
      </w:r>
      <w:r w:rsidR="0069065C">
        <w:t>ë</w:t>
      </w:r>
      <w:r>
        <w:t>p</w:t>
      </w:r>
      <w:r w:rsidR="0069065C">
        <w:t>ë</w:t>
      </w:r>
      <w:r>
        <w:t>rmjet procedur</w:t>
      </w:r>
      <w:r w:rsidR="0069065C">
        <w:t>ë</w:t>
      </w:r>
      <w:r>
        <w:t>s t</w:t>
      </w:r>
      <w:r w:rsidR="0069065C">
        <w:t>ë</w:t>
      </w:r>
      <w:r>
        <w:t xml:space="preserve"> Ngritjes n</w:t>
      </w:r>
      <w:r w:rsidR="0069065C">
        <w:t>ë</w:t>
      </w:r>
      <w:r>
        <w:t xml:space="preserve"> Detyr</w:t>
      </w:r>
      <w:r w:rsidR="0069065C">
        <w:t>ë</w:t>
      </w:r>
      <w:r>
        <w:t xml:space="preserve"> dhe Pranimit nga Jasht</w:t>
      </w:r>
      <w:r w:rsidR="0069065C">
        <w:t>ë</w:t>
      </w:r>
      <w:r>
        <w:t xml:space="preserve"> sh</w:t>
      </w:r>
      <w:r w:rsidR="0069065C">
        <w:t>ë</w:t>
      </w:r>
      <w:r>
        <w:t>rbimit Civil.</w:t>
      </w:r>
    </w:p>
    <w:p w:rsidR="00C2599D" w:rsidRDefault="00C2599D" w:rsidP="007D6B5E">
      <w:pPr>
        <w:spacing w:line="276" w:lineRule="auto"/>
        <w:jc w:val="both"/>
      </w:pPr>
    </w:p>
    <w:p w:rsidR="00237F12" w:rsidRDefault="00EF185D" w:rsidP="007D6B5E">
      <w:pPr>
        <w:spacing w:line="276" w:lineRule="auto"/>
        <w:jc w:val="both"/>
      </w:pPr>
      <w:proofErr w:type="gramStart"/>
      <w:r>
        <w:t>P</w:t>
      </w:r>
      <w:r w:rsidR="0069065C">
        <w:t>ë</w:t>
      </w:r>
      <w:r w:rsidR="00C2599D">
        <w:t>r procedur</w:t>
      </w:r>
      <w:r w:rsidR="0069065C">
        <w:t>ë</w:t>
      </w:r>
      <w:r w:rsidR="00C2599D">
        <w:t>n e L</w:t>
      </w:r>
      <w:r w:rsidR="0069065C">
        <w:t>ë</w:t>
      </w:r>
      <w:r w:rsidR="00C2599D">
        <w:t xml:space="preserve">vizjes Paralele </w:t>
      </w:r>
      <w:r>
        <w:t xml:space="preserve">data e fundit e dorëzimit të dokumentave është data </w:t>
      </w:r>
      <w:r w:rsidR="00D4609C">
        <w:t>9.09.</w:t>
      </w:r>
      <w:r w:rsidR="00C2599D" w:rsidRPr="00D4609C">
        <w:t>2021.</w:t>
      </w:r>
      <w:proofErr w:type="gramEnd"/>
      <w:r w:rsidR="00C2599D">
        <w:t xml:space="preserve"> </w:t>
      </w:r>
    </w:p>
    <w:p w:rsidR="00C2599D" w:rsidRPr="00742940" w:rsidRDefault="00C2599D" w:rsidP="007D6B5E">
      <w:pPr>
        <w:spacing w:line="276" w:lineRule="auto"/>
        <w:jc w:val="both"/>
        <w:rPr>
          <w:b/>
        </w:rPr>
      </w:pPr>
      <w:r>
        <w:t>Nd</w:t>
      </w:r>
      <w:r w:rsidR="0069065C">
        <w:t>ë</w:t>
      </w:r>
      <w:r>
        <w:t>rsa p</w:t>
      </w:r>
      <w:r w:rsidR="0069065C">
        <w:t>ë</w:t>
      </w:r>
      <w:r>
        <w:t>r Procedur</w:t>
      </w:r>
      <w:r w:rsidR="0069065C">
        <w:t>ë</w:t>
      </w:r>
      <w:r>
        <w:t>n e Ngritjes n</w:t>
      </w:r>
      <w:r w:rsidR="0069065C">
        <w:t>ë</w:t>
      </w:r>
      <w:r>
        <w:t xml:space="preserve"> Detyr</w:t>
      </w:r>
      <w:r w:rsidR="0069065C">
        <w:t>ë</w:t>
      </w:r>
      <w:r>
        <w:t xml:space="preserve"> dhe Pranimit nga Jasht</w:t>
      </w:r>
      <w:r w:rsidR="0069065C">
        <w:t>ë</w:t>
      </w:r>
      <w:r>
        <w:t xml:space="preserve"> Sh</w:t>
      </w:r>
      <w:r w:rsidR="0069065C">
        <w:t>ë</w:t>
      </w:r>
      <w:r>
        <w:t xml:space="preserve">rbimit Civil </w:t>
      </w:r>
      <w:r w:rsidR="0069065C">
        <w:t>ë</w:t>
      </w:r>
      <w:r>
        <w:t>sht</w:t>
      </w:r>
      <w:r w:rsidR="0069065C">
        <w:t>ë</w:t>
      </w:r>
      <w:r>
        <w:t xml:space="preserve"> data </w:t>
      </w:r>
      <w:r w:rsidR="00D4609C">
        <w:t>14.09.2021</w:t>
      </w:r>
    </w:p>
    <w:p w:rsidR="00C2599D" w:rsidRPr="00742940" w:rsidRDefault="00C2599D" w:rsidP="007D6B5E">
      <w:pPr>
        <w:spacing w:line="276" w:lineRule="auto"/>
        <w:jc w:val="both"/>
        <w:rPr>
          <w:b/>
        </w:rPr>
      </w:pPr>
    </w:p>
    <w:p w:rsidR="00F104F9" w:rsidRDefault="00C2599D" w:rsidP="007D6B5E">
      <w:pPr>
        <w:spacing w:line="276" w:lineRule="auto"/>
        <w:jc w:val="both"/>
        <w:rPr>
          <w:b/>
        </w:rPr>
      </w:pPr>
      <w:r w:rsidRPr="00F104F9">
        <w:rPr>
          <w:b/>
        </w:rPr>
        <w:t>P</w:t>
      </w:r>
      <w:r w:rsidR="0069065C">
        <w:rPr>
          <w:b/>
        </w:rPr>
        <w:t>ë</w:t>
      </w:r>
      <w:r w:rsidRPr="00F104F9">
        <w:rPr>
          <w:b/>
        </w:rPr>
        <w:t>rshkrimi p</w:t>
      </w:r>
      <w:r w:rsidR="0069065C">
        <w:rPr>
          <w:b/>
        </w:rPr>
        <w:t>ë</w:t>
      </w:r>
      <w:r w:rsidRPr="00F104F9">
        <w:rPr>
          <w:b/>
        </w:rPr>
        <w:t>rgjith</w:t>
      </w:r>
      <w:r w:rsidR="0069065C">
        <w:rPr>
          <w:b/>
        </w:rPr>
        <w:t>ë</w:t>
      </w:r>
      <w:r w:rsidRPr="00F104F9">
        <w:rPr>
          <w:b/>
        </w:rPr>
        <w:t xml:space="preserve">sues </w:t>
      </w:r>
      <w:r w:rsidR="00742940">
        <w:rPr>
          <w:b/>
        </w:rPr>
        <w:t xml:space="preserve">i </w:t>
      </w:r>
      <w:r w:rsidRPr="00F104F9">
        <w:rPr>
          <w:b/>
        </w:rPr>
        <w:t>pun</w:t>
      </w:r>
      <w:r w:rsidR="0069065C">
        <w:rPr>
          <w:b/>
        </w:rPr>
        <w:t>ë</w:t>
      </w:r>
      <w:r w:rsidRPr="00F104F9">
        <w:rPr>
          <w:b/>
        </w:rPr>
        <w:t>s p</w:t>
      </w:r>
      <w:r w:rsidR="0069065C">
        <w:rPr>
          <w:b/>
        </w:rPr>
        <w:t>ë</w:t>
      </w:r>
      <w:r w:rsidRPr="00F104F9">
        <w:rPr>
          <w:b/>
        </w:rPr>
        <w:t>r pozicionin “Nd/Komisioner</w:t>
      </w:r>
      <w:proofErr w:type="gramStart"/>
      <w:r w:rsidRPr="00F104F9">
        <w:rPr>
          <w:b/>
        </w:rPr>
        <w:t>”  n</w:t>
      </w:r>
      <w:r w:rsidR="0069065C">
        <w:rPr>
          <w:b/>
        </w:rPr>
        <w:t>ë</w:t>
      </w:r>
      <w:proofErr w:type="gramEnd"/>
      <w:r w:rsidRPr="00F104F9">
        <w:rPr>
          <w:b/>
        </w:rPr>
        <w:t xml:space="preserve"> Seksionin e Organeve t</w:t>
      </w:r>
      <w:r w:rsidR="0069065C">
        <w:rPr>
          <w:b/>
        </w:rPr>
        <w:t>ë</w:t>
      </w:r>
      <w:r w:rsidRPr="00F104F9">
        <w:rPr>
          <w:b/>
        </w:rPr>
        <w:t xml:space="preserve"> Administrat</w:t>
      </w:r>
      <w:r w:rsidR="0069065C">
        <w:rPr>
          <w:b/>
        </w:rPr>
        <w:t>ë</w:t>
      </w:r>
      <w:r w:rsidRPr="00F104F9">
        <w:rPr>
          <w:b/>
        </w:rPr>
        <w:t>s Q</w:t>
      </w:r>
      <w:r w:rsidR="0069065C">
        <w:rPr>
          <w:b/>
        </w:rPr>
        <w:t>ë</w:t>
      </w:r>
      <w:r w:rsidRPr="00F104F9">
        <w:rPr>
          <w:b/>
        </w:rPr>
        <w:t>ndrore, t</w:t>
      </w:r>
      <w:r w:rsidR="0069065C">
        <w:rPr>
          <w:b/>
        </w:rPr>
        <w:t>ë</w:t>
      </w:r>
      <w:r w:rsidRPr="00F104F9">
        <w:rPr>
          <w:b/>
        </w:rPr>
        <w:t xml:space="preserve"> Pushtetit Vendor dhe t</w:t>
      </w:r>
      <w:r w:rsidR="0069065C">
        <w:rPr>
          <w:b/>
        </w:rPr>
        <w:t>ë</w:t>
      </w:r>
      <w:r w:rsidRPr="00F104F9">
        <w:rPr>
          <w:b/>
        </w:rPr>
        <w:t xml:space="preserve"> t</w:t>
      </w:r>
      <w:r w:rsidR="0069065C">
        <w:rPr>
          <w:b/>
        </w:rPr>
        <w:t>ë</w:t>
      </w:r>
      <w:r w:rsidRPr="00F104F9">
        <w:rPr>
          <w:b/>
        </w:rPr>
        <w:t xml:space="preserve"> Tret</w:t>
      </w:r>
      <w:r w:rsidR="0069065C">
        <w:rPr>
          <w:b/>
        </w:rPr>
        <w:t>ë</w:t>
      </w:r>
      <w:r w:rsidRPr="00F104F9">
        <w:rPr>
          <w:b/>
        </w:rPr>
        <w:t>ve q</w:t>
      </w:r>
      <w:r w:rsidR="0069065C">
        <w:rPr>
          <w:b/>
        </w:rPr>
        <w:t>ë</w:t>
      </w:r>
      <w:r w:rsidRPr="00F104F9">
        <w:rPr>
          <w:b/>
        </w:rPr>
        <w:t xml:space="preserve"> Veprojn</w:t>
      </w:r>
      <w:r w:rsidR="0069065C">
        <w:rPr>
          <w:b/>
        </w:rPr>
        <w:t>ë</w:t>
      </w:r>
      <w:r w:rsidRPr="00F104F9">
        <w:rPr>
          <w:b/>
        </w:rPr>
        <w:t xml:space="preserve"> p</w:t>
      </w:r>
      <w:r w:rsidR="0069065C">
        <w:rPr>
          <w:b/>
        </w:rPr>
        <w:t>ë</w:t>
      </w:r>
      <w:r w:rsidRPr="00F104F9">
        <w:rPr>
          <w:b/>
        </w:rPr>
        <w:t xml:space="preserve">r Llogari te Tyre </w:t>
      </w:r>
      <w:r w:rsidR="0069065C">
        <w:rPr>
          <w:b/>
        </w:rPr>
        <w:t>ë</w:t>
      </w:r>
      <w:r w:rsidRPr="00F104F9">
        <w:rPr>
          <w:b/>
        </w:rPr>
        <w:t>sht</w:t>
      </w:r>
      <w:r w:rsidR="0069065C">
        <w:rPr>
          <w:b/>
        </w:rPr>
        <w:t>ë</w:t>
      </w:r>
      <w:r w:rsidRPr="00F104F9">
        <w:rPr>
          <w:b/>
        </w:rPr>
        <w:t>:</w:t>
      </w:r>
    </w:p>
    <w:p w:rsidR="00F104F9" w:rsidRDefault="00F104F9" w:rsidP="007D6B5E">
      <w:pPr>
        <w:spacing w:line="276" w:lineRule="auto"/>
        <w:jc w:val="both"/>
      </w:pPr>
    </w:p>
    <w:p w:rsidR="005E7725" w:rsidRDefault="00F104F9" w:rsidP="007D6B5E">
      <w:pPr>
        <w:spacing w:line="276" w:lineRule="auto"/>
        <w:jc w:val="both"/>
      </w:pPr>
      <w:proofErr w:type="gramStart"/>
      <w:r>
        <w:t>Trajton rastet q</w:t>
      </w:r>
      <w:r w:rsidR="0069065C">
        <w:t>ë</w:t>
      </w:r>
      <w:r>
        <w:t xml:space="preserve"> p</w:t>
      </w:r>
      <w:r w:rsidR="0069065C">
        <w:t>ë</w:t>
      </w:r>
      <w:r>
        <w:t>rcillen nga epror</w:t>
      </w:r>
      <w:r w:rsidR="0069065C">
        <w:t>ë</w:t>
      </w:r>
      <w:r>
        <w:t>t, sipas fushave dhe t</w:t>
      </w:r>
      <w:r w:rsidR="0069065C">
        <w:t>ë</w:t>
      </w:r>
      <w:r>
        <w:t xml:space="preserve"> drejtave q</w:t>
      </w:r>
      <w:r w:rsidR="0069065C">
        <w:t>ë</w:t>
      </w:r>
      <w:r>
        <w:t xml:space="preserve"> mbulon.</w:t>
      </w:r>
      <w:proofErr w:type="gramEnd"/>
    </w:p>
    <w:p w:rsidR="00F104F9" w:rsidRDefault="00F104F9" w:rsidP="007D6B5E">
      <w:pPr>
        <w:spacing w:line="276" w:lineRule="auto"/>
        <w:jc w:val="both"/>
      </w:pPr>
      <w:proofErr w:type="gramStart"/>
      <w:r>
        <w:t>Propozon rastet q</w:t>
      </w:r>
      <w:r w:rsidR="0069065C">
        <w:t>ë</w:t>
      </w:r>
      <w:r>
        <w:t xml:space="preserve"> mund t</w:t>
      </w:r>
      <w:r w:rsidR="0069065C">
        <w:t>ë</w:t>
      </w:r>
      <w:r>
        <w:t xml:space="preserve"> ndiqen me inisiativ</w:t>
      </w:r>
      <w:r w:rsidR="0069065C">
        <w:t>ë</w:t>
      </w:r>
      <w:r>
        <w:t>, t</w:t>
      </w:r>
      <w:r w:rsidR="0069065C">
        <w:t>ë</w:t>
      </w:r>
      <w:r>
        <w:t xml:space="preserve"> bera publike n</w:t>
      </w:r>
      <w:r w:rsidR="0069065C">
        <w:t>ë</w:t>
      </w:r>
      <w:r>
        <w:t xml:space="preserve"> median e shkruar apo vizive.</w:t>
      </w:r>
      <w:proofErr w:type="gramEnd"/>
    </w:p>
    <w:p w:rsidR="00F104F9" w:rsidRDefault="00F104F9" w:rsidP="007D6B5E">
      <w:pPr>
        <w:spacing w:line="276" w:lineRule="auto"/>
        <w:jc w:val="both"/>
      </w:pPr>
      <w:proofErr w:type="gramStart"/>
      <w:r>
        <w:lastRenderedPageBreak/>
        <w:t>Kryen inspektime pran</w:t>
      </w:r>
      <w:r w:rsidR="0069065C">
        <w:t>ë</w:t>
      </w:r>
      <w:r>
        <w:t xml:space="preserve"> organeve t</w:t>
      </w:r>
      <w:r w:rsidR="0069065C">
        <w:t>ë</w:t>
      </w:r>
      <w:r>
        <w:t xml:space="preserve"> administrat</w:t>
      </w:r>
      <w:r w:rsidR="0069065C">
        <w:t>ë</w:t>
      </w:r>
      <w:r>
        <w:t>s q</w:t>
      </w:r>
      <w:r w:rsidR="0069065C">
        <w:t>ë</w:t>
      </w:r>
      <w:r>
        <w:t>ndrore apo vendore, si edhe n</w:t>
      </w:r>
      <w:r w:rsidR="0069065C">
        <w:t>ë</w:t>
      </w:r>
      <w:r>
        <w:t xml:space="preserve"> terren, dhe vende ku ka sinjalizime/njoftime p</w:t>
      </w:r>
      <w:r w:rsidR="0069065C">
        <w:t>ë</w:t>
      </w:r>
      <w:r>
        <w:t>r shkelje t</w:t>
      </w:r>
      <w:r w:rsidR="0069065C">
        <w:t>ë</w:t>
      </w:r>
      <w:r>
        <w:t xml:space="preserve"> t</w:t>
      </w:r>
      <w:r w:rsidR="0069065C">
        <w:t>ë</w:t>
      </w:r>
      <w:r>
        <w:t xml:space="preserve"> drejtave t</w:t>
      </w:r>
      <w:r w:rsidR="0069065C">
        <w:t>ë</w:t>
      </w:r>
      <w:r>
        <w:t xml:space="preserve"> njeriut.</w:t>
      </w:r>
      <w:proofErr w:type="gramEnd"/>
    </w:p>
    <w:p w:rsidR="00F104F9" w:rsidRDefault="00F104F9" w:rsidP="007D6B5E">
      <w:pPr>
        <w:spacing w:line="276" w:lineRule="auto"/>
        <w:jc w:val="both"/>
      </w:pPr>
      <w:proofErr w:type="gramStart"/>
      <w:r>
        <w:t>Harton rekomandime p</w:t>
      </w:r>
      <w:r w:rsidR="0069065C">
        <w:t>ë</w:t>
      </w:r>
      <w:r>
        <w:t xml:space="preserve">r </w:t>
      </w:r>
      <w:r w:rsidR="00742940">
        <w:t>ç</w:t>
      </w:r>
      <w:r w:rsidR="0069065C">
        <w:t>ë</w:t>
      </w:r>
      <w:r>
        <w:t>shtje t</w:t>
      </w:r>
      <w:r w:rsidR="0069065C">
        <w:t>ë</w:t>
      </w:r>
      <w:r>
        <w:t xml:space="preserve"> ve</w:t>
      </w:r>
      <w:r w:rsidR="00742940">
        <w:t>ç</w:t>
      </w:r>
      <w:r>
        <w:t>anta apo edhe rekomandime legjislative n</w:t>
      </w:r>
      <w:r w:rsidR="0069065C">
        <w:t>ë</w:t>
      </w:r>
      <w:r>
        <w:t xml:space="preserve"> rastet kur vet</w:t>
      </w:r>
      <w:r w:rsidR="0069065C">
        <w:t>ë</w:t>
      </w:r>
      <w:r>
        <w:t xml:space="preserve"> ligji apo akti n</w:t>
      </w:r>
      <w:r w:rsidR="0069065C">
        <w:t>ë</w:t>
      </w:r>
      <w:r>
        <w:t>nligjor</w:t>
      </w:r>
      <w:r w:rsidR="00597D96">
        <w:t xml:space="preserve"> p</w:t>
      </w:r>
      <w:r w:rsidR="0069065C">
        <w:t>ë</w:t>
      </w:r>
      <w:r w:rsidR="00597D96">
        <w:t>rb</w:t>
      </w:r>
      <w:r w:rsidR="0069065C">
        <w:t>ë</w:t>
      </w:r>
      <w:r w:rsidR="00597D96">
        <w:t>n premis</w:t>
      </w:r>
      <w:r w:rsidR="0069065C">
        <w:t>ë</w:t>
      </w:r>
      <w:r w:rsidR="00597D96">
        <w:t xml:space="preserve"> p</w:t>
      </w:r>
      <w:r w:rsidR="0069065C">
        <w:t>ë</w:t>
      </w:r>
      <w:r w:rsidR="00597D96">
        <w:t>r shkeljen e t</w:t>
      </w:r>
      <w:r w:rsidR="0069065C">
        <w:t>ë</w:t>
      </w:r>
      <w:r w:rsidR="00597D96">
        <w:t xml:space="preserve"> drejtave dhe lirive themelore t</w:t>
      </w:r>
      <w:r w:rsidR="0069065C">
        <w:t>ë</w:t>
      </w:r>
      <w:r w:rsidR="00597D96">
        <w:t xml:space="preserve"> njeriut.</w:t>
      </w:r>
      <w:proofErr w:type="gramEnd"/>
    </w:p>
    <w:p w:rsidR="00597D96" w:rsidRDefault="00597D96" w:rsidP="007D6B5E">
      <w:pPr>
        <w:spacing w:line="276" w:lineRule="auto"/>
        <w:jc w:val="both"/>
      </w:pPr>
      <w:r>
        <w:t xml:space="preserve">Monitoron zbatimin e </w:t>
      </w:r>
      <w:proofErr w:type="gramStart"/>
      <w:r>
        <w:t>konventave  t</w:t>
      </w:r>
      <w:r w:rsidR="0069065C">
        <w:t>ë</w:t>
      </w:r>
      <w:proofErr w:type="gramEnd"/>
      <w:r>
        <w:t xml:space="preserve"> ratifikuara nga Kuvendi </w:t>
      </w:r>
      <w:r w:rsidR="00742940">
        <w:t xml:space="preserve">i </w:t>
      </w:r>
      <w:r>
        <w:t>Shqip</w:t>
      </w:r>
      <w:r w:rsidR="0069065C">
        <w:t>ë</w:t>
      </w:r>
      <w:r>
        <w:t>ris</w:t>
      </w:r>
      <w:r w:rsidR="0069065C">
        <w:t>ë</w:t>
      </w:r>
      <w:r>
        <w:t>, dhe p</w:t>
      </w:r>
      <w:r w:rsidR="0069065C">
        <w:t>ë</w:t>
      </w:r>
      <w:r>
        <w:t>rgatit informacione apo rekomandime p</w:t>
      </w:r>
      <w:r w:rsidR="0069065C">
        <w:t>ë</w:t>
      </w:r>
      <w:r>
        <w:t>r raportet periodike t</w:t>
      </w:r>
      <w:r w:rsidR="0069065C">
        <w:t>ë</w:t>
      </w:r>
      <w:r>
        <w:t xml:space="preserve"> monitorimit t</w:t>
      </w:r>
      <w:r w:rsidR="0069065C">
        <w:t>ë</w:t>
      </w:r>
      <w:r>
        <w:t xml:space="preserve"> institucioneve t</w:t>
      </w:r>
      <w:r w:rsidR="0069065C">
        <w:t>ë</w:t>
      </w:r>
      <w:r>
        <w:t xml:space="preserve"> ndryshme nd</w:t>
      </w:r>
      <w:r w:rsidR="0069065C">
        <w:t>ë</w:t>
      </w:r>
      <w:r>
        <w:t>rkomb</w:t>
      </w:r>
      <w:r w:rsidR="0069065C">
        <w:t>ë</w:t>
      </w:r>
      <w:r>
        <w:t>tare.</w:t>
      </w:r>
    </w:p>
    <w:p w:rsidR="00597D96" w:rsidRDefault="00597D96" w:rsidP="007D6B5E">
      <w:pPr>
        <w:spacing w:line="276" w:lineRule="auto"/>
        <w:jc w:val="both"/>
      </w:pPr>
      <w:r>
        <w:t>Merr pjes</w:t>
      </w:r>
      <w:r w:rsidR="0069065C">
        <w:t>ë</w:t>
      </w:r>
      <w:r>
        <w:t xml:space="preserve"> n</w:t>
      </w:r>
      <w:r w:rsidR="0069065C">
        <w:t>ë</w:t>
      </w:r>
      <w:r>
        <w:t xml:space="preserve"> grupet e hartimit t</w:t>
      </w:r>
      <w:r w:rsidR="0069065C">
        <w:t>ë</w:t>
      </w:r>
      <w:r>
        <w:t xml:space="preserve"> raporteve t</w:t>
      </w:r>
      <w:r w:rsidR="0069065C">
        <w:t>ë</w:t>
      </w:r>
      <w:r>
        <w:t xml:space="preserve"> </w:t>
      </w:r>
      <w:proofErr w:type="gramStart"/>
      <w:r>
        <w:t>ve</w:t>
      </w:r>
      <w:r w:rsidR="00742940">
        <w:t>ç</w:t>
      </w:r>
      <w:r>
        <w:t>anta  dhe</w:t>
      </w:r>
      <w:proofErr w:type="gramEnd"/>
      <w:r>
        <w:t xml:space="preserve"> ndjekjen n</w:t>
      </w:r>
      <w:r w:rsidR="0069065C">
        <w:t>ë</w:t>
      </w:r>
      <w:r>
        <w:t xml:space="preserve"> vijim t</w:t>
      </w:r>
      <w:r w:rsidR="0069065C">
        <w:t>ë</w:t>
      </w:r>
      <w:r>
        <w:t xml:space="preserve"> rekomandimeve t</w:t>
      </w:r>
      <w:r w:rsidR="0069065C">
        <w:t>ë</w:t>
      </w:r>
      <w:r>
        <w:t xml:space="preserve"> dala gjat</w:t>
      </w:r>
      <w:r w:rsidR="0069065C">
        <w:t>ë</w:t>
      </w:r>
      <w:r>
        <w:t xml:space="preserve"> hartimit t</w:t>
      </w:r>
      <w:r w:rsidR="0069065C">
        <w:t>ë</w:t>
      </w:r>
      <w:r>
        <w:t xml:space="preserve"> tyre.</w:t>
      </w:r>
    </w:p>
    <w:p w:rsidR="00597D96" w:rsidRDefault="0069065C" w:rsidP="007D6B5E">
      <w:pPr>
        <w:spacing w:line="276" w:lineRule="auto"/>
        <w:jc w:val="both"/>
      </w:pPr>
      <w:proofErr w:type="gramStart"/>
      <w:r>
        <w:t>Ë</w:t>
      </w:r>
      <w:r w:rsidR="00597D96">
        <w:t>sht</w:t>
      </w:r>
      <w:r>
        <w:t>ë</w:t>
      </w:r>
      <w:r w:rsidR="00597D96">
        <w:t xml:space="preserve"> aktiv n</w:t>
      </w:r>
      <w:r>
        <w:t>ë</w:t>
      </w:r>
      <w:r w:rsidR="00597D96">
        <w:t xml:space="preserve"> mediat vizive dhe t</w:t>
      </w:r>
      <w:r>
        <w:t>ë</w:t>
      </w:r>
      <w:r w:rsidR="00597D96">
        <w:t xml:space="preserve"> shkruara me intervista apo edhe emisione t</w:t>
      </w:r>
      <w:r>
        <w:t>ë</w:t>
      </w:r>
      <w:r w:rsidR="00597D96">
        <w:t xml:space="preserve"> drejtp</w:t>
      </w:r>
      <w:r>
        <w:t>ë</w:t>
      </w:r>
      <w:r w:rsidR="00597D96">
        <w:t>rdrejta mbi problematika t</w:t>
      </w:r>
      <w:r>
        <w:t>ë</w:t>
      </w:r>
      <w:r w:rsidR="00597D96">
        <w:t xml:space="preserve"> caktuara.</w:t>
      </w:r>
      <w:proofErr w:type="gramEnd"/>
    </w:p>
    <w:p w:rsidR="00597D96" w:rsidRDefault="00597D96" w:rsidP="007D6B5E">
      <w:pPr>
        <w:spacing w:line="276" w:lineRule="auto"/>
        <w:jc w:val="both"/>
      </w:pPr>
    </w:p>
    <w:p w:rsidR="00194B04" w:rsidRPr="00742940" w:rsidRDefault="00597D96" w:rsidP="007D6B5E">
      <w:pPr>
        <w:spacing w:line="276" w:lineRule="auto"/>
        <w:jc w:val="both"/>
        <w:rPr>
          <w:b/>
          <w:u w:val="single"/>
        </w:rPr>
      </w:pPr>
      <w:r w:rsidRPr="00742940">
        <w:rPr>
          <w:b/>
          <w:u w:val="single"/>
        </w:rPr>
        <w:t>I-L</w:t>
      </w:r>
      <w:r w:rsidR="0069065C" w:rsidRPr="00742940">
        <w:rPr>
          <w:b/>
          <w:u w:val="single"/>
        </w:rPr>
        <w:t>Ë</w:t>
      </w:r>
      <w:r w:rsidRPr="00742940">
        <w:rPr>
          <w:b/>
          <w:u w:val="single"/>
        </w:rPr>
        <w:t>VIZJA PARALELE</w:t>
      </w:r>
    </w:p>
    <w:p w:rsidR="00194B04" w:rsidRDefault="00194B04" w:rsidP="007D6B5E">
      <w:pPr>
        <w:spacing w:line="276" w:lineRule="auto"/>
        <w:jc w:val="both"/>
      </w:pPr>
    </w:p>
    <w:p w:rsidR="00597D96" w:rsidRDefault="00194B04" w:rsidP="007D6B5E">
      <w:pPr>
        <w:spacing w:line="276" w:lineRule="auto"/>
        <w:jc w:val="both"/>
      </w:pPr>
      <w:proofErr w:type="gramStart"/>
      <w:r>
        <w:t>Kan</w:t>
      </w:r>
      <w:r w:rsidR="0069065C">
        <w:t>ë</w:t>
      </w:r>
      <w:r>
        <w:t xml:space="preserve"> t</w:t>
      </w:r>
      <w:r w:rsidR="0069065C">
        <w:t>ë</w:t>
      </w:r>
      <w:r>
        <w:t xml:space="preserve"> drejt</w:t>
      </w:r>
      <w:r w:rsidR="0069065C">
        <w:t>ë</w:t>
      </w:r>
      <w:r>
        <w:t xml:space="preserve"> t</w:t>
      </w:r>
      <w:r w:rsidR="0069065C">
        <w:t>ë</w:t>
      </w:r>
      <w:r>
        <w:t xml:space="preserve"> aplikojn</w:t>
      </w:r>
      <w:r w:rsidR="0069065C">
        <w:t>ë</w:t>
      </w:r>
      <w:r>
        <w:t xml:space="preserve"> p</w:t>
      </w:r>
      <w:r w:rsidR="0069065C">
        <w:t>ë</w:t>
      </w:r>
      <w:r>
        <w:t>r k</w:t>
      </w:r>
      <w:r w:rsidR="0069065C">
        <w:t>ë</w:t>
      </w:r>
      <w:r>
        <w:t>t</w:t>
      </w:r>
      <w:r w:rsidR="0069065C">
        <w:t>ë</w:t>
      </w:r>
      <w:r>
        <w:t xml:space="preserve"> procedur</w:t>
      </w:r>
      <w:r w:rsidR="0069065C">
        <w:t>ë</w:t>
      </w:r>
      <w:r>
        <w:t xml:space="preserve"> vet</w:t>
      </w:r>
      <w:r w:rsidR="0069065C">
        <w:t>ë</w:t>
      </w:r>
      <w:r>
        <w:t>m n</w:t>
      </w:r>
      <w:r w:rsidR="0069065C">
        <w:t>ë</w:t>
      </w:r>
      <w:r>
        <w:t>pun</w:t>
      </w:r>
      <w:r w:rsidR="0069065C">
        <w:t>ë</w:t>
      </w:r>
      <w:r>
        <w:t>sit civil</w:t>
      </w:r>
      <w:r w:rsidR="0069065C">
        <w:t>ë</w:t>
      </w:r>
      <w:r>
        <w:t xml:space="preserve"> t</w:t>
      </w:r>
      <w:r w:rsidR="0069065C">
        <w:t>ë</w:t>
      </w:r>
      <w:r>
        <w:t xml:space="preserve"> s</w:t>
      </w:r>
      <w:r w:rsidR="0069065C">
        <w:t>ë</w:t>
      </w:r>
      <w:r>
        <w:t xml:space="preserve"> nj</w:t>
      </w:r>
      <w:r w:rsidR="0069065C">
        <w:t>ë</w:t>
      </w:r>
      <w:r>
        <w:t>jt</w:t>
      </w:r>
      <w:r w:rsidR="0069065C">
        <w:t>ë</w:t>
      </w:r>
      <w:r>
        <w:t>s kategori, n</w:t>
      </w:r>
      <w:r w:rsidR="0069065C">
        <w:t>ë</w:t>
      </w:r>
      <w:r>
        <w:t xml:space="preserve"> t</w:t>
      </w:r>
      <w:r w:rsidR="0069065C">
        <w:t>ë</w:t>
      </w:r>
      <w:r>
        <w:t xml:space="preserve"> gjitha institucionet, pjes</w:t>
      </w:r>
      <w:r w:rsidR="0069065C">
        <w:t>ë</w:t>
      </w:r>
      <w:r>
        <w:t xml:space="preserve"> e sh</w:t>
      </w:r>
      <w:r w:rsidR="0069065C">
        <w:t>ë</w:t>
      </w:r>
      <w:r>
        <w:t>rbimit civil.</w:t>
      </w:r>
      <w:proofErr w:type="gramEnd"/>
    </w:p>
    <w:p w:rsidR="00194B04" w:rsidRDefault="00194B04" w:rsidP="007D6B5E">
      <w:pPr>
        <w:spacing w:line="276" w:lineRule="auto"/>
        <w:jc w:val="both"/>
      </w:pPr>
    </w:p>
    <w:p w:rsidR="00194B04" w:rsidRDefault="00194B04" w:rsidP="007D6B5E">
      <w:pPr>
        <w:spacing w:line="276" w:lineRule="auto"/>
        <w:jc w:val="both"/>
        <w:rPr>
          <w:b/>
        </w:rPr>
      </w:pPr>
      <w:r w:rsidRPr="00194B04">
        <w:rPr>
          <w:b/>
        </w:rPr>
        <w:t>2.Kushtet p</w:t>
      </w:r>
      <w:r w:rsidR="0069065C">
        <w:rPr>
          <w:b/>
        </w:rPr>
        <w:t>ë</w:t>
      </w:r>
      <w:r w:rsidRPr="00194B04">
        <w:rPr>
          <w:b/>
        </w:rPr>
        <w:t>r l</w:t>
      </w:r>
      <w:r w:rsidR="0069065C">
        <w:rPr>
          <w:b/>
        </w:rPr>
        <w:t>ë</w:t>
      </w:r>
      <w:r w:rsidRPr="00194B04">
        <w:rPr>
          <w:b/>
        </w:rPr>
        <w:t>vizjen Paralele dhe kriteret e ve</w:t>
      </w:r>
      <w:r w:rsidR="00742940">
        <w:rPr>
          <w:b/>
        </w:rPr>
        <w:t>ç</w:t>
      </w:r>
      <w:r w:rsidRPr="00194B04">
        <w:rPr>
          <w:b/>
        </w:rPr>
        <w:t>anta p</w:t>
      </w:r>
      <w:r w:rsidR="0069065C">
        <w:rPr>
          <w:b/>
        </w:rPr>
        <w:t>ë</w:t>
      </w:r>
      <w:r w:rsidRPr="00194B04">
        <w:rPr>
          <w:b/>
        </w:rPr>
        <w:t>r pozicionin Nd/Komisioner n</w:t>
      </w:r>
      <w:r w:rsidR="0069065C">
        <w:rPr>
          <w:b/>
        </w:rPr>
        <w:t>ë</w:t>
      </w:r>
      <w:r w:rsidRPr="00194B04">
        <w:rPr>
          <w:b/>
        </w:rPr>
        <w:t xml:space="preserve"> Seksionin e Organeve t</w:t>
      </w:r>
      <w:r w:rsidR="0069065C">
        <w:rPr>
          <w:b/>
        </w:rPr>
        <w:t>ë</w:t>
      </w:r>
      <w:r w:rsidRPr="00194B04">
        <w:rPr>
          <w:b/>
        </w:rPr>
        <w:t xml:space="preserve"> Administrat</w:t>
      </w:r>
      <w:r w:rsidR="0069065C">
        <w:rPr>
          <w:b/>
        </w:rPr>
        <w:t>ë</w:t>
      </w:r>
      <w:r w:rsidRPr="00194B04">
        <w:rPr>
          <w:b/>
        </w:rPr>
        <w:t>s Q</w:t>
      </w:r>
      <w:r w:rsidR="0069065C">
        <w:rPr>
          <w:b/>
        </w:rPr>
        <w:t>ë</w:t>
      </w:r>
      <w:r w:rsidRPr="00194B04">
        <w:rPr>
          <w:b/>
        </w:rPr>
        <w:t>ndrore, t</w:t>
      </w:r>
      <w:r w:rsidR="0069065C">
        <w:rPr>
          <w:b/>
        </w:rPr>
        <w:t>ë</w:t>
      </w:r>
      <w:r w:rsidRPr="00194B04">
        <w:rPr>
          <w:b/>
        </w:rPr>
        <w:t xml:space="preserve"> Pushtetit Vendor dhe t</w:t>
      </w:r>
      <w:r w:rsidR="0069065C">
        <w:rPr>
          <w:b/>
        </w:rPr>
        <w:t>ë</w:t>
      </w:r>
      <w:r w:rsidRPr="00194B04">
        <w:rPr>
          <w:b/>
        </w:rPr>
        <w:t xml:space="preserve"> t</w:t>
      </w:r>
      <w:r w:rsidR="0069065C">
        <w:rPr>
          <w:b/>
        </w:rPr>
        <w:t>ë</w:t>
      </w:r>
      <w:r w:rsidRPr="00194B04">
        <w:rPr>
          <w:b/>
        </w:rPr>
        <w:t xml:space="preserve"> Tret</w:t>
      </w:r>
      <w:r w:rsidR="0069065C">
        <w:rPr>
          <w:b/>
        </w:rPr>
        <w:t>ë</w:t>
      </w:r>
      <w:r w:rsidRPr="00194B04">
        <w:rPr>
          <w:b/>
        </w:rPr>
        <w:t>ve q</w:t>
      </w:r>
      <w:r w:rsidR="0069065C">
        <w:rPr>
          <w:b/>
        </w:rPr>
        <w:t>ë</w:t>
      </w:r>
      <w:r w:rsidRPr="00194B04">
        <w:rPr>
          <w:b/>
        </w:rPr>
        <w:t xml:space="preserve"> veprojn</w:t>
      </w:r>
      <w:r w:rsidR="0069065C">
        <w:rPr>
          <w:b/>
        </w:rPr>
        <w:t>ë</w:t>
      </w:r>
      <w:r w:rsidRPr="00194B04">
        <w:rPr>
          <w:b/>
        </w:rPr>
        <w:t xml:space="preserve"> p</w:t>
      </w:r>
      <w:r w:rsidR="0069065C">
        <w:rPr>
          <w:b/>
        </w:rPr>
        <w:t>ë</w:t>
      </w:r>
      <w:r w:rsidRPr="00194B04">
        <w:rPr>
          <w:b/>
        </w:rPr>
        <w:t>r Llogari t</w:t>
      </w:r>
      <w:r w:rsidR="0069065C">
        <w:rPr>
          <w:b/>
        </w:rPr>
        <w:t>ë</w:t>
      </w:r>
      <w:r w:rsidRPr="00194B04">
        <w:rPr>
          <w:b/>
        </w:rPr>
        <w:t xml:space="preserve"> Tyre.</w:t>
      </w:r>
    </w:p>
    <w:p w:rsidR="00194B04" w:rsidRDefault="00194B04" w:rsidP="007D6B5E">
      <w:pPr>
        <w:spacing w:line="276" w:lineRule="auto"/>
        <w:jc w:val="both"/>
      </w:pPr>
    </w:p>
    <w:p w:rsidR="00194B04" w:rsidRDefault="00194B04" w:rsidP="007D6B5E">
      <w:pPr>
        <w:spacing w:line="276" w:lineRule="auto"/>
        <w:jc w:val="both"/>
      </w:pPr>
      <w:r>
        <w:t>Kandidat</w:t>
      </w:r>
      <w:r w:rsidR="0069065C">
        <w:t>ë</w:t>
      </w:r>
      <w:r>
        <w:t>t p</w:t>
      </w:r>
      <w:r w:rsidR="0069065C">
        <w:t>ë</w:t>
      </w:r>
      <w:r>
        <w:t>r L</w:t>
      </w:r>
      <w:r w:rsidR="0069065C">
        <w:t>ë</w:t>
      </w:r>
      <w:r>
        <w:t>vizjen Paralele duhet t</w:t>
      </w:r>
      <w:r w:rsidR="0069065C">
        <w:t>ë</w:t>
      </w:r>
      <w:r>
        <w:t xml:space="preserve"> plot</w:t>
      </w:r>
      <w:r w:rsidR="0069065C">
        <w:t>ë</w:t>
      </w:r>
      <w:r>
        <w:t>sojn</w:t>
      </w:r>
      <w:r w:rsidR="0069065C">
        <w:t>ë</w:t>
      </w:r>
      <w:r>
        <w:t xml:space="preserve"> kushtet si vijon:</w:t>
      </w:r>
    </w:p>
    <w:p w:rsidR="00194B04" w:rsidRDefault="00194B04" w:rsidP="007D6B5E">
      <w:pPr>
        <w:spacing w:line="276" w:lineRule="auto"/>
        <w:jc w:val="both"/>
      </w:pPr>
    </w:p>
    <w:p w:rsidR="00194B04" w:rsidRDefault="008C05D9" w:rsidP="007D6B5E">
      <w:pPr>
        <w:spacing w:line="276" w:lineRule="auto"/>
        <w:jc w:val="both"/>
      </w:pPr>
      <w:r>
        <w:t>T</w:t>
      </w:r>
      <w:r w:rsidR="0069065C">
        <w:t>ë</w:t>
      </w:r>
      <w:r>
        <w:t xml:space="preserve"> jet</w:t>
      </w:r>
      <w:r w:rsidR="0069065C">
        <w:t>ë</w:t>
      </w:r>
      <w:r>
        <w:t xml:space="preserve"> n</w:t>
      </w:r>
      <w:r w:rsidR="0069065C">
        <w:t>ë</w:t>
      </w:r>
      <w:r>
        <w:t>pun</w:t>
      </w:r>
      <w:r w:rsidR="0069065C">
        <w:t>ë</w:t>
      </w:r>
      <w:r>
        <w:t xml:space="preserve">s civil </w:t>
      </w:r>
      <w:r w:rsidR="00DF6AE3">
        <w:t xml:space="preserve">i </w:t>
      </w:r>
      <w:r>
        <w:t xml:space="preserve">konfirmuar </w:t>
      </w:r>
      <w:proofErr w:type="gramStart"/>
      <w:r w:rsidR="00742940">
        <w:t>b</w:t>
      </w:r>
      <w:r>
        <w:t>renda</w:t>
      </w:r>
      <w:proofErr w:type="gramEnd"/>
      <w:r>
        <w:t xml:space="preserve"> s</w:t>
      </w:r>
      <w:r w:rsidR="0069065C">
        <w:t>ë</w:t>
      </w:r>
      <w:r>
        <w:t xml:space="preserve"> njejt</w:t>
      </w:r>
      <w:r w:rsidR="0069065C">
        <w:t>ë</w:t>
      </w:r>
      <w:r>
        <w:t>s kategori (kategoria II-b);</w:t>
      </w:r>
    </w:p>
    <w:p w:rsidR="008C05D9" w:rsidRDefault="008C05D9" w:rsidP="007D6B5E">
      <w:pPr>
        <w:spacing w:line="276" w:lineRule="auto"/>
        <w:jc w:val="both"/>
      </w:pPr>
      <w:r>
        <w:t>T</w:t>
      </w:r>
      <w:r w:rsidR="0069065C">
        <w:t>ë</w:t>
      </w:r>
      <w:r>
        <w:t xml:space="preserve"> mos ket</w:t>
      </w:r>
      <w:r w:rsidR="0069065C">
        <w:t>ë</w:t>
      </w:r>
      <w:r>
        <w:t xml:space="preserve"> mas</w:t>
      </w:r>
      <w:r w:rsidR="0069065C">
        <w:t>ë</w:t>
      </w:r>
      <w:r>
        <w:t xml:space="preserve"> disiplinore n</w:t>
      </w:r>
      <w:r w:rsidR="0069065C">
        <w:t>ë</w:t>
      </w:r>
      <w:r>
        <w:t xml:space="preserve"> fuqi (t</w:t>
      </w:r>
      <w:r w:rsidR="0069065C">
        <w:t>ë</w:t>
      </w:r>
      <w:r>
        <w:t xml:space="preserve"> v</w:t>
      </w:r>
      <w:r w:rsidR="0069065C">
        <w:t>ë</w:t>
      </w:r>
      <w:r>
        <w:t>rtetuar me nj</w:t>
      </w:r>
      <w:r w:rsidR="0069065C">
        <w:t>ë</w:t>
      </w:r>
      <w:r>
        <w:t xml:space="preserve"> do</w:t>
      </w:r>
      <w:r w:rsidR="00742940">
        <w:t>k</w:t>
      </w:r>
      <w:r>
        <w:t>ument nga institucioni);</w:t>
      </w:r>
    </w:p>
    <w:p w:rsidR="008C05D9" w:rsidRDefault="008C05D9" w:rsidP="007D6B5E">
      <w:pPr>
        <w:spacing w:line="276" w:lineRule="auto"/>
        <w:jc w:val="both"/>
      </w:pPr>
      <w:r>
        <w:t>T</w:t>
      </w:r>
      <w:r w:rsidR="0069065C">
        <w:t>ë</w:t>
      </w:r>
      <w:r>
        <w:t xml:space="preserve"> ket</w:t>
      </w:r>
      <w:r w:rsidR="0069065C">
        <w:t>ë</w:t>
      </w:r>
      <w:r>
        <w:t xml:space="preserve"> t</w:t>
      </w:r>
      <w:r w:rsidR="0069065C">
        <w:t>ë</w:t>
      </w:r>
      <w:r>
        <w:t xml:space="preserve"> pakt</w:t>
      </w:r>
      <w:r w:rsidR="0069065C">
        <w:t>ë</w:t>
      </w:r>
      <w:r>
        <w:t>n nj</w:t>
      </w:r>
      <w:r w:rsidR="0069065C">
        <w:t>ë</w:t>
      </w:r>
      <w:r>
        <w:t xml:space="preserve"> vler</w:t>
      </w:r>
      <w:r w:rsidR="0069065C">
        <w:t>ë</w:t>
      </w:r>
      <w:r>
        <w:t xml:space="preserve">sim </w:t>
      </w:r>
      <w:r w:rsidR="00742940">
        <w:t>“S</w:t>
      </w:r>
      <w:r>
        <w:t>hum</w:t>
      </w:r>
      <w:r w:rsidR="0069065C">
        <w:t>ë</w:t>
      </w:r>
      <w:r>
        <w:t xml:space="preserve"> </w:t>
      </w:r>
      <w:r w:rsidR="00742940">
        <w:t>mire”</w:t>
      </w:r>
      <w:r>
        <w:t xml:space="preserve"> ose </w:t>
      </w:r>
      <w:r w:rsidR="00742940">
        <w:t>“Mire”</w:t>
      </w:r>
      <w:r>
        <w:t>;</w:t>
      </w:r>
    </w:p>
    <w:p w:rsidR="008C05D9" w:rsidRDefault="008C05D9" w:rsidP="007D6B5E">
      <w:pPr>
        <w:spacing w:line="276" w:lineRule="auto"/>
        <w:jc w:val="both"/>
      </w:pPr>
    </w:p>
    <w:p w:rsidR="008C05D9" w:rsidRPr="00742940" w:rsidRDefault="008C05D9" w:rsidP="007D6B5E">
      <w:pPr>
        <w:spacing w:line="276" w:lineRule="auto"/>
        <w:jc w:val="both"/>
        <w:rPr>
          <w:b/>
        </w:rPr>
      </w:pPr>
      <w:r w:rsidRPr="00742940">
        <w:rPr>
          <w:b/>
        </w:rPr>
        <w:t>Kandidat</w:t>
      </w:r>
      <w:r w:rsidR="0069065C" w:rsidRPr="00742940">
        <w:rPr>
          <w:b/>
        </w:rPr>
        <w:t>ë</w:t>
      </w:r>
      <w:r w:rsidRPr="00742940">
        <w:rPr>
          <w:b/>
        </w:rPr>
        <w:t>t duhet t</w:t>
      </w:r>
      <w:r w:rsidR="0069065C" w:rsidRPr="00742940">
        <w:rPr>
          <w:b/>
        </w:rPr>
        <w:t>ë</w:t>
      </w:r>
      <w:r w:rsidRPr="00742940">
        <w:rPr>
          <w:b/>
        </w:rPr>
        <w:t xml:space="preserve"> plot</w:t>
      </w:r>
      <w:r w:rsidR="0069065C" w:rsidRPr="00742940">
        <w:rPr>
          <w:b/>
        </w:rPr>
        <w:t>ë</w:t>
      </w:r>
      <w:r w:rsidRPr="00742940">
        <w:rPr>
          <w:b/>
        </w:rPr>
        <w:t>sojn</w:t>
      </w:r>
      <w:r w:rsidR="0069065C" w:rsidRPr="00742940">
        <w:rPr>
          <w:b/>
        </w:rPr>
        <w:t>ë</w:t>
      </w:r>
      <w:r w:rsidRPr="00742940">
        <w:rPr>
          <w:b/>
        </w:rPr>
        <w:t xml:space="preserve"> kriteret e ve</w:t>
      </w:r>
      <w:r w:rsidR="00742940" w:rsidRPr="00742940">
        <w:rPr>
          <w:b/>
        </w:rPr>
        <w:t>ç</w:t>
      </w:r>
      <w:r w:rsidRPr="00742940">
        <w:rPr>
          <w:b/>
        </w:rPr>
        <w:t>anta si vijon:</w:t>
      </w:r>
    </w:p>
    <w:p w:rsidR="008C05D9" w:rsidRDefault="008C05D9" w:rsidP="007D6B5E">
      <w:pPr>
        <w:spacing w:line="276" w:lineRule="auto"/>
        <w:jc w:val="both"/>
      </w:pPr>
    </w:p>
    <w:p w:rsidR="008C05D9" w:rsidRDefault="00742940" w:rsidP="007D6B5E">
      <w:pPr>
        <w:spacing w:line="276" w:lineRule="auto"/>
        <w:jc w:val="both"/>
      </w:pPr>
      <w:r>
        <w:t>-</w:t>
      </w:r>
      <w:r w:rsidR="008C05D9">
        <w:t>T</w:t>
      </w:r>
      <w:r w:rsidR="0069065C">
        <w:t>ë</w:t>
      </w:r>
      <w:r w:rsidR="008C05D9">
        <w:t xml:space="preserve"> zot</w:t>
      </w:r>
      <w:r w:rsidR="0069065C">
        <w:t>ë</w:t>
      </w:r>
      <w:r w:rsidR="008C05D9">
        <w:t>roj</w:t>
      </w:r>
      <w:r w:rsidR="0069065C">
        <w:t>ë</w:t>
      </w:r>
      <w:r w:rsidR="008C05D9">
        <w:t xml:space="preserve"> diplom</w:t>
      </w:r>
      <w:r w:rsidR="0069065C">
        <w:t>ë</w:t>
      </w:r>
      <w:r w:rsidR="008C05D9">
        <w:t xml:space="preserve"> t</w:t>
      </w:r>
      <w:r w:rsidR="0069065C">
        <w:t>ë</w:t>
      </w:r>
      <w:r w:rsidR="008C05D9">
        <w:t xml:space="preserve"> nivelit “Master Shkencor”, n</w:t>
      </w:r>
      <w:r w:rsidR="0069065C">
        <w:t>ë</w:t>
      </w:r>
      <w:r w:rsidR="008C05D9">
        <w:t xml:space="preserve"> shkenca Juridike.Edhe diploma e nivelit “Bachelor” duhet t</w:t>
      </w:r>
      <w:r w:rsidR="0069065C">
        <w:t>ë</w:t>
      </w:r>
      <w:r w:rsidR="008C05D9">
        <w:t xml:space="preserve"> jet</w:t>
      </w:r>
      <w:r w:rsidR="0069065C">
        <w:t>ë</w:t>
      </w:r>
      <w:r w:rsidR="008C05D9">
        <w:t xml:space="preserve"> n</w:t>
      </w:r>
      <w:r w:rsidR="0069065C">
        <w:t>ë</w:t>
      </w:r>
      <w:r w:rsidR="008C05D9">
        <w:t xml:space="preserve"> t</w:t>
      </w:r>
      <w:r w:rsidR="0069065C">
        <w:t>ë</w:t>
      </w:r>
      <w:r w:rsidR="008C05D9">
        <w:t xml:space="preserve"> nj</w:t>
      </w:r>
      <w:r w:rsidR="0069065C">
        <w:t>ë</w:t>
      </w:r>
      <w:r w:rsidR="008C05D9">
        <w:t>jt</w:t>
      </w:r>
      <w:r w:rsidR="0069065C">
        <w:t>ë</w:t>
      </w:r>
      <w:r w:rsidR="008C05D9">
        <w:t>n fush</w:t>
      </w:r>
      <w:r w:rsidR="0069065C">
        <w:t>ë</w:t>
      </w:r>
      <w:r w:rsidR="008C05D9">
        <w:t>;</w:t>
      </w:r>
      <w:r w:rsidR="00D4609C">
        <w:t xml:space="preserve"> (Diplomat </w:t>
      </w:r>
      <w:r w:rsidR="00EF185D">
        <w:t>të cilat janë marrë</w:t>
      </w:r>
      <w:r w:rsidR="00D4609C">
        <w:t xml:space="preserve"> jashtë vendit</w:t>
      </w:r>
      <w:r w:rsidR="00EF185D">
        <w:t>,</w:t>
      </w:r>
      <w:r w:rsidR="00D4609C">
        <w:t xml:space="preserve"> duhet të jenë të nj</w:t>
      </w:r>
      <w:r w:rsidR="00EF185D">
        <w:t>ohura paraprakisht pranë institucionit përgjegjës për njehsimin e diplomave sipas l</w:t>
      </w:r>
      <w:r w:rsidR="00D4609C">
        <w:t>egjislacionit në fuqi).</w:t>
      </w:r>
    </w:p>
    <w:p w:rsidR="008C05D9" w:rsidRDefault="00742940" w:rsidP="007D6B5E">
      <w:pPr>
        <w:spacing w:line="276" w:lineRule="auto"/>
        <w:jc w:val="both"/>
      </w:pPr>
      <w:r>
        <w:t>-</w:t>
      </w:r>
      <w:r w:rsidR="008C05D9">
        <w:t>T</w:t>
      </w:r>
      <w:r w:rsidR="0069065C">
        <w:t>ë</w:t>
      </w:r>
      <w:r w:rsidR="008C05D9">
        <w:t xml:space="preserve"> ket</w:t>
      </w:r>
      <w:r w:rsidR="0069065C">
        <w:t>ë</w:t>
      </w:r>
      <w:r w:rsidR="008C05D9">
        <w:t xml:space="preserve"> njohuri t</w:t>
      </w:r>
      <w:r w:rsidR="0069065C">
        <w:t>ë</w:t>
      </w:r>
      <w:r w:rsidR="008C05D9">
        <w:t xml:space="preserve"> gjuh</w:t>
      </w:r>
      <w:r w:rsidR="0069065C">
        <w:t>ë</w:t>
      </w:r>
      <w:r w:rsidR="008C05D9">
        <w:t>s angleze ose t</w:t>
      </w:r>
      <w:r w:rsidR="0069065C">
        <w:t>ë</w:t>
      </w:r>
      <w:r w:rsidR="008C05D9">
        <w:t xml:space="preserve"> nj</w:t>
      </w:r>
      <w:r w:rsidR="0069065C">
        <w:t>ë</w:t>
      </w:r>
      <w:r w:rsidR="008C05D9">
        <w:t xml:space="preserve"> vendi tjet</w:t>
      </w:r>
      <w:r w:rsidR="0069065C">
        <w:t>ë</w:t>
      </w:r>
      <w:r w:rsidR="008C05D9">
        <w:t>r t</w:t>
      </w:r>
      <w:r w:rsidR="0069065C">
        <w:t>ë</w:t>
      </w:r>
      <w:r w:rsidR="008C05D9">
        <w:t xml:space="preserve"> BE-s</w:t>
      </w:r>
      <w:r w:rsidR="0069065C">
        <w:t>ë</w:t>
      </w:r>
      <w:r w:rsidR="008C05D9">
        <w:t>;</w:t>
      </w:r>
    </w:p>
    <w:p w:rsidR="008C05D9" w:rsidRDefault="00742940" w:rsidP="007D6B5E">
      <w:pPr>
        <w:spacing w:line="276" w:lineRule="auto"/>
        <w:jc w:val="both"/>
      </w:pPr>
      <w:r>
        <w:t>-</w:t>
      </w:r>
      <w:r w:rsidR="008C05D9">
        <w:t>T</w:t>
      </w:r>
      <w:r w:rsidR="0069065C">
        <w:t>ë</w:t>
      </w:r>
      <w:r w:rsidR="008C05D9">
        <w:t xml:space="preserve"> ket</w:t>
      </w:r>
      <w:r w:rsidR="0069065C">
        <w:t>ë</w:t>
      </w:r>
      <w:r w:rsidR="008C05D9">
        <w:t xml:space="preserve"> mbi </w:t>
      </w:r>
      <w:r w:rsidR="008C05D9" w:rsidRPr="00AD5B68">
        <w:t>5</w:t>
      </w:r>
      <w:r w:rsidR="00B22AB1" w:rsidRPr="00AD5B68">
        <w:t xml:space="preserve"> </w:t>
      </w:r>
      <w:r w:rsidR="008C05D9" w:rsidRPr="00AD5B68">
        <w:t>(pes</w:t>
      </w:r>
      <w:r w:rsidR="0069065C" w:rsidRPr="00AD5B68">
        <w:t>ë</w:t>
      </w:r>
      <w:r w:rsidR="008C05D9" w:rsidRPr="00AD5B68">
        <w:t>) vjet</w:t>
      </w:r>
      <w:r w:rsidR="008C05D9">
        <w:t xml:space="preserve"> p</w:t>
      </w:r>
      <w:r w:rsidR="0069065C">
        <w:t>ë</w:t>
      </w:r>
      <w:r w:rsidR="008C05D9">
        <w:t>rvoj</w:t>
      </w:r>
      <w:r w:rsidR="0069065C">
        <w:t>ë</w:t>
      </w:r>
      <w:r w:rsidR="008C05D9">
        <w:t xml:space="preserve"> pune n</w:t>
      </w:r>
      <w:r w:rsidR="0069065C">
        <w:t>ë</w:t>
      </w:r>
      <w:r w:rsidR="008C05D9">
        <w:t xml:space="preserve"> profesion n</w:t>
      </w:r>
      <w:r w:rsidR="0069065C">
        <w:t>ë</w:t>
      </w:r>
      <w:r w:rsidR="008C05D9">
        <w:t xml:space="preserve"> administrat</w:t>
      </w:r>
      <w:r w:rsidR="0069065C">
        <w:t>ë</w:t>
      </w:r>
      <w:r w:rsidR="008C05D9">
        <w:t>n publike;</w:t>
      </w:r>
    </w:p>
    <w:p w:rsidR="008C05D9" w:rsidRDefault="00742940" w:rsidP="007D6B5E">
      <w:pPr>
        <w:spacing w:line="276" w:lineRule="auto"/>
        <w:jc w:val="both"/>
      </w:pPr>
      <w:r>
        <w:t>-</w:t>
      </w:r>
      <w:r w:rsidR="008C05D9">
        <w:t>T</w:t>
      </w:r>
      <w:r w:rsidR="0069065C">
        <w:t>ë</w:t>
      </w:r>
      <w:r w:rsidR="008C05D9">
        <w:t xml:space="preserve"> ket</w:t>
      </w:r>
      <w:r w:rsidR="0069065C">
        <w:t>ë</w:t>
      </w:r>
      <w:r w:rsidR="008C05D9">
        <w:t xml:space="preserve"> aft</w:t>
      </w:r>
      <w:r w:rsidR="0069065C">
        <w:t>ë</w:t>
      </w:r>
      <w:r w:rsidR="008C05D9">
        <w:t>si t</w:t>
      </w:r>
      <w:r w:rsidR="0069065C">
        <w:t>ë</w:t>
      </w:r>
      <w:r w:rsidR="008C05D9">
        <w:t xml:space="preserve"> mira komunikimi dhe t</w:t>
      </w:r>
      <w:r w:rsidR="0069065C">
        <w:t>ë</w:t>
      </w:r>
      <w:r w:rsidR="008C05D9">
        <w:t xml:space="preserve"> pun</w:t>
      </w:r>
      <w:r w:rsidR="0069065C">
        <w:t>ë</w:t>
      </w:r>
      <w:r w:rsidR="008C05D9">
        <w:t>s n</w:t>
      </w:r>
      <w:r w:rsidR="0069065C">
        <w:t>ë</w:t>
      </w:r>
      <w:r w:rsidR="008C05D9">
        <w:t xml:space="preserve"> grup.</w:t>
      </w:r>
    </w:p>
    <w:p w:rsidR="008C05D9" w:rsidRDefault="008C05D9" w:rsidP="007D6B5E">
      <w:pPr>
        <w:spacing w:line="276" w:lineRule="auto"/>
        <w:jc w:val="both"/>
      </w:pPr>
    </w:p>
    <w:p w:rsidR="008C05D9" w:rsidRDefault="008C05D9" w:rsidP="007D6B5E">
      <w:pPr>
        <w:spacing w:line="276" w:lineRule="auto"/>
        <w:jc w:val="both"/>
        <w:rPr>
          <w:b/>
        </w:rPr>
      </w:pPr>
      <w:proofErr w:type="gramStart"/>
      <w:r w:rsidRPr="008C05D9">
        <w:rPr>
          <w:b/>
        </w:rPr>
        <w:t>2.Dokumentacioni</w:t>
      </w:r>
      <w:proofErr w:type="gramEnd"/>
      <w:r w:rsidRPr="008C05D9">
        <w:rPr>
          <w:b/>
        </w:rPr>
        <w:t>, m</w:t>
      </w:r>
      <w:r w:rsidR="0069065C">
        <w:rPr>
          <w:b/>
        </w:rPr>
        <w:t>ë</w:t>
      </w:r>
      <w:r w:rsidRPr="008C05D9">
        <w:rPr>
          <w:b/>
        </w:rPr>
        <w:t xml:space="preserve">nyra dhe afati </w:t>
      </w:r>
      <w:r w:rsidR="00742940">
        <w:rPr>
          <w:b/>
        </w:rPr>
        <w:t xml:space="preserve">i </w:t>
      </w:r>
      <w:r w:rsidRPr="008C05D9">
        <w:rPr>
          <w:b/>
        </w:rPr>
        <w:t>dor</w:t>
      </w:r>
      <w:r w:rsidR="0069065C">
        <w:rPr>
          <w:b/>
        </w:rPr>
        <w:t>ë</w:t>
      </w:r>
      <w:r w:rsidRPr="008C05D9">
        <w:rPr>
          <w:b/>
        </w:rPr>
        <w:t>zimit</w:t>
      </w:r>
    </w:p>
    <w:p w:rsidR="008C05D9" w:rsidRDefault="008C05D9" w:rsidP="007D6B5E">
      <w:pPr>
        <w:spacing w:line="276" w:lineRule="auto"/>
        <w:jc w:val="both"/>
      </w:pPr>
    </w:p>
    <w:p w:rsidR="008C05D9" w:rsidRDefault="008C05D9" w:rsidP="007D6B5E">
      <w:pPr>
        <w:spacing w:line="276" w:lineRule="auto"/>
        <w:jc w:val="both"/>
      </w:pPr>
      <w:r>
        <w:t>Kandidat</w:t>
      </w:r>
      <w:r w:rsidR="0069065C">
        <w:t>ë</w:t>
      </w:r>
      <w:r>
        <w:t>t duhet t</w:t>
      </w:r>
      <w:r w:rsidR="0069065C">
        <w:t>ë</w:t>
      </w:r>
      <w:r>
        <w:t xml:space="preserve"> dor</w:t>
      </w:r>
      <w:r w:rsidR="0069065C">
        <w:t>ë</w:t>
      </w:r>
      <w:r>
        <w:t>zojn</w:t>
      </w:r>
      <w:r w:rsidR="0069065C">
        <w:t>ë</w:t>
      </w:r>
      <w:r>
        <w:t xml:space="preserve"> </w:t>
      </w:r>
      <w:r w:rsidR="00742940">
        <w:t xml:space="preserve">dokumentacionin </w:t>
      </w:r>
      <w:r>
        <w:t>pran</w:t>
      </w:r>
      <w:r w:rsidR="0069065C">
        <w:t>ë</w:t>
      </w:r>
      <w:r>
        <w:t xml:space="preserve"> Drejtoris</w:t>
      </w:r>
      <w:r w:rsidR="0069065C">
        <w:t>ë</w:t>
      </w:r>
      <w:r>
        <w:t xml:space="preserve"> s</w:t>
      </w:r>
      <w:r w:rsidR="0069065C">
        <w:t>ë</w:t>
      </w:r>
      <w:r>
        <w:t xml:space="preserve"> Finannc</w:t>
      </w:r>
      <w:r w:rsidR="0069065C">
        <w:t>ë</w:t>
      </w:r>
      <w:r>
        <w:t>s, Sh</w:t>
      </w:r>
      <w:r w:rsidR="0069065C">
        <w:t>ë</w:t>
      </w:r>
      <w:r>
        <w:t>rbimeve dhe Pritjes s</w:t>
      </w:r>
      <w:r w:rsidR="0069065C">
        <w:t>ë</w:t>
      </w:r>
      <w:r>
        <w:t xml:space="preserve"> </w:t>
      </w:r>
      <w:proofErr w:type="gramStart"/>
      <w:r>
        <w:t>Qytetar</w:t>
      </w:r>
      <w:r w:rsidR="0069065C">
        <w:t>ë</w:t>
      </w:r>
      <w:r>
        <w:t>ve  n</w:t>
      </w:r>
      <w:r w:rsidR="0069065C">
        <w:t>ë</w:t>
      </w:r>
      <w:r>
        <w:t>p</w:t>
      </w:r>
      <w:r w:rsidR="0069065C">
        <w:t>ë</w:t>
      </w:r>
      <w:r>
        <w:t>rmjet</w:t>
      </w:r>
      <w:proofErr w:type="gramEnd"/>
      <w:r>
        <w:t xml:space="preserve"> post</w:t>
      </w:r>
      <w:r w:rsidR="0069065C">
        <w:t>ë</w:t>
      </w:r>
      <w:r>
        <w:t>s elektronike n</w:t>
      </w:r>
      <w:r w:rsidR="0069065C">
        <w:t>ë</w:t>
      </w:r>
      <w:r>
        <w:t xml:space="preserve"> adres</w:t>
      </w:r>
      <w:r w:rsidR="0069065C">
        <w:t>ë</w:t>
      </w:r>
      <w:r>
        <w:t>n:</w:t>
      </w:r>
    </w:p>
    <w:p w:rsidR="008C05D9" w:rsidRDefault="0019682E" w:rsidP="007D6B5E">
      <w:pPr>
        <w:spacing w:line="276" w:lineRule="auto"/>
        <w:jc w:val="both"/>
      </w:pPr>
      <w:hyperlink r:id="rId12" w:history="1">
        <w:r w:rsidR="008C05D9" w:rsidRPr="006618FA">
          <w:rPr>
            <w:rStyle w:val="Hyperlink"/>
          </w:rPr>
          <w:t>marjetasanxhaku@avokatipopullit.gov.al</w:t>
        </w:r>
      </w:hyperlink>
      <w:r w:rsidR="008C05D9">
        <w:t xml:space="preserve"> dokumentat si m</w:t>
      </w:r>
      <w:r w:rsidR="0069065C">
        <w:t>ë</w:t>
      </w:r>
      <w:r w:rsidR="008C05D9">
        <w:t xml:space="preserve"> posht</w:t>
      </w:r>
      <w:r w:rsidR="0069065C">
        <w:t>ë</w:t>
      </w:r>
      <w:r w:rsidR="008C05D9">
        <w:t xml:space="preserve"> vijon:</w:t>
      </w:r>
    </w:p>
    <w:p w:rsidR="008C05D9" w:rsidRDefault="008C05D9" w:rsidP="007D6B5E">
      <w:pPr>
        <w:spacing w:line="276" w:lineRule="auto"/>
        <w:jc w:val="both"/>
      </w:pPr>
    </w:p>
    <w:p w:rsidR="008C05D9" w:rsidRDefault="008C05D9" w:rsidP="007D6B5E">
      <w:pPr>
        <w:spacing w:line="276" w:lineRule="auto"/>
        <w:jc w:val="both"/>
      </w:pPr>
      <w:proofErr w:type="gramStart"/>
      <w:r>
        <w:lastRenderedPageBreak/>
        <w:t>a.Let</w:t>
      </w:r>
      <w:r w:rsidR="0069065C">
        <w:t>ë</w:t>
      </w:r>
      <w:r>
        <w:t>r</w:t>
      </w:r>
      <w:proofErr w:type="gramEnd"/>
      <w:r>
        <w:t xml:space="preserve"> Motivimi p</w:t>
      </w:r>
      <w:r w:rsidR="0069065C">
        <w:t>ë</w:t>
      </w:r>
      <w:r>
        <w:t>r aplikim p</w:t>
      </w:r>
      <w:r w:rsidR="0069065C">
        <w:t>ë</w:t>
      </w:r>
      <w:r>
        <w:t>r vendin e lir</w:t>
      </w:r>
      <w:r w:rsidR="0069065C">
        <w:t>ë</w:t>
      </w:r>
      <w:r>
        <w:t xml:space="preserve"> t</w:t>
      </w:r>
      <w:r w:rsidR="0069065C">
        <w:t>ë</w:t>
      </w:r>
      <w:r>
        <w:t xml:space="preserve"> pun</w:t>
      </w:r>
      <w:r w:rsidR="0069065C">
        <w:t>ë</w:t>
      </w:r>
      <w:r>
        <w:t>s me nj</w:t>
      </w:r>
      <w:r w:rsidR="0069065C">
        <w:t>ë</w:t>
      </w:r>
      <w:r>
        <w:t xml:space="preserve"> num</w:t>
      </w:r>
      <w:r w:rsidR="0069065C">
        <w:t>ë</w:t>
      </w:r>
      <w:r>
        <w:t>r kontakti</w:t>
      </w:r>
      <w:r w:rsidR="000C3238">
        <w:t xml:space="preserve"> dhe adres</w:t>
      </w:r>
      <w:r w:rsidR="0069065C">
        <w:t>ë</w:t>
      </w:r>
      <w:r w:rsidR="000C3238">
        <w:t>n e plot</w:t>
      </w:r>
      <w:r w:rsidR="0069065C">
        <w:t>ë</w:t>
      </w:r>
      <w:r w:rsidR="000C3238">
        <w:t xml:space="preserve"> t</w:t>
      </w:r>
      <w:r w:rsidR="0069065C">
        <w:t>ë</w:t>
      </w:r>
      <w:r w:rsidR="000C3238">
        <w:t xml:space="preserve"> vendbanimit t</w:t>
      </w:r>
      <w:r w:rsidR="0069065C">
        <w:t>ë</w:t>
      </w:r>
      <w:r w:rsidR="000C3238">
        <w:t xml:space="preserve"> shoq</w:t>
      </w:r>
      <w:r w:rsidR="0069065C">
        <w:t>ë</w:t>
      </w:r>
      <w:r w:rsidR="000C3238">
        <w:t>ruar me nj</w:t>
      </w:r>
      <w:r w:rsidR="0069065C">
        <w:t>ë</w:t>
      </w:r>
      <w:r w:rsidR="000C3238">
        <w:t xml:space="preserve"> adres</w:t>
      </w:r>
      <w:r w:rsidR="0069065C">
        <w:t>ë</w:t>
      </w:r>
      <w:r w:rsidR="000C3238">
        <w:t xml:space="preserve"> active e-mail-</w:t>
      </w:r>
      <w:r w:rsidR="00742940">
        <w:t xml:space="preserve">i </w:t>
      </w:r>
      <w:r w:rsidR="000C3238">
        <w:t xml:space="preserve"> p</w:t>
      </w:r>
      <w:r w:rsidR="0069065C">
        <w:t>ë</w:t>
      </w:r>
      <w:r w:rsidR="000C3238">
        <w:t>r komunikim.</w:t>
      </w:r>
    </w:p>
    <w:p w:rsidR="00B22AB1" w:rsidRDefault="000C3238" w:rsidP="007D6B5E">
      <w:pPr>
        <w:spacing w:line="276" w:lineRule="auto"/>
        <w:jc w:val="both"/>
      </w:pPr>
      <w:proofErr w:type="gramStart"/>
      <w:r>
        <w:t>b.Jet</w:t>
      </w:r>
      <w:r w:rsidR="0069065C">
        <w:t>ë</w:t>
      </w:r>
      <w:r>
        <w:t>shkrimi</w:t>
      </w:r>
      <w:proofErr w:type="gramEnd"/>
      <w:r>
        <w:t xml:space="preserve"> </w:t>
      </w:r>
      <w:r w:rsidR="00742940">
        <w:t xml:space="preserve">i </w:t>
      </w:r>
      <w:r>
        <w:t>plot</w:t>
      </w:r>
      <w:r w:rsidR="0069065C">
        <w:t>ë</w:t>
      </w:r>
      <w:r>
        <w:t>suar n</w:t>
      </w:r>
      <w:r w:rsidR="0069065C">
        <w:t>ë</w:t>
      </w:r>
      <w:r>
        <w:t xml:space="preserve"> p</w:t>
      </w:r>
      <w:r w:rsidR="0069065C">
        <w:t>ë</w:t>
      </w:r>
      <w:r>
        <w:t>rputhje me dokumentacionin tip q</w:t>
      </w:r>
      <w:r w:rsidR="0069065C">
        <w:t>ë</w:t>
      </w:r>
      <w:r>
        <w:t xml:space="preserve"> e gjeni n</w:t>
      </w:r>
      <w:r w:rsidR="0069065C">
        <w:t>ë</w:t>
      </w:r>
      <w:r>
        <w:t xml:space="preserve"> linkun: </w:t>
      </w:r>
    </w:p>
    <w:p w:rsidR="00B22AB1" w:rsidRDefault="00B22AB1" w:rsidP="007D6B5E">
      <w:pPr>
        <w:spacing w:line="276" w:lineRule="auto"/>
        <w:jc w:val="both"/>
      </w:pPr>
    </w:p>
    <w:p w:rsidR="000C3238" w:rsidRDefault="000C3238" w:rsidP="007D6B5E">
      <w:pPr>
        <w:spacing w:line="276" w:lineRule="auto"/>
        <w:jc w:val="both"/>
        <w:rPr>
          <w:u w:val="single"/>
        </w:rPr>
      </w:pPr>
      <w:r w:rsidRPr="000C3238">
        <w:rPr>
          <w:u w:val="single"/>
        </w:rPr>
        <w:t>http://dap.gov.al/vende-vakant/udhezime-dokumenta/219-udh</w:t>
      </w:r>
      <w:r w:rsidR="0069065C">
        <w:rPr>
          <w:u w:val="single"/>
        </w:rPr>
        <w:t>ë</w:t>
      </w:r>
      <w:r w:rsidRPr="000C3238">
        <w:rPr>
          <w:u w:val="single"/>
        </w:rPr>
        <w:t>zime-dokumenta</w:t>
      </w:r>
    </w:p>
    <w:p w:rsidR="000C3238" w:rsidRDefault="000C3238" w:rsidP="007D6B5E">
      <w:pPr>
        <w:spacing w:line="276" w:lineRule="auto"/>
        <w:jc w:val="both"/>
      </w:pPr>
    </w:p>
    <w:p w:rsidR="000C3238" w:rsidRDefault="000C3238" w:rsidP="007D6B5E">
      <w:pPr>
        <w:spacing w:line="276" w:lineRule="auto"/>
        <w:jc w:val="both"/>
      </w:pPr>
      <w:proofErr w:type="gramStart"/>
      <w:r>
        <w:t>c.Fotokopje</w:t>
      </w:r>
      <w:proofErr w:type="gramEnd"/>
      <w:r>
        <w:t xml:space="preserve"> e </w:t>
      </w:r>
      <w:r w:rsidR="00742940">
        <w:t>D</w:t>
      </w:r>
      <w:r>
        <w:t>iplom</w:t>
      </w:r>
      <w:r w:rsidR="0069065C">
        <w:t>ë</w:t>
      </w:r>
      <w:r>
        <w:t>s.</w:t>
      </w:r>
    </w:p>
    <w:p w:rsidR="000C3238" w:rsidRDefault="00B22AB1" w:rsidP="007D6B5E">
      <w:pPr>
        <w:spacing w:line="276" w:lineRule="auto"/>
        <w:jc w:val="both"/>
      </w:pPr>
      <w:proofErr w:type="gramStart"/>
      <w:r>
        <w:t>ç.</w:t>
      </w:r>
      <w:r w:rsidR="000C3238">
        <w:t>Fotokopje</w:t>
      </w:r>
      <w:proofErr w:type="gramEnd"/>
      <w:r w:rsidR="000C3238">
        <w:t xml:space="preserve"> e </w:t>
      </w:r>
      <w:r w:rsidR="00742940">
        <w:t>L</w:t>
      </w:r>
      <w:r w:rsidR="000C3238">
        <w:t>ibres</w:t>
      </w:r>
      <w:r w:rsidR="0069065C">
        <w:t>ë</w:t>
      </w:r>
      <w:r w:rsidR="000C3238">
        <w:t>z s</w:t>
      </w:r>
      <w:r w:rsidR="0069065C">
        <w:t>ë</w:t>
      </w:r>
      <w:r w:rsidR="000C3238">
        <w:t xml:space="preserve"> </w:t>
      </w:r>
      <w:r w:rsidR="00742940">
        <w:t>P</w:t>
      </w:r>
      <w:r w:rsidR="000C3238">
        <w:t>un</w:t>
      </w:r>
      <w:r w:rsidR="0069065C">
        <w:t>ë</w:t>
      </w:r>
      <w:r w:rsidR="000C3238">
        <w:t>s</w:t>
      </w:r>
    </w:p>
    <w:p w:rsidR="000C3238" w:rsidRDefault="000C3238" w:rsidP="007D6B5E">
      <w:pPr>
        <w:spacing w:line="276" w:lineRule="auto"/>
        <w:jc w:val="both"/>
      </w:pPr>
      <w:proofErr w:type="gramStart"/>
      <w:r>
        <w:t>d.</w:t>
      </w:r>
      <w:r w:rsidR="00742940">
        <w:t>Ç</w:t>
      </w:r>
      <w:r>
        <w:t>do</w:t>
      </w:r>
      <w:proofErr w:type="gramEnd"/>
      <w:r>
        <w:t xml:space="preserve"> dokumentacion tjet</w:t>
      </w:r>
      <w:r w:rsidR="0069065C">
        <w:t>ë</w:t>
      </w:r>
      <w:r>
        <w:t>r q</w:t>
      </w:r>
      <w:r w:rsidR="0069065C">
        <w:t>ë</w:t>
      </w:r>
      <w:r>
        <w:t xml:space="preserve"> v</w:t>
      </w:r>
      <w:r w:rsidR="0069065C">
        <w:t>ë</w:t>
      </w:r>
      <w:r>
        <w:t>rteton trajnimet, kualifikimet, arsimin shtes</w:t>
      </w:r>
      <w:r w:rsidR="0069065C">
        <w:t>ë</w:t>
      </w:r>
      <w:r>
        <w:t>, vler</w:t>
      </w:r>
      <w:r w:rsidR="0069065C">
        <w:t>ë</w:t>
      </w:r>
      <w:r>
        <w:t>simet positive apo t</w:t>
      </w:r>
      <w:r w:rsidR="0069065C">
        <w:t>ë</w:t>
      </w:r>
      <w:r>
        <w:t xml:space="preserve"> tjera t</w:t>
      </w:r>
      <w:r w:rsidR="0069065C">
        <w:t>ë</w:t>
      </w:r>
      <w:r>
        <w:t xml:space="preserve"> p</w:t>
      </w:r>
      <w:r w:rsidR="0069065C">
        <w:t>ë</w:t>
      </w:r>
      <w:r>
        <w:t>rmendura n</w:t>
      </w:r>
      <w:r w:rsidR="0069065C">
        <w:t>ë</w:t>
      </w:r>
      <w:r>
        <w:t xml:space="preserve"> jet</w:t>
      </w:r>
      <w:r w:rsidR="0069065C">
        <w:t>ë</w:t>
      </w:r>
      <w:r>
        <w:t>shkrimin tuaj.</w:t>
      </w:r>
    </w:p>
    <w:p w:rsidR="000C3238" w:rsidRDefault="000C3238" w:rsidP="007D6B5E">
      <w:pPr>
        <w:spacing w:line="276" w:lineRule="auto"/>
        <w:jc w:val="both"/>
      </w:pPr>
    </w:p>
    <w:p w:rsidR="000C3238" w:rsidRPr="00B22AB1" w:rsidRDefault="000C3238" w:rsidP="007D6B5E">
      <w:pPr>
        <w:spacing w:line="276" w:lineRule="auto"/>
        <w:jc w:val="both"/>
        <w:rPr>
          <w:b/>
        </w:rPr>
      </w:pPr>
      <w:r w:rsidRPr="00B22AB1">
        <w:rPr>
          <w:b/>
        </w:rPr>
        <w:t>Dokumentat duhet t</w:t>
      </w:r>
      <w:r w:rsidR="0069065C" w:rsidRPr="00B22AB1">
        <w:rPr>
          <w:b/>
        </w:rPr>
        <w:t>ë</w:t>
      </w:r>
      <w:r w:rsidRPr="00B22AB1">
        <w:rPr>
          <w:b/>
        </w:rPr>
        <w:t xml:space="preserve"> dor</w:t>
      </w:r>
      <w:r w:rsidR="0069065C" w:rsidRPr="00B22AB1">
        <w:rPr>
          <w:b/>
        </w:rPr>
        <w:t>ë</w:t>
      </w:r>
      <w:r w:rsidRPr="00B22AB1">
        <w:rPr>
          <w:b/>
        </w:rPr>
        <w:t>zohen me post</w:t>
      </w:r>
      <w:r w:rsidR="0069065C" w:rsidRPr="00B22AB1">
        <w:rPr>
          <w:b/>
        </w:rPr>
        <w:t>ë</w:t>
      </w:r>
      <w:r w:rsidRPr="00B22AB1">
        <w:rPr>
          <w:b/>
        </w:rPr>
        <w:t xml:space="preserve"> apo drejtp</w:t>
      </w:r>
      <w:r w:rsidR="0069065C" w:rsidRPr="00B22AB1">
        <w:rPr>
          <w:b/>
        </w:rPr>
        <w:t>ë</w:t>
      </w:r>
      <w:r w:rsidRPr="00B22AB1">
        <w:rPr>
          <w:b/>
        </w:rPr>
        <w:t>rs</w:t>
      </w:r>
      <w:r w:rsidR="0069065C" w:rsidRPr="00B22AB1">
        <w:rPr>
          <w:b/>
        </w:rPr>
        <w:t>ë</w:t>
      </w:r>
      <w:r w:rsidRPr="00B22AB1">
        <w:rPr>
          <w:b/>
        </w:rPr>
        <w:t>drejti n</w:t>
      </w:r>
      <w:r w:rsidR="0069065C" w:rsidRPr="00B22AB1">
        <w:rPr>
          <w:b/>
        </w:rPr>
        <w:t>ë</w:t>
      </w:r>
      <w:r w:rsidRPr="00B22AB1">
        <w:rPr>
          <w:b/>
        </w:rPr>
        <w:t xml:space="preserve"> institucion,</w:t>
      </w:r>
      <w:r w:rsidR="00742940" w:rsidRPr="00B22AB1">
        <w:rPr>
          <w:b/>
        </w:rPr>
        <w:t xml:space="preserve"> </w:t>
      </w:r>
      <w:proofErr w:type="gramStart"/>
      <w:r w:rsidR="00742940" w:rsidRPr="00B22AB1">
        <w:rPr>
          <w:b/>
        </w:rPr>
        <w:t>b</w:t>
      </w:r>
      <w:r w:rsidRPr="00B22AB1">
        <w:rPr>
          <w:b/>
        </w:rPr>
        <w:t>renda</w:t>
      </w:r>
      <w:proofErr w:type="gramEnd"/>
      <w:r w:rsidRPr="00B22AB1">
        <w:rPr>
          <w:b/>
        </w:rPr>
        <w:t xml:space="preserve"> dat</w:t>
      </w:r>
      <w:r w:rsidR="0069065C" w:rsidRPr="00B22AB1">
        <w:rPr>
          <w:b/>
        </w:rPr>
        <w:t>ë</w:t>
      </w:r>
      <w:r w:rsidRPr="00B22AB1">
        <w:rPr>
          <w:b/>
        </w:rPr>
        <w:t xml:space="preserve">s </w:t>
      </w:r>
      <w:r w:rsidR="00D4609C">
        <w:rPr>
          <w:b/>
        </w:rPr>
        <w:t>9.09.</w:t>
      </w:r>
      <w:r w:rsidRPr="00D4609C">
        <w:rPr>
          <w:b/>
        </w:rPr>
        <w:t>2021</w:t>
      </w:r>
      <w:r w:rsidRPr="00B22AB1">
        <w:rPr>
          <w:b/>
        </w:rPr>
        <w:t>.</w:t>
      </w:r>
    </w:p>
    <w:p w:rsidR="000C3238" w:rsidRDefault="000C3238" w:rsidP="007D6B5E">
      <w:pPr>
        <w:spacing w:line="276" w:lineRule="auto"/>
        <w:jc w:val="both"/>
      </w:pPr>
    </w:p>
    <w:p w:rsidR="000C3238" w:rsidRPr="000C3238" w:rsidRDefault="000C3238" w:rsidP="007D6B5E">
      <w:pPr>
        <w:spacing w:line="276" w:lineRule="auto"/>
        <w:jc w:val="both"/>
        <w:rPr>
          <w:b/>
        </w:rPr>
      </w:pPr>
      <w:proofErr w:type="gramStart"/>
      <w:r w:rsidRPr="000C3238">
        <w:rPr>
          <w:b/>
        </w:rPr>
        <w:t>3.Rezultatet</w:t>
      </w:r>
      <w:proofErr w:type="gramEnd"/>
      <w:r w:rsidRPr="000C3238">
        <w:rPr>
          <w:b/>
        </w:rPr>
        <w:t xml:space="preserve"> p</w:t>
      </w:r>
      <w:r w:rsidR="0069065C">
        <w:rPr>
          <w:b/>
        </w:rPr>
        <w:t>ë</w:t>
      </w:r>
      <w:r w:rsidRPr="000C3238">
        <w:rPr>
          <w:b/>
        </w:rPr>
        <w:t>r faz</w:t>
      </w:r>
      <w:r w:rsidR="0069065C">
        <w:rPr>
          <w:b/>
        </w:rPr>
        <w:t>ë</w:t>
      </w:r>
      <w:r w:rsidRPr="000C3238">
        <w:rPr>
          <w:b/>
        </w:rPr>
        <w:t>n e verifikimit paraprak</w:t>
      </w:r>
    </w:p>
    <w:p w:rsidR="000C3238" w:rsidRPr="000C3238" w:rsidRDefault="000C3238" w:rsidP="007D6B5E">
      <w:pPr>
        <w:spacing w:line="276" w:lineRule="auto"/>
        <w:jc w:val="both"/>
        <w:rPr>
          <w:b/>
        </w:rPr>
      </w:pPr>
    </w:p>
    <w:p w:rsidR="000C3238" w:rsidRDefault="000C3238" w:rsidP="007D6B5E">
      <w:pPr>
        <w:spacing w:line="276" w:lineRule="auto"/>
        <w:jc w:val="both"/>
      </w:pPr>
      <w:r>
        <w:t>Drejtoria e Financ</w:t>
      </w:r>
      <w:r w:rsidR="0069065C">
        <w:t>ë</w:t>
      </w:r>
      <w:r>
        <w:t>s, Sh</w:t>
      </w:r>
      <w:r w:rsidR="0069065C">
        <w:t>ë</w:t>
      </w:r>
      <w:r>
        <w:t>rbimeve dhe Pritjes s</w:t>
      </w:r>
      <w:r w:rsidR="0069065C">
        <w:t>ë</w:t>
      </w:r>
      <w:r>
        <w:t xml:space="preserve"> Qytetar</w:t>
      </w:r>
      <w:r w:rsidR="0069065C">
        <w:t>ë</w:t>
      </w:r>
      <w:r>
        <w:t>ve n</w:t>
      </w:r>
      <w:r w:rsidR="0069065C">
        <w:t>ë</w:t>
      </w:r>
      <w:r>
        <w:t xml:space="preserve"> institucionin e Avokatit t</w:t>
      </w:r>
      <w:r w:rsidR="0069065C">
        <w:t>ë</w:t>
      </w:r>
      <w:r>
        <w:t xml:space="preserve"> Popullit do t</w:t>
      </w:r>
      <w:r w:rsidR="0069065C">
        <w:t>ë</w:t>
      </w:r>
      <w:r>
        <w:t xml:space="preserve"> b</w:t>
      </w:r>
      <w:r w:rsidR="0069065C">
        <w:t>ë</w:t>
      </w:r>
      <w:r>
        <w:t>j</w:t>
      </w:r>
      <w:r w:rsidR="0069065C">
        <w:t>ë</w:t>
      </w:r>
      <w:r>
        <w:t xml:space="preserve"> verifikimin paraprak t</w:t>
      </w:r>
      <w:r w:rsidR="0069065C">
        <w:t>ë</w:t>
      </w:r>
      <w:r>
        <w:t xml:space="preserve"> kandidat</w:t>
      </w:r>
      <w:r w:rsidR="0069065C">
        <w:t>ë</w:t>
      </w:r>
      <w:r>
        <w:t>ve, q</w:t>
      </w:r>
      <w:r w:rsidR="0069065C">
        <w:t>ë</w:t>
      </w:r>
      <w:r>
        <w:t xml:space="preserve"> p</w:t>
      </w:r>
      <w:r w:rsidR="0069065C">
        <w:t>ë</w:t>
      </w:r>
      <w:r>
        <w:t>rmbushin k</w:t>
      </w:r>
      <w:r w:rsidR="0069065C">
        <w:t>ë</w:t>
      </w:r>
      <w:r>
        <w:t>rkesat e p</w:t>
      </w:r>
      <w:r w:rsidR="0069065C">
        <w:t>ë</w:t>
      </w:r>
      <w:r>
        <w:t>rgjithshme dhe t</w:t>
      </w:r>
      <w:r w:rsidR="0069065C">
        <w:t>ë</w:t>
      </w:r>
      <w:r>
        <w:t xml:space="preserve"> ve</w:t>
      </w:r>
      <w:r w:rsidR="00742940">
        <w:t>ç</w:t>
      </w:r>
      <w:r>
        <w:t>anta, t</w:t>
      </w:r>
      <w:r w:rsidR="0069065C">
        <w:t>ë</w:t>
      </w:r>
      <w:r>
        <w:t xml:space="preserve"> p</w:t>
      </w:r>
      <w:r w:rsidR="0069065C">
        <w:t>ë</w:t>
      </w:r>
      <w:r>
        <w:t>rcaktuara n</w:t>
      </w:r>
      <w:r w:rsidR="0069065C">
        <w:t>ë</w:t>
      </w:r>
      <w:r>
        <w:t xml:space="preserve"> shpalljen p</w:t>
      </w:r>
      <w:r w:rsidR="0069065C">
        <w:t>ë</w:t>
      </w:r>
      <w:r>
        <w:t>r konkurim dhe do t</w:t>
      </w:r>
      <w:r w:rsidR="0069065C">
        <w:t>ë</w:t>
      </w:r>
      <w:r>
        <w:t xml:space="preserve"> shpall</w:t>
      </w:r>
      <w:r w:rsidR="0069065C">
        <w:t>ë</w:t>
      </w:r>
      <w:r>
        <w:t xml:space="preserve"> n</w:t>
      </w:r>
      <w:r w:rsidR="0069065C">
        <w:t>ë</w:t>
      </w:r>
      <w:r>
        <w:t xml:space="preserve"> portalin “Sh</w:t>
      </w:r>
      <w:r w:rsidR="0069065C">
        <w:t>ë</w:t>
      </w:r>
      <w:r>
        <w:t>rbimi Komb</w:t>
      </w:r>
      <w:r w:rsidR="0069065C">
        <w:t>ë</w:t>
      </w:r>
      <w:r>
        <w:t xml:space="preserve">tar </w:t>
      </w:r>
      <w:r w:rsidR="00742940">
        <w:t xml:space="preserve">i </w:t>
      </w:r>
      <w:r>
        <w:t>Pun</w:t>
      </w:r>
      <w:r w:rsidR="0069065C">
        <w:t>ë</w:t>
      </w:r>
      <w:r>
        <w:t>simit” dhe n</w:t>
      </w:r>
      <w:r w:rsidR="0069065C">
        <w:t>ë</w:t>
      </w:r>
      <w:r>
        <w:t xml:space="preserve"> faqen e internetit t</w:t>
      </w:r>
      <w:r w:rsidR="0069065C">
        <w:t>ë</w:t>
      </w:r>
      <w:r>
        <w:t xml:space="preserve"> Avokatit t</w:t>
      </w:r>
      <w:r w:rsidR="0069065C">
        <w:t>ë</w:t>
      </w:r>
      <w:r>
        <w:t xml:space="preserve"> Popullit (</w:t>
      </w:r>
      <w:hyperlink r:id="rId13" w:history="1">
        <w:r w:rsidR="00742940" w:rsidRPr="00BC4258">
          <w:rPr>
            <w:rStyle w:val="Hyperlink"/>
          </w:rPr>
          <w:t>www.avokatipopullit.gov.al</w:t>
        </w:r>
      </w:hyperlink>
      <w:r>
        <w:t>), list</w:t>
      </w:r>
      <w:r w:rsidR="0069065C">
        <w:t>ë</w:t>
      </w:r>
      <w:r>
        <w:t xml:space="preserve">n </w:t>
      </w:r>
      <w:r w:rsidR="00504C4B">
        <w:t>e kandidat</w:t>
      </w:r>
      <w:r w:rsidR="0069065C">
        <w:t>ë</w:t>
      </w:r>
      <w:r w:rsidR="00504C4B">
        <w:t>ve q</w:t>
      </w:r>
      <w:r w:rsidR="0069065C">
        <w:t>ë</w:t>
      </w:r>
      <w:r w:rsidR="00504C4B">
        <w:t xml:space="preserve"> plot</w:t>
      </w:r>
      <w:r w:rsidR="0069065C">
        <w:t>ë</w:t>
      </w:r>
      <w:r w:rsidR="00504C4B">
        <w:t>sojn</w:t>
      </w:r>
      <w:r w:rsidR="0069065C">
        <w:t>ë</w:t>
      </w:r>
      <w:r w:rsidR="00504C4B">
        <w:t xml:space="preserve"> kushtet e </w:t>
      </w:r>
      <w:r w:rsidR="00742940">
        <w:t>L</w:t>
      </w:r>
      <w:r w:rsidR="0069065C">
        <w:t>ë</w:t>
      </w:r>
      <w:r w:rsidR="00504C4B">
        <w:t xml:space="preserve">vizjes </w:t>
      </w:r>
      <w:r w:rsidR="00742940">
        <w:t>P</w:t>
      </w:r>
      <w:r w:rsidR="00504C4B">
        <w:t>aralele dhe kriteret e ve</w:t>
      </w:r>
      <w:r w:rsidR="00742940">
        <w:t>ç</w:t>
      </w:r>
      <w:r w:rsidR="00504C4B">
        <w:t>anta , si dhe dat</w:t>
      </w:r>
      <w:r w:rsidR="0069065C">
        <w:t>ë</w:t>
      </w:r>
      <w:r w:rsidR="00504C4B">
        <w:t>n, vendin dhe or</w:t>
      </w:r>
      <w:r w:rsidR="0069065C">
        <w:t>ë</w:t>
      </w:r>
      <w:r w:rsidR="00504C4B">
        <w:t>n ku do t</w:t>
      </w:r>
      <w:r w:rsidR="0069065C">
        <w:t>ë</w:t>
      </w:r>
      <w:r w:rsidR="00504C4B">
        <w:t xml:space="preserve"> zhvillohet intervista.</w:t>
      </w:r>
    </w:p>
    <w:p w:rsidR="00504C4B" w:rsidRDefault="00504C4B" w:rsidP="007D6B5E">
      <w:pPr>
        <w:spacing w:line="276" w:lineRule="auto"/>
        <w:jc w:val="both"/>
      </w:pPr>
    </w:p>
    <w:p w:rsidR="00504C4B" w:rsidRDefault="00504C4B" w:rsidP="007D6B5E">
      <w:pPr>
        <w:spacing w:line="276" w:lineRule="auto"/>
        <w:jc w:val="both"/>
      </w:pPr>
      <w:proofErr w:type="gramStart"/>
      <w:r>
        <w:t>Kandidat</w:t>
      </w:r>
      <w:r w:rsidR="0069065C">
        <w:t>ë</w:t>
      </w:r>
      <w:r>
        <w:t>t q</w:t>
      </w:r>
      <w:r w:rsidR="0069065C">
        <w:t>ë</w:t>
      </w:r>
      <w:r>
        <w:t xml:space="preserve"> plot</w:t>
      </w:r>
      <w:r w:rsidR="0069065C">
        <w:t>ë</w:t>
      </w:r>
      <w:r>
        <w:t>sojn</w:t>
      </w:r>
      <w:r w:rsidR="0069065C">
        <w:t>ë</w:t>
      </w:r>
      <w:r>
        <w:t xml:space="preserve"> k</w:t>
      </w:r>
      <w:r w:rsidR="0069065C">
        <w:t>ë</w:t>
      </w:r>
      <w:r>
        <w:t>rkesat e p</w:t>
      </w:r>
      <w:r w:rsidR="0069065C">
        <w:t>ë</w:t>
      </w:r>
      <w:r>
        <w:t>rgjithshme dhe t</w:t>
      </w:r>
      <w:r w:rsidR="0069065C">
        <w:t>ë</w:t>
      </w:r>
      <w:r>
        <w:t xml:space="preserve"> ve</w:t>
      </w:r>
      <w:r w:rsidR="00742940">
        <w:t>ç</w:t>
      </w:r>
      <w:r>
        <w:t>anta t</w:t>
      </w:r>
      <w:r w:rsidR="0069065C">
        <w:t>ë</w:t>
      </w:r>
      <w:r>
        <w:t xml:space="preserve"> pozicionit t</w:t>
      </w:r>
      <w:r w:rsidR="0069065C">
        <w:t>ë</w:t>
      </w:r>
      <w:r>
        <w:t xml:space="preserve"> pun</w:t>
      </w:r>
      <w:r w:rsidR="0069065C">
        <w:t>ë</w:t>
      </w:r>
      <w:r>
        <w:t>s, renditen n</w:t>
      </w:r>
      <w:r w:rsidR="0069065C">
        <w:t>ë</w:t>
      </w:r>
      <w:r>
        <w:t xml:space="preserve"> nj</w:t>
      </w:r>
      <w:r w:rsidR="0069065C">
        <w:t>ë</w:t>
      </w:r>
      <w:r>
        <w:t xml:space="preserve"> list</w:t>
      </w:r>
      <w:r w:rsidR="0069065C">
        <w:t>ë</w:t>
      </w:r>
      <w:r>
        <w:t xml:space="preserve"> sipas rendit alfabetik.</w:t>
      </w:r>
      <w:proofErr w:type="gramEnd"/>
    </w:p>
    <w:p w:rsidR="00504C4B" w:rsidRDefault="00504C4B" w:rsidP="007D6B5E">
      <w:pPr>
        <w:spacing w:line="276" w:lineRule="auto"/>
        <w:jc w:val="both"/>
      </w:pPr>
    </w:p>
    <w:p w:rsidR="00504C4B" w:rsidRDefault="00504C4B" w:rsidP="007D6B5E">
      <w:pPr>
        <w:spacing w:line="276" w:lineRule="auto"/>
        <w:jc w:val="both"/>
      </w:pPr>
      <w:r>
        <w:t>N</w:t>
      </w:r>
      <w:r w:rsidR="0069065C">
        <w:t>ë</w:t>
      </w:r>
      <w:r>
        <w:t xml:space="preserve"> t</w:t>
      </w:r>
      <w:r w:rsidR="0069065C">
        <w:t>ë</w:t>
      </w:r>
      <w:r>
        <w:t xml:space="preserve"> nj</w:t>
      </w:r>
      <w:r w:rsidR="0069065C">
        <w:t>ë</w:t>
      </w:r>
      <w:r>
        <w:t>jt</w:t>
      </w:r>
      <w:r w:rsidR="0069065C">
        <w:t>ë</w:t>
      </w:r>
      <w:r>
        <w:t>n dat</w:t>
      </w:r>
      <w:r w:rsidR="0069065C">
        <w:t>ë</w:t>
      </w:r>
      <w:r>
        <w:t xml:space="preserve"> do t</w:t>
      </w:r>
      <w:r w:rsidR="0069065C">
        <w:t>ë</w:t>
      </w:r>
      <w:r>
        <w:t xml:space="preserve"> njoftohen kandidat</w:t>
      </w:r>
      <w:r w:rsidR="0069065C">
        <w:t>ë</w:t>
      </w:r>
      <w:r>
        <w:t>t, q</w:t>
      </w:r>
      <w:r w:rsidR="0069065C">
        <w:t>ë</w:t>
      </w:r>
      <w:r>
        <w:t xml:space="preserve"> nuk plot</w:t>
      </w:r>
      <w:r w:rsidR="0069065C">
        <w:t>ë</w:t>
      </w:r>
      <w:r>
        <w:t>sojn</w:t>
      </w:r>
      <w:r w:rsidR="0069065C">
        <w:t>ë</w:t>
      </w:r>
      <w:r>
        <w:t xml:space="preserve"> k</w:t>
      </w:r>
      <w:r w:rsidR="0069065C">
        <w:t>ë</w:t>
      </w:r>
      <w:r>
        <w:t>rkesat e L</w:t>
      </w:r>
      <w:r w:rsidR="0069065C">
        <w:t>ë</w:t>
      </w:r>
      <w:r>
        <w:t>vizjes Paralele t</w:t>
      </w:r>
      <w:r w:rsidR="0069065C">
        <w:t>ë</w:t>
      </w:r>
      <w:r>
        <w:t xml:space="preserve"> p</w:t>
      </w:r>
      <w:r w:rsidR="0069065C">
        <w:t>ë</w:t>
      </w:r>
      <w:r>
        <w:t>rcaktuara n</w:t>
      </w:r>
      <w:r w:rsidR="0069065C">
        <w:t>ë</w:t>
      </w:r>
      <w:r>
        <w:t xml:space="preserve"> shpalljen p</w:t>
      </w:r>
      <w:r w:rsidR="0069065C">
        <w:t>ë</w:t>
      </w:r>
      <w:r>
        <w:t>r konkurrim, renditen n</w:t>
      </w:r>
      <w:r w:rsidR="0069065C">
        <w:t>ë</w:t>
      </w:r>
      <w:r>
        <w:t xml:space="preserve"> nj</w:t>
      </w:r>
      <w:r w:rsidR="0069065C">
        <w:t>ë</w:t>
      </w:r>
      <w:r>
        <w:t xml:space="preserve"> list</w:t>
      </w:r>
      <w:r w:rsidR="0069065C">
        <w:t>ë</w:t>
      </w:r>
      <w:r>
        <w:t xml:space="preserve"> t</w:t>
      </w:r>
      <w:r w:rsidR="0069065C">
        <w:t>ë</w:t>
      </w:r>
      <w:r>
        <w:t xml:space="preserve"> </w:t>
      </w:r>
      <w:proofErr w:type="gramStart"/>
      <w:r>
        <w:t>ve</w:t>
      </w:r>
      <w:r w:rsidR="00742940">
        <w:t>ç</w:t>
      </w:r>
      <w:r>
        <w:t>ant</w:t>
      </w:r>
      <w:r w:rsidR="0069065C">
        <w:t>ë</w:t>
      </w:r>
      <w:r>
        <w:t xml:space="preserve">  n</w:t>
      </w:r>
      <w:r w:rsidR="0069065C">
        <w:t>ë</w:t>
      </w:r>
      <w:proofErr w:type="gramEnd"/>
      <w:r>
        <w:t xml:space="preserve"> t</w:t>
      </w:r>
      <w:r w:rsidR="0069065C">
        <w:t>ë</w:t>
      </w:r>
      <w:r>
        <w:t xml:space="preserve"> cil</w:t>
      </w:r>
      <w:r w:rsidR="0069065C">
        <w:t>ë</w:t>
      </w:r>
      <w:r>
        <w:t>n regjistrohen edhe arsyet e mosplot</w:t>
      </w:r>
      <w:r w:rsidR="0069065C">
        <w:t>ë</w:t>
      </w:r>
      <w:r>
        <w:t>simit t</w:t>
      </w:r>
      <w:r w:rsidR="0069065C">
        <w:t>ë</w:t>
      </w:r>
      <w:r>
        <w:t xml:space="preserve"> k</w:t>
      </w:r>
      <w:r w:rsidR="0069065C">
        <w:t>ë</w:t>
      </w:r>
      <w:r>
        <w:t>tyre kerkesave.Kjo list</w:t>
      </w:r>
      <w:r w:rsidR="0069065C">
        <w:t>ë</w:t>
      </w:r>
      <w:r>
        <w:t xml:space="preserve"> nuk publikohet dhe administrohet nga Drejtoria e Financ</w:t>
      </w:r>
      <w:r w:rsidR="0069065C">
        <w:t>ë</w:t>
      </w:r>
      <w:r>
        <w:t>s, Sh</w:t>
      </w:r>
      <w:r w:rsidR="0069065C">
        <w:t>ë</w:t>
      </w:r>
      <w:r>
        <w:t>rbimeve dhe Pritjes s</w:t>
      </w:r>
      <w:r w:rsidR="0069065C">
        <w:t>ë</w:t>
      </w:r>
      <w:r>
        <w:t xml:space="preserve"> Qytetar</w:t>
      </w:r>
      <w:r w:rsidR="0069065C">
        <w:t>ë</w:t>
      </w:r>
      <w:r>
        <w:t>ve e cila njofton n</w:t>
      </w:r>
      <w:r w:rsidR="0069065C">
        <w:t>ë</w:t>
      </w:r>
      <w:r>
        <w:t xml:space="preserve"> m</w:t>
      </w:r>
      <w:r w:rsidR="0069065C">
        <w:t>ë</w:t>
      </w:r>
      <w:r>
        <w:t>nyr</w:t>
      </w:r>
      <w:r w:rsidR="0069065C">
        <w:t>ë</w:t>
      </w:r>
      <w:r>
        <w:t xml:space="preserve"> individuale , n</w:t>
      </w:r>
      <w:r w:rsidR="0069065C">
        <w:t>ë</w:t>
      </w:r>
      <w:r>
        <w:t>p</w:t>
      </w:r>
      <w:r w:rsidR="0069065C">
        <w:t>ë</w:t>
      </w:r>
      <w:r>
        <w:t>rmjet adres</w:t>
      </w:r>
      <w:r w:rsidR="0069065C">
        <w:t>ë</w:t>
      </w:r>
      <w:r>
        <w:t>s tuaj t</w:t>
      </w:r>
      <w:r w:rsidR="0069065C">
        <w:t>ë</w:t>
      </w:r>
      <w:r>
        <w:t xml:space="preserve"> e-mail, kandidat</w:t>
      </w:r>
      <w:r w:rsidR="0069065C">
        <w:t>ë</w:t>
      </w:r>
      <w:r>
        <w:t>t</w:t>
      </w:r>
      <w:r w:rsidR="00742940">
        <w:t xml:space="preserve"> </w:t>
      </w:r>
      <w:r>
        <w:t>q</w:t>
      </w:r>
      <w:r w:rsidR="0069065C">
        <w:t>ë</w:t>
      </w:r>
      <w:r>
        <w:t xml:space="preserve"> nuk jan</w:t>
      </w:r>
      <w:r w:rsidR="0069065C">
        <w:t>ë</w:t>
      </w:r>
      <w:r>
        <w:t xml:space="preserve"> kualifikuar.</w:t>
      </w:r>
    </w:p>
    <w:p w:rsidR="00504C4B" w:rsidRDefault="00504C4B" w:rsidP="007D6B5E">
      <w:pPr>
        <w:spacing w:line="276" w:lineRule="auto"/>
        <w:jc w:val="both"/>
      </w:pPr>
    </w:p>
    <w:p w:rsidR="00504C4B" w:rsidRDefault="00742940" w:rsidP="007D6B5E">
      <w:pPr>
        <w:spacing w:line="276" w:lineRule="auto"/>
        <w:jc w:val="both"/>
      </w:pPr>
      <w:r>
        <w:t>Ç</w:t>
      </w:r>
      <w:r w:rsidR="00504C4B">
        <w:t>do kandidat ka t</w:t>
      </w:r>
      <w:r w:rsidR="0069065C">
        <w:t>ë</w:t>
      </w:r>
      <w:r w:rsidR="00504C4B">
        <w:t xml:space="preserve"> drejt</w:t>
      </w:r>
      <w:r w:rsidR="0069065C">
        <w:t>ë</w:t>
      </w:r>
      <w:r w:rsidR="00504C4B">
        <w:t xml:space="preserve"> t</w:t>
      </w:r>
      <w:r w:rsidR="0069065C">
        <w:t>ë</w:t>
      </w:r>
      <w:r w:rsidR="00504C4B">
        <w:t xml:space="preserve"> parqes</w:t>
      </w:r>
      <w:r w:rsidR="0069065C">
        <w:t>ë</w:t>
      </w:r>
      <w:r w:rsidR="00504C4B">
        <w:t xml:space="preserve"> ankes</w:t>
      </w:r>
      <w:r w:rsidR="0069065C">
        <w:t>ë</w:t>
      </w:r>
      <w:r w:rsidR="00504C4B">
        <w:t xml:space="preserve"> pran</w:t>
      </w:r>
      <w:r w:rsidR="0069065C">
        <w:t>ë</w:t>
      </w:r>
      <w:r w:rsidR="00504C4B">
        <w:t xml:space="preserve"> Drejtoris</w:t>
      </w:r>
      <w:r w:rsidR="0069065C">
        <w:t>ë</w:t>
      </w:r>
      <w:r w:rsidR="00504C4B">
        <w:t xml:space="preserve"> s</w:t>
      </w:r>
      <w:r w:rsidR="0069065C">
        <w:t>ë</w:t>
      </w:r>
      <w:r w:rsidR="00504C4B">
        <w:t xml:space="preserve"> Financ</w:t>
      </w:r>
      <w:r w:rsidR="0069065C">
        <w:t>ë</w:t>
      </w:r>
      <w:r w:rsidR="00504C4B">
        <w:t>s, Sh</w:t>
      </w:r>
      <w:r w:rsidR="0069065C">
        <w:t>ë</w:t>
      </w:r>
      <w:r w:rsidR="00504C4B">
        <w:t>rbimeve dhe pritjes s</w:t>
      </w:r>
      <w:r w:rsidR="0069065C">
        <w:t>ë</w:t>
      </w:r>
      <w:r w:rsidR="00504C4B">
        <w:t xml:space="preserve"> Qytetar</w:t>
      </w:r>
      <w:r w:rsidR="0069065C">
        <w:t>ë</w:t>
      </w:r>
      <w:r w:rsidR="00504C4B">
        <w:t xml:space="preserve">ve </w:t>
      </w:r>
      <w:proofErr w:type="gramStart"/>
      <w:r>
        <w:t>b</w:t>
      </w:r>
      <w:r w:rsidR="00504C4B">
        <w:t>renda</w:t>
      </w:r>
      <w:proofErr w:type="gramEnd"/>
      <w:r w:rsidR="00504C4B">
        <w:t xml:space="preserve"> 3 (tre) dit</w:t>
      </w:r>
      <w:r w:rsidR="0069065C">
        <w:t>ë</w:t>
      </w:r>
      <w:r w:rsidR="00504C4B">
        <w:t>ve pune nga data e shpalljes s</w:t>
      </w:r>
      <w:r w:rsidR="0069065C">
        <w:t>ë</w:t>
      </w:r>
      <w:r w:rsidR="00504C4B">
        <w:t xml:space="preserve"> list</w:t>
      </w:r>
      <w:r w:rsidR="0069065C">
        <w:t>ë</w:t>
      </w:r>
      <w:r w:rsidR="00504C4B">
        <w:t>s.Ankuesi merr p</w:t>
      </w:r>
      <w:r w:rsidR="0069065C">
        <w:t>ë</w:t>
      </w:r>
      <w:r w:rsidR="00504C4B">
        <w:t xml:space="preserve">rgjigje </w:t>
      </w:r>
      <w:r>
        <w:t>b</w:t>
      </w:r>
      <w:r w:rsidR="00504C4B">
        <w:t>renda 5 (pes</w:t>
      </w:r>
      <w:r w:rsidR="0069065C">
        <w:t>ë</w:t>
      </w:r>
      <w:r w:rsidR="00504C4B">
        <w:t>) dit</w:t>
      </w:r>
      <w:r w:rsidR="0069065C">
        <w:t>ë</w:t>
      </w:r>
      <w:r w:rsidR="00504C4B">
        <w:t>ve pune nga data e depozitimit t</w:t>
      </w:r>
      <w:r w:rsidR="0069065C">
        <w:t>ë</w:t>
      </w:r>
      <w:r w:rsidR="00504C4B">
        <w:t xml:space="preserve"> ankes</w:t>
      </w:r>
      <w:r w:rsidR="0069065C">
        <w:t>ë</w:t>
      </w:r>
      <w:r w:rsidR="00504C4B">
        <w:t>s.</w:t>
      </w:r>
    </w:p>
    <w:p w:rsidR="00504C4B" w:rsidRDefault="00504C4B" w:rsidP="007D6B5E">
      <w:pPr>
        <w:spacing w:line="276" w:lineRule="auto"/>
        <w:jc w:val="both"/>
      </w:pPr>
    </w:p>
    <w:p w:rsidR="00504C4B" w:rsidRPr="00B22AB1" w:rsidRDefault="00504C4B" w:rsidP="007D6B5E">
      <w:pPr>
        <w:spacing w:line="276" w:lineRule="auto"/>
        <w:jc w:val="both"/>
        <w:rPr>
          <w:b/>
        </w:rPr>
      </w:pPr>
      <w:r w:rsidRPr="00B22AB1">
        <w:rPr>
          <w:b/>
        </w:rPr>
        <w:t>4.-Fusha e njohurive, aft</w:t>
      </w:r>
      <w:r w:rsidR="0069065C" w:rsidRPr="00B22AB1">
        <w:rPr>
          <w:b/>
        </w:rPr>
        <w:t>ë</w:t>
      </w:r>
      <w:r w:rsidRPr="00B22AB1">
        <w:rPr>
          <w:b/>
        </w:rPr>
        <w:t>sit</w:t>
      </w:r>
      <w:r w:rsidR="0069065C" w:rsidRPr="00B22AB1">
        <w:rPr>
          <w:b/>
        </w:rPr>
        <w:t>ë</w:t>
      </w:r>
      <w:r w:rsidRPr="00B22AB1">
        <w:rPr>
          <w:b/>
        </w:rPr>
        <w:t xml:space="preserve"> dhe cil</w:t>
      </w:r>
      <w:r w:rsidR="0069065C" w:rsidRPr="00B22AB1">
        <w:rPr>
          <w:b/>
        </w:rPr>
        <w:t>ë</w:t>
      </w:r>
      <w:r w:rsidRPr="00B22AB1">
        <w:rPr>
          <w:b/>
        </w:rPr>
        <w:t>sit</w:t>
      </w:r>
      <w:r w:rsidR="0069065C" w:rsidRPr="00B22AB1">
        <w:rPr>
          <w:b/>
        </w:rPr>
        <w:t>ë</w:t>
      </w:r>
      <w:r w:rsidRPr="00B22AB1">
        <w:rPr>
          <w:b/>
        </w:rPr>
        <w:t xml:space="preserve"> mbi t</w:t>
      </w:r>
      <w:r w:rsidR="0069065C" w:rsidRPr="00B22AB1">
        <w:rPr>
          <w:b/>
        </w:rPr>
        <w:t>ë</w:t>
      </w:r>
      <w:r w:rsidRPr="00B22AB1">
        <w:rPr>
          <w:b/>
        </w:rPr>
        <w:t xml:space="preserve"> cilat do t</w:t>
      </w:r>
      <w:r w:rsidR="0069065C" w:rsidRPr="00B22AB1">
        <w:rPr>
          <w:b/>
        </w:rPr>
        <w:t>ë</w:t>
      </w:r>
      <w:r w:rsidRPr="00B22AB1">
        <w:rPr>
          <w:b/>
        </w:rPr>
        <w:t xml:space="preserve"> zhvillohet intervista.</w:t>
      </w:r>
    </w:p>
    <w:p w:rsidR="00504C4B" w:rsidRPr="00B22AB1" w:rsidRDefault="00504C4B" w:rsidP="007D6B5E">
      <w:pPr>
        <w:spacing w:line="276" w:lineRule="auto"/>
        <w:jc w:val="both"/>
        <w:rPr>
          <w:b/>
        </w:rPr>
      </w:pPr>
    </w:p>
    <w:p w:rsidR="00504C4B" w:rsidRDefault="00504C4B" w:rsidP="007D6B5E">
      <w:pPr>
        <w:spacing w:line="276" w:lineRule="auto"/>
        <w:jc w:val="both"/>
      </w:pPr>
      <w:r>
        <w:t>Kandidat</w:t>
      </w:r>
      <w:r w:rsidR="0069065C">
        <w:t>ë</w:t>
      </w:r>
      <w:r>
        <w:t>t q</w:t>
      </w:r>
      <w:r w:rsidR="0069065C">
        <w:t>ë</w:t>
      </w:r>
      <w:r>
        <w:t xml:space="preserve"> konkurojn</w:t>
      </w:r>
      <w:r w:rsidR="0069065C">
        <w:t>ë</w:t>
      </w:r>
      <w:r>
        <w:t xml:space="preserve"> p</w:t>
      </w:r>
      <w:r w:rsidR="0069065C">
        <w:t>ë</w:t>
      </w:r>
      <w:r>
        <w:t xml:space="preserve">r pozicionin </w:t>
      </w:r>
      <w:r w:rsidR="00742940">
        <w:t>“</w:t>
      </w:r>
      <w:r>
        <w:t>Nd/Komisioner” n</w:t>
      </w:r>
      <w:r w:rsidR="0069065C">
        <w:t>ë</w:t>
      </w:r>
      <w:r>
        <w:t xml:space="preserve"> Seksionin e Organeve t</w:t>
      </w:r>
      <w:r w:rsidR="0069065C">
        <w:t>ë</w:t>
      </w:r>
      <w:r>
        <w:t xml:space="preserve"> Administrat</w:t>
      </w:r>
      <w:r w:rsidR="0069065C">
        <w:t>ë</w:t>
      </w:r>
      <w:r>
        <w:t>s Q</w:t>
      </w:r>
      <w:r w:rsidR="0069065C">
        <w:t>ë</w:t>
      </w:r>
      <w:r>
        <w:t>ndrore, t</w:t>
      </w:r>
      <w:r w:rsidR="0069065C">
        <w:t>ë</w:t>
      </w:r>
      <w:r>
        <w:t xml:space="preserve"> Pushtetit Vendor dhe t</w:t>
      </w:r>
      <w:r w:rsidR="0069065C">
        <w:t>ë</w:t>
      </w:r>
      <w:r>
        <w:t xml:space="preserve"> t</w:t>
      </w:r>
      <w:r w:rsidR="0069065C">
        <w:t>ë</w:t>
      </w:r>
      <w:r>
        <w:t xml:space="preserve"> Tret</w:t>
      </w:r>
      <w:r w:rsidR="0069065C">
        <w:t>ë</w:t>
      </w:r>
      <w:r>
        <w:t>ve q</w:t>
      </w:r>
      <w:r w:rsidR="0069065C">
        <w:t>ë</w:t>
      </w:r>
      <w:r>
        <w:t xml:space="preserve"> </w:t>
      </w:r>
      <w:r w:rsidR="00742940">
        <w:t>V</w:t>
      </w:r>
      <w:r>
        <w:t>eprojn</w:t>
      </w:r>
      <w:r w:rsidR="0069065C">
        <w:t>ë</w:t>
      </w:r>
      <w:r>
        <w:t xml:space="preserve"> p</w:t>
      </w:r>
      <w:r w:rsidR="0069065C">
        <w:t>ë</w:t>
      </w:r>
      <w:r>
        <w:t>r Llogari t</w:t>
      </w:r>
      <w:r w:rsidR="0069065C">
        <w:t>ë</w:t>
      </w:r>
      <w:r>
        <w:t xml:space="preserve"> Tyre</w:t>
      </w:r>
      <w:r w:rsidR="00FB3CC4">
        <w:t>, do t</w:t>
      </w:r>
      <w:r w:rsidR="0069065C">
        <w:t>ë</w:t>
      </w:r>
      <w:r w:rsidR="00FB3CC4">
        <w:t xml:space="preserve"> vler</w:t>
      </w:r>
      <w:r w:rsidR="0069065C">
        <w:t>ë</w:t>
      </w:r>
      <w:r w:rsidR="00FB3CC4">
        <w:t>sohen n</w:t>
      </w:r>
      <w:r w:rsidR="0069065C">
        <w:t>ë</w:t>
      </w:r>
      <w:r w:rsidR="00FB3CC4">
        <w:t xml:space="preserve"> lidhje me:</w:t>
      </w:r>
    </w:p>
    <w:p w:rsidR="00FB3CC4" w:rsidRDefault="00FB3CC4" w:rsidP="007D6B5E">
      <w:pPr>
        <w:spacing w:line="276" w:lineRule="auto"/>
        <w:jc w:val="both"/>
      </w:pPr>
    </w:p>
    <w:p w:rsidR="00FB3CC4" w:rsidRDefault="00FB3CC4" w:rsidP="007D6B5E">
      <w:pPr>
        <w:spacing w:line="276" w:lineRule="auto"/>
        <w:jc w:val="both"/>
      </w:pPr>
      <w:r>
        <w:t>Njohurit</w:t>
      </w:r>
      <w:r w:rsidR="0069065C">
        <w:t>ë</w:t>
      </w:r>
      <w:r>
        <w:t xml:space="preserve"> p</w:t>
      </w:r>
      <w:r w:rsidR="0069065C">
        <w:t>ë</w:t>
      </w:r>
      <w:r>
        <w:t>r Kushtetut</w:t>
      </w:r>
      <w:r w:rsidR="0069065C">
        <w:t>ë</w:t>
      </w:r>
      <w:r>
        <w:t>n e Republik</w:t>
      </w:r>
      <w:r w:rsidR="0069065C">
        <w:t>ë</w:t>
      </w:r>
      <w:r>
        <w:t>s s</w:t>
      </w:r>
      <w:r w:rsidR="0069065C">
        <w:t>ë</w:t>
      </w:r>
      <w:r>
        <w:t xml:space="preserve"> Shqip</w:t>
      </w:r>
      <w:r w:rsidR="0069065C">
        <w:t>ë</w:t>
      </w:r>
      <w:r>
        <w:t>ris</w:t>
      </w:r>
      <w:r w:rsidR="0069065C">
        <w:t>ë</w:t>
      </w:r>
      <w:r>
        <w:t>;</w:t>
      </w:r>
    </w:p>
    <w:p w:rsidR="00FB3CC4" w:rsidRDefault="00FB3CC4" w:rsidP="007D6B5E">
      <w:pPr>
        <w:spacing w:line="276" w:lineRule="auto"/>
        <w:jc w:val="both"/>
      </w:pPr>
      <w:r>
        <w:lastRenderedPageBreak/>
        <w:t>Ligjin nr.8454 dt.04.02.1999 “P</w:t>
      </w:r>
      <w:r w:rsidR="0069065C">
        <w:t>ë</w:t>
      </w:r>
      <w:r>
        <w:t xml:space="preserve">r Avokatin e Popullit”, </w:t>
      </w:r>
      <w:r w:rsidR="00AF48B5">
        <w:t xml:space="preserve">i </w:t>
      </w:r>
      <w:r>
        <w:t>ndryshuar</w:t>
      </w:r>
    </w:p>
    <w:p w:rsidR="00FB3CC4" w:rsidRDefault="00FB3CC4" w:rsidP="007D6B5E">
      <w:pPr>
        <w:spacing w:line="276" w:lineRule="auto"/>
        <w:jc w:val="both"/>
      </w:pPr>
      <w:r w:rsidRPr="00A72FB8">
        <w:t>Ligjin</w:t>
      </w:r>
      <w:r>
        <w:t xml:space="preserve"> </w:t>
      </w:r>
      <w:r w:rsidR="00A72FB8">
        <w:t xml:space="preserve">nr.44/2015 </w:t>
      </w:r>
      <w:r>
        <w:t xml:space="preserve">“Kodi </w:t>
      </w:r>
      <w:r w:rsidR="00AF48B5">
        <w:t xml:space="preserve">i </w:t>
      </w:r>
      <w:r>
        <w:t>Procedurave Administratve”;</w:t>
      </w:r>
    </w:p>
    <w:p w:rsidR="00FB3CC4" w:rsidRDefault="00FB3CC4" w:rsidP="007D6B5E">
      <w:pPr>
        <w:spacing w:line="276" w:lineRule="auto"/>
        <w:jc w:val="both"/>
      </w:pPr>
      <w:r>
        <w:t>Ligjin nr.152/2013, “P</w:t>
      </w:r>
      <w:r w:rsidR="0069065C">
        <w:t>ë</w:t>
      </w:r>
      <w:r>
        <w:t>r N</w:t>
      </w:r>
      <w:r w:rsidR="0069065C">
        <w:t>ë</w:t>
      </w:r>
      <w:r>
        <w:t>pun</w:t>
      </w:r>
      <w:r w:rsidR="0069065C">
        <w:t>ë</w:t>
      </w:r>
      <w:r>
        <w:t xml:space="preserve">sin Civil”, </w:t>
      </w:r>
      <w:r w:rsidR="00AF48B5">
        <w:t xml:space="preserve">i </w:t>
      </w:r>
      <w:r>
        <w:t>ndryshuar</w:t>
      </w:r>
    </w:p>
    <w:p w:rsidR="00FB3CC4" w:rsidRDefault="00FB3CC4" w:rsidP="007D6B5E">
      <w:pPr>
        <w:spacing w:line="276" w:lineRule="auto"/>
        <w:jc w:val="both"/>
      </w:pPr>
      <w:r>
        <w:t>Ligjin nr.9131, dat</w:t>
      </w:r>
      <w:r w:rsidR="0069065C">
        <w:t>ë</w:t>
      </w:r>
      <w:r>
        <w:t xml:space="preserve"> 08.09.2003, “P</w:t>
      </w:r>
      <w:r w:rsidR="0069065C">
        <w:t>ë</w:t>
      </w:r>
      <w:r>
        <w:t>r rregullat e etik</w:t>
      </w:r>
      <w:r w:rsidR="0069065C">
        <w:t>ë</w:t>
      </w:r>
      <w:r>
        <w:t>s n</w:t>
      </w:r>
      <w:r w:rsidR="0069065C">
        <w:t>ë</w:t>
      </w:r>
      <w:r>
        <w:t xml:space="preserve"> administrat</w:t>
      </w:r>
      <w:r w:rsidR="0069065C">
        <w:t>ë</w:t>
      </w:r>
      <w:r>
        <w:t>n publike”;</w:t>
      </w:r>
    </w:p>
    <w:p w:rsidR="008B5238" w:rsidRDefault="00FB3CC4" w:rsidP="007D6B5E">
      <w:pPr>
        <w:spacing w:line="276" w:lineRule="auto"/>
        <w:jc w:val="both"/>
      </w:pPr>
      <w:r>
        <w:t xml:space="preserve">Ligjin </w:t>
      </w:r>
      <w:r w:rsidR="008B5238">
        <w:t>nr.119/2014 “P</w:t>
      </w:r>
      <w:r w:rsidR="0069065C">
        <w:t>ë</w:t>
      </w:r>
      <w:r w:rsidR="008B5238">
        <w:t>r t</w:t>
      </w:r>
      <w:r w:rsidR="0069065C">
        <w:t>ë</w:t>
      </w:r>
      <w:r w:rsidR="008B5238">
        <w:t xml:space="preserve"> Drejt</w:t>
      </w:r>
      <w:r w:rsidR="0069065C">
        <w:t>ë</w:t>
      </w:r>
      <w:r w:rsidR="008B5238">
        <w:t>n e Informimit”;</w:t>
      </w:r>
    </w:p>
    <w:p w:rsidR="008B5238" w:rsidRDefault="008B5238" w:rsidP="007D6B5E">
      <w:pPr>
        <w:spacing w:line="276" w:lineRule="auto"/>
        <w:jc w:val="both"/>
      </w:pPr>
      <w:r>
        <w:t>Ligjin nr.90/2012 “P</w:t>
      </w:r>
      <w:r w:rsidR="0069065C">
        <w:t>ë</w:t>
      </w:r>
      <w:r>
        <w:t>r Organizimin dhe Funksionimin e Administrat</w:t>
      </w:r>
      <w:r w:rsidR="0069065C">
        <w:t>ë</w:t>
      </w:r>
      <w:r>
        <w:t>s Shtet</w:t>
      </w:r>
      <w:r w:rsidR="0069065C">
        <w:t>ë</w:t>
      </w:r>
      <w:r>
        <w:t>rore”;</w:t>
      </w:r>
    </w:p>
    <w:p w:rsidR="008B5238" w:rsidRDefault="008B5238" w:rsidP="007D6B5E">
      <w:pPr>
        <w:spacing w:line="276" w:lineRule="auto"/>
        <w:jc w:val="both"/>
      </w:pPr>
      <w:r>
        <w:t>Ligjin nr.139/2015, “P</w:t>
      </w:r>
      <w:r w:rsidR="0069065C">
        <w:t>ë</w:t>
      </w:r>
      <w:r>
        <w:t>r Vet</w:t>
      </w:r>
      <w:r w:rsidR="0069065C">
        <w:t>ë</w:t>
      </w:r>
      <w:r>
        <w:t>qeverisjen Vendore”, t</w:t>
      </w:r>
      <w:r w:rsidR="0069065C">
        <w:t>ë</w:t>
      </w:r>
      <w:r>
        <w:t xml:space="preserve"> ndryshuar;</w:t>
      </w:r>
    </w:p>
    <w:p w:rsidR="00FB3CC4" w:rsidRDefault="008B5238" w:rsidP="007D6B5E">
      <w:pPr>
        <w:spacing w:line="276" w:lineRule="auto"/>
        <w:jc w:val="both"/>
      </w:pPr>
      <w:r>
        <w:t>Ligjin nr.9367, dat</w:t>
      </w:r>
      <w:r w:rsidR="0069065C">
        <w:t>ë</w:t>
      </w:r>
      <w:r>
        <w:t xml:space="preserve"> 07.04.2005, “</w:t>
      </w:r>
      <w:proofErr w:type="gramStart"/>
      <w:r>
        <w:t>P</w:t>
      </w:r>
      <w:r w:rsidR="0069065C">
        <w:t>ë</w:t>
      </w:r>
      <w:r>
        <w:t>r  Parandalimin</w:t>
      </w:r>
      <w:proofErr w:type="gramEnd"/>
      <w:r>
        <w:t xml:space="preserve"> e Komnfliktit t</w:t>
      </w:r>
      <w:r w:rsidR="0069065C">
        <w:t>ë</w:t>
      </w:r>
      <w:r>
        <w:t xml:space="preserve"> Interesave n</w:t>
      </w:r>
      <w:r w:rsidR="0069065C">
        <w:t>ë</w:t>
      </w:r>
      <w:r>
        <w:t xml:space="preserve"> Ushtrimin e Funksioneve Publike”, </w:t>
      </w:r>
      <w:r w:rsidR="00AF48B5">
        <w:t xml:space="preserve">i </w:t>
      </w:r>
      <w:r>
        <w:t>ndryshuar;</w:t>
      </w:r>
    </w:p>
    <w:p w:rsidR="008B5238" w:rsidRDefault="008B5238" w:rsidP="007D6B5E">
      <w:pPr>
        <w:spacing w:line="276" w:lineRule="auto"/>
        <w:jc w:val="both"/>
      </w:pPr>
      <w:r>
        <w:t>Ligjin nr.9049, dat</w:t>
      </w:r>
      <w:r w:rsidR="0069065C">
        <w:t>ë</w:t>
      </w:r>
      <w:r>
        <w:t xml:space="preserve"> 10.04.2003, “P</w:t>
      </w:r>
      <w:r w:rsidR="0069065C">
        <w:t>ë</w:t>
      </w:r>
      <w:r>
        <w:t>r deklarimin dhe kontrollin e pasurive, t</w:t>
      </w:r>
      <w:r w:rsidR="0069065C">
        <w:t>ë</w:t>
      </w:r>
      <w:r>
        <w:t xml:space="preserve"> detyrimeve financiare t</w:t>
      </w:r>
      <w:r w:rsidR="0069065C">
        <w:t>ë</w:t>
      </w:r>
      <w:r>
        <w:t xml:space="preserve"> t</w:t>
      </w:r>
      <w:r w:rsidR="0069065C">
        <w:t>ë</w:t>
      </w:r>
      <w:r>
        <w:t xml:space="preserve"> zgjedhurve dhe t</w:t>
      </w:r>
      <w:r w:rsidR="0069065C">
        <w:t>ë</w:t>
      </w:r>
      <w:r>
        <w:t xml:space="preserve"> disa n</w:t>
      </w:r>
      <w:r w:rsidR="0069065C">
        <w:t>ë</w:t>
      </w:r>
      <w:r>
        <w:t>pun</w:t>
      </w:r>
      <w:r w:rsidR="0069065C">
        <w:t>ë</w:t>
      </w:r>
      <w:r>
        <w:t>sve publik</w:t>
      </w:r>
      <w:r w:rsidR="0069065C">
        <w:t>ë</w:t>
      </w:r>
      <w:r>
        <w:t xml:space="preserve">”, </w:t>
      </w:r>
      <w:r w:rsidR="00AF48B5">
        <w:t xml:space="preserve">i </w:t>
      </w:r>
      <w:r>
        <w:t>ndryshuar;</w:t>
      </w:r>
    </w:p>
    <w:p w:rsidR="008B5238" w:rsidRDefault="008B5238" w:rsidP="007D6B5E">
      <w:pPr>
        <w:spacing w:line="276" w:lineRule="auto"/>
        <w:jc w:val="both"/>
      </w:pPr>
      <w:proofErr w:type="gramStart"/>
      <w:r>
        <w:t>Rregulloren e Brendshme t</w:t>
      </w:r>
      <w:r w:rsidR="0069065C">
        <w:t>ë</w:t>
      </w:r>
      <w:r>
        <w:t xml:space="preserve"> institucionit t</w:t>
      </w:r>
      <w:r w:rsidR="0069065C">
        <w:t>ë</w:t>
      </w:r>
      <w:r>
        <w:t xml:space="preserve"> Avokatit t</w:t>
      </w:r>
      <w:r w:rsidR="0069065C">
        <w:t>ë</w:t>
      </w:r>
      <w:r>
        <w:t xml:space="preserve"> Popullit.</w:t>
      </w:r>
      <w:proofErr w:type="gramEnd"/>
    </w:p>
    <w:p w:rsidR="008B5238" w:rsidRDefault="008B5238" w:rsidP="007D6B5E">
      <w:pPr>
        <w:spacing w:line="276" w:lineRule="auto"/>
        <w:jc w:val="both"/>
      </w:pPr>
    </w:p>
    <w:p w:rsidR="008B5238" w:rsidRDefault="008B5238" w:rsidP="007D6B5E">
      <w:pPr>
        <w:spacing w:line="276" w:lineRule="auto"/>
        <w:jc w:val="both"/>
        <w:rPr>
          <w:b/>
        </w:rPr>
      </w:pPr>
      <w:proofErr w:type="gramStart"/>
      <w:r w:rsidRPr="008B5238">
        <w:rPr>
          <w:b/>
        </w:rPr>
        <w:t>5.-</w:t>
      </w:r>
      <w:proofErr w:type="gramEnd"/>
      <w:r w:rsidRPr="008B5238">
        <w:rPr>
          <w:b/>
        </w:rPr>
        <w:t xml:space="preserve"> M</w:t>
      </w:r>
      <w:r w:rsidR="0069065C">
        <w:rPr>
          <w:b/>
        </w:rPr>
        <w:t>ë</w:t>
      </w:r>
      <w:r w:rsidRPr="008B5238">
        <w:rPr>
          <w:b/>
        </w:rPr>
        <w:t>nyra e vler</w:t>
      </w:r>
      <w:r w:rsidR="0069065C">
        <w:rPr>
          <w:b/>
        </w:rPr>
        <w:t>ë</w:t>
      </w:r>
      <w:r w:rsidRPr="008B5238">
        <w:rPr>
          <w:b/>
        </w:rPr>
        <w:t>simit t</w:t>
      </w:r>
      <w:r w:rsidR="0069065C">
        <w:rPr>
          <w:b/>
        </w:rPr>
        <w:t>ë</w:t>
      </w:r>
      <w:r w:rsidRPr="008B5238">
        <w:rPr>
          <w:b/>
        </w:rPr>
        <w:t xml:space="preserve"> kandidat</w:t>
      </w:r>
      <w:r w:rsidR="0069065C">
        <w:rPr>
          <w:b/>
        </w:rPr>
        <w:t>ë</w:t>
      </w:r>
      <w:r w:rsidRPr="008B5238">
        <w:rPr>
          <w:b/>
        </w:rPr>
        <w:t>ve.</w:t>
      </w:r>
    </w:p>
    <w:p w:rsidR="008B5238" w:rsidRDefault="008B5238" w:rsidP="007D6B5E">
      <w:pPr>
        <w:spacing w:line="276" w:lineRule="auto"/>
        <w:jc w:val="both"/>
        <w:rPr>
          <w:b/>
        </w:rPr>
      </w:pPr>
    </w:p>
    <w:p w:rsidR="008B5238" w:rsidRPr="00AD5B68" w:rsidRDefault="008B5238" w:rsidP="007D6B5E">
      <w:pPr>
        <w:spacing w:line="276" w:lineRule="auto"/>
        <w:jc w:val="both"/>
      </w:pPr>
      <w:r w:rsidRPr="008B5238">
        <w:t>Kandidat</w:t>
      </w:r>
      <w:r w:rsidR="0069065C">
        <w:t>ë</w:t>
      </w:r>
      <w:r w:rsidRPr="008B5238">
        <w:t>t do t</w:t>
      </w:r>
      <w:r w:rsidR="0069065C">
        <w:t>ë</w:t>
      </w:r>
      <w:r w:rsidRPr="008B5238">
        <w:t xml:space="preserve"> vler</w:t>
      </w:r>
      <w:r w:rsidR="0069065C">
        <w:t>ë</w:t>
      </w:r>
      <w:r w:rsidRPr="008B5238">
        <w:t>sohen p</w:t>
      </w:r>
      <w:r w:rsidR="0069065C">
        <w:t>ë</w:t>
      </w:r>
      <w:r w:rsidRPr="008B5238">
        <w:t>r jet</w:t>
      </w:r>
      <w:r w:rsidR="0069065C">
        <w:t>ë</w:t>
      </w:r>
      <w:r w:rsidRPr="008B5238">
        <w:t>shkrimin, eksperien</w:t>
      </w:r>
      <w:r>
        <w:t>c</w:t>
      </w:r>
      <w:r w:rsidRPr="008B5238">
        <w:t>a</w:t>
      </w:r>
      <w:r>
        <w:t>t, trajnimet, kualifikimet e lidhura me fush</w:t>
      </w:r>
      <w:r w:rsidR="0069065C">
        <w:t>ë</w:t>
      </w:r>
      <w:r>
        <w:t>n, si dhe vler</w:t>
      </w:r>
      <w:r w:rsidR="0069065C">
        <w:t>ë</w:t>
      </w:r>
      <w:r>
        <w:t>simet po</w:t>
      </w:r>
      <w:r w:rsidR="00593C93">
        <w:t>z</w:t>
      </w:r>
      <w:r>
        <w:t xml:space="preserve">itive.Totali </w:t>
      </w:r>
      <w:r w:rsidR="00593C93">
        <w:t xml:space="preserve">i </w:t>
      </w:r>
      <w:r>
        <w:t>pik</w:t>
      </w:r>
      <w:r w:rsidR="0069065C">
        <w:t>ë</w:t>
      </w:r>
      <w:r>
        <w:t>ve p</w:t>
      </w:r>
      <w:r w:rsidR="0069065C">
        <w:t>ë</w:t>
      </w:r>
      <w:r>
        <w:t>r k</w:t>
      </w:r>
      <w:r w:rsidR="0069065C">
        <w:t>ë</w:t>
      </w:r>
      <w:r>
        <w:t>t</w:t>
      </w:r>
      <w:r w:rsidR="0069065C">
        <w:t>ë</w:t>
      </w:r>
      <w:r>
        <w:t xml:space="preserve"> vler</w:t>
      </w:r>
      <w:r w:rsidR="0069065C">
        <w:t>ë</w:t>
      </w:r>
      <w:r>
        <w:t xml:space="preserve">sim </w:t>
      </w:r>
      <w:r w:rsidR="0069065C">
        <w:t>ë</w:t>
      </w:r>
      <w:r>
        <w:t>sht</w:t>
      </w:r>
      <w:r w:rsidR="0069065C">
        <w:t>ë</w:t>
      </w:r>
      <w:r>
        <w:t xml:space="preserve"> </w:t>
      </w:r>
      <w:r w:rsidRPr="00AD5B68">
        <w:t>40 pik</w:t>
      </w:r>
      <w:r w:rsidR="0069065C" w:rsidRPr="00AD5B68">
        <w:t>ë</w:t>
      </w:r>
      <w:r w:rsidRPr="00AD5B68">
        <w:t>.</w:t>
      </w:r>
    </w:p>
    <w:p w:rsidR="008B5238" w:rsidRDefault="008B5238" w:rsidP="007D6B5E">
      <w:pPr>
        <w:spacing w:line="276" w:lineRule="auto"/>
        <w:jc w:val="both"/>
      </w:pPr>
      <w:r>
        <w:t>Kandidat</w:t>
      </w:r>
      <w:r w:rsidR="0069065C">
        <w:t>ë</w:t>
      </w:r>
      <w:r>
        <w:t>t gjat</w:t>
      </w:r>
      <w:r w:rsidR="0069065C">
        <w:t>ë</w:t>
      </w:r>
      <w:r>
        <w:t xml:space="preserve"> intervist</w:t>
      </w:r>
      <w:r w:rsidR="0069065C">
        <w:t>ë</w:t>
      </w:r>
      <w:r>
        <w:t>s s</w:t>
      </w:r>
      <w:r w:rsidR="0069065C">
        <w:t>ë</w:t>
      </w:r>
      <w:r>
        <w:t xml:space="preserve"> strukturuar me goj</w:t>
      </w:r>
      <w:r w:rsidR="0069065C">
        <w:t>ë</w:t>
      </w:r>
      <w:r>
        <w:t xml:space="preserve"> do t</w:t>
      </w:r>
      <w:r w:rsidR="0069065C">
        <w:t>ë</w:t>
      </w:r>
      <w:r>
        <w:t xml:space="preserve"> vler</w:t>
      </w:r>
      <w:r w:rsidR="0069065C">
        <w:t>ë</w:t>
      </w:r>
      <w:r>
        <w:t>sohen n</w:t>
      </w:r>
      <w:r w:rsidR="0069065C">
        <w:t>ë</w:t>
      </w:r>
      <w:r>
        <w:t xml:space="preserve"> lidhje </w:t>
      </w:r>
      <w:proofErr w:type="gramStart"/>
      <w:r>
        <w:t>me :</w:t>
      </w:r>
      <w:proofErr w:type="gramEnd"/>
    </w:p>
    <w:p w:rsidR="008B5238" w:rsidRDefault="008B5238" w:rsidP="007D6B5E">
      <w:pPr>
        <w:spacing w:line="276" w:lineRule="auto"/>
        <w:jc w:val="both"/>
      </w:pPr>
    </w:p>
    <w:p w:rsidR="008B5238" w:rsidRDefault="008B5238" w:rsidP="007D6B5E">
      <w:pPr>
        <w:spacing w:line="276" w:lineRule="auto"/>
        <w:jc w:val="both"/>
      </w:pPr>
      <w:r>
        <w:t>Njohurit</w:t>
      </w:r>
      <w:r w:rsidR="0069065C">
        <w:t>ë</w:t>
      </w:r>
      <w:r>
        <w:t>, aft</w:t>
      </w:r>
      <w:r w:rsidR="0069065C">
        <w:t>ë</w:t>
      </w:r>
      <w:r>
        <w:t>sit</w:t>
      </w:r>
      <w:r w:rsidR="0069065C">
        <w:t>ë</w:t>
      </w:r>
      <w:r>
        <w:t>, kompetenc</w:t>
      </w:r>
      <w:r w:rsidR="0069065C">
        <w:t>ë</w:t>
      </w:r>
      <w:r>
        <w:t>n n</w:t>
      </w:r>
      <w:r w:rsidR="0069065C">
        <w:t>ë</w:t>
      </w:r>
      <w:r>
        <w:t xml:space="preserve"> lidhje me p</w:t>
      </w:r>
      <w:r w:rsidR="0069065C">
        <w:t>ë</w:t>
      </w:r>
      <w:r>
        <w:t>rshkrimin e pozicionit t</w:t>
      </w:r>
      <w:r w:rsidR="0069065C">
        <w:t>ë</w:t>
      </w:r>
      <w:r>
        <w:t xml:space="preserve"> pun</w:t>
      </w:r>
      <w:r w:rsidR="0069065C">
        <w:t>ë</w:t>
      </w:r>
      <w:r>
        <w:t>s;</w:t>
      </w:r>
    </w:p>
    <w:p w:rsidR="008B5238" w:rsidRDefault="00DF6AE3" w:rsidP="007D6B5E">
      <w:pPr>
        <w:spacing w:line="276" w:lineRule="auto"/>
        <w:jc w:val="both"/>
      </w:pPr>
      <w:r>
        <w:t>Eksperienc</w:t>
      </w:r>
      <w:r w:rsidR="0069065C">
        <w:t>ë</w:t>
      </w:r>
      <w:r>
        <w:t>n e tyre t</w:t>
      </w:r>
      <w:r w:rsidR="0069065C">
        <w:t>ë</w:t>
      </w:r>
      <w:r>
        <w:t xml:space="preserve"> </w:t>
      </w:r>
      <w:proofErr w:type="gramStart"/>
      <w:r>
        <w:t>m</w:t>
      </w:r>
      <w:r w:rsidR="0069065C">
        <w:t>ë</w:t>
      </w:r>
      <w:r>
        <w:t>parshme ;</w:t>
      </w:r>
      <w:proofErr w:type="gramEnd"/>
    </w:p>
    <w:p w:rsidR="00DF6AE3" w:rsidRDefault="00DF6AE3" w:rsidP="007D6B5E">
      <w:pPr>
        <w:spacing w:line="276" w:lineRule="auto"/>
        <w:jc w:val="both"/>
      </w:pPr>
      <w:r>
        <w:t>Motivimin, aspiratat dhe pritshm</w:t>
      </w:r>
      <w:r w:rsidR="0069065C">
        <w:t>ë</w:t>
      </w:r>
      <w:r>
        <w:t>rit</w:t>
      </w:r>
      <w:r w:rsidR="0069065C">
        <w:t>ë</w:t>
      </w:r>
      <w:r>
        <w:t xml:space="preserve"> e tyre p</w:t>
      </w:r>
      <w:r w:rsidR="0069065C">
        <w:t>ë</w:t>
      </w:r>
      <w:r>
        <w:t>r karrier</w:t>
      </w:r>
      <w:r w:rsidR="0069065C">
        <w:t>ë</w:t>
      </w:r>
      <w:r>
        <w:t>n</w:t>
      </w:r>
    </w:p>
    <w:p w:rsidR="00DF6AE3" w:rsidRDefault="00DF6AE3" w:rsidP="007D6B5E">
      <w:pPr>
        <w:spacing w:line="276" w:lineRule="auto"/>
        <w:jc w:val="both"/>
      </w:pPr>
    </w:p>
    <w:p w:rsidR="00DF6AE3" w:rsidRPr="00AD5B68" w:rsidRDefault="00DF6AE3" w:rsidP="007D6B5E">
      <w:pPr>
        <w:spacing w:line="276" w:lineRule="auto"/>
        <w:jc w:val="both"/>
      </w:pPr>
      <w:proofErr w:type="gramStart"/>
      <w:r>
        <w:t xml:space="preserve">Totali </w:t>
      </w:r>
      <w:r w:rsidR="00593C93">
        <w:t xml:space="preserve">i </w:t>
      </w:r>
      <w:r>
        <w:t>pik</w:t>
      </w:r>
      <w:r w:rsidR="0069065C">
        <w:t>ë</w:t>
      </w:r>
      <w:r>
        <w:t>ve n</w:t>
      </w:r>
      <w:r w:rsidR="0069065C">
        <w:t>ë</w:t>
      </w:r>
      <w:r>
        <w:t xml:space="preserve"> p</w:t>
      </w:r>
      <w:r w:rsidR="0069065C">
        <w:t>ë</w:t>
      </w:r>
      <w:r>
        <w:t>rfundim t</w:t>
      </w:r>
      <w:r w:rsidR="0069065C">
        <w:t>ë</w:t>
      </w:r>
      <w:r>
        <w:t xml:space="preserve"> intervist</w:t>
      </w:r>
      <w:r w:rsidR="0069065C">
        <w:t>ë</w:t>
      </w:r>
      <w:r>
        <w:t>s s</w:t>
      </w:r>
      <w:r w:rsidR="0069065C">
        <w:t>ë</w:t>
      </w:r>
      <w:r>
        <w:t xml:space="preserve"> strukturuar me goj</w:t>
      </w:r>
      <w:r w:rsidR="0069065C">
        <w:t>ë</w:t>
      </w:r>
      <w:r>
        <w:t xml:space="preserve"> </w:t>
      </w:r>
      <w:r w:rsidR="0069065C" w:rsidRPr="00AD5B68">
        <w:t>ë</w:t>
      </w:r>
      <w:r w:rsidRPr="00AD5B68">
        <w:t>sht</w:t>
      </w:r>
      <w:r w:rsidR="0069065C" w:rsidRPr="00AD5B68">
        <w:t>ë</w:t>
      </w:r>
      <w:r w:rsidRPr="00AD5B68">
        <w:t xml:space="preserve"> 60 pik</w:t>
      </w:r>
      <w:r w:rsidR="0069065C" w:rsidRPr="00AD5B68">
        <w:t>ë</w:t>
      </w:r>
      <w:r w:rsidRPr="00AD5B68">
        <w:t>.</w:t>
      </w:r>
      <w:proofErr w:type="gramEnd"/>
    </w:p>
    <w:p w:rsidR="00DF6AE3" w:rsidRDefault="00DF6AE3" w:rsidP="007D6B5E">
      <w:pPr>
        <w:spacing w:line="276" w:lineRule="auto"/>
        <w:jc w:val="both"/>
      </w:pPr>
      <w:r>
        <w:t>M</w:t>
      </w:r>
      <w:r w:rsidR="0069065C">
        <w:t>ë</w:t>
      </w:r>
      <w:r>
        <w:t xml:space="preserve"> shum</w:t>
      </w:r>
      <w:r w:rsidR="0069065C">
        <w:t>ë</w:t>
      </w:r>
      <w:r>
        <w:t xml:space="preserve"> detaje n</w:t>
      </w:r>
      <w:r w:rsidR="0069065C">
        <w:t>ë</w:t>
      </w:r>
      <w:r>
        <w:t xml:space="preserve"> lidhje me vler</w:t>
      </w:r>
      <w:r w:rsidR="0069065C">
        <w:t>ë</w:t>
      </w:r>
      <w:r>
        <w:t>simin me pik</w:t>
      </w:r>
      <w:r w:rsidR="0069065C">
        <w:t>ë</w:t>
      </w:r>
      <w:r>
        <w:t>, metodologjin</w:t>
      </w:r>
      <w:r w:rsidR="0069065C">
        <w:t>ë</w:t>
      </w:r>
      <w:r>
        <w:t xml:space="preserve"> e shp</w:t>
      </w:r>
      <w:r w:rsidR="0069065C">
        <w:t>ë</w:t>
      </w:r>
      <w:r>
        <w:t>rndarjes s</w:t>
      </w:r>
      <w:r w:rsidR="0069065C">
        <w:t>ë</w:t>
      </w:r>
      <w:r>
        <w:t xml:space="preserve"> </w:t>
      </w:r>
      <w:proofErr w:type="gramStart"/>
      <w:r>
        <w:t>pk</w:t>
      </w:r>
      <w:r w:rsidR="0069065C">
        <w:t>ë</w:t>
      </w:r>
      <w:r>
        <w:t>ve ,</w:t>
      </w:r>
      <w:proofErr w:type="gramEnd"/>
      <w:r>
        <w:t xml:space="preserve"> m</w:t>
      </w:r>
      <w:r w:rsidR="0069065C">
        <w:t>ë</w:t>
      </w:r>
      <w:r>
        <w:t>nyr</w:t>
      </w:r>
      <w:r w:rsidR="0069065C">
        <w:t>ë</w:t>
      </w:r>
      <w:r>
        <w:t>n e llogaritjes s</w:t>
      </w:r>
      <w:r w:rsidR="0069065C">
        <w:t>ë</w:t>
      </w:r>
      <w:r>
        <w:t xml:space="preserve"> rezultatit p</w:t>
      </w:r>
      <w:r w:rsidR="0069065C">
        <w:t>ë</w:t>
      </w:r>
      <w:r>
        <w:t xml:space="preserve">rfundimtar </w:t>
      </w:r>
      <w:r w:rsidR="00593C93">
        <w:t xml:space="preserve">i </w:t>
      </w:r>
      <w:r>
        <w:t>gjeni n</w:t>
      </w:r>
      <w:r w:rsidR="0069065C">
        <w:t>ë</w:t>
      </w:r>
      <w:r>
        <w:t xml:space="preserve"> Udh</w:t>
      </w:r>
      <w:r w:rsidR="0069065C">
        <w:t>ë</w:t>
      </w:r>
      <w:r>
        <w:t>zimin nr.4, dat</w:t>
      </w:r>
      <w:r w:rsidR="0069065C">
        <w:t>ë</w:t>
      </w:r>
      <w:r>
        <w:t xml:space="preserve"> 13.08.2014, t</w:t>
      </w:r>
      <w:r w:rsidR="0069065C">
        <w:t>ë</w:t>
      </w:r>
      <w:r>
        <w:t xml:space="preserve"> Departamentit t</w:t>
      </w:r>
      <w:r w:rsidR="0069065C">
        <w:t>ë</w:t>
      </w:r>
      <w:r>
        <w:t xml:space="preserve"> Administrat</w:t>
      </w:r>
      <w:r w:rsidR="0069065C">
        <w:t>ë</w:t>
      </w:r>
      <w:r>
        <w:t>s Publike:</w:t>
      </w:r>
    </w:p>
    <w:p w:rsidR="00DF6AE3" w:rsidRDefault="00DF6AE3" w:rsidP="007D6B5E">
      <w:pPr>
        <w:spacing w:line="276" w:lineRule="auto"/>
        <w:jc w:val="both"/>
      </w:pPr>
    </w:p>
    <w:p w:rsidR="00DF6AE3" w:rsidRPr="00DF6AE3" w:rsidRDefault="00593C93" w:rsidP="007D6B5E">
      <w:pPr>
        <w:spacing w:line="276" w:lineRule="auto"/>
        <w:jc w:val="both"/>
        <w:rPr>
          <w:u w:val="single"/>
        </w:rPr>
      </w:pPr>
      <w:r>
        <w:rPr>
          <w:u w:val="single"/>
        </w:rPr>
        <w:t>www</w:t>
      </w:r>
      <w:r w:rsidR="00DF6AE3" w:rsidRPr="00DF6AE3">
        <w:rPr>
          <w:u w:val="single"/>
        </w:rPr>
        <w:t xml:space="preserve">.dap.gov.alhttp://dap.gov.al/vende-vakante/udhezime-dokumenta </w:t>
      </w:r>
    </w:p>
    <w:p w:rsidR="00DF6AE3" w:rsidRDefault="00DF6AE3" w:rsidP="007D6B5E">
      <w:pPr>
        <w:spacing w:line="276" w:lineRule="auto"/>
        <w:jc w:val="both"/>
      </w:pPr>
    </w:p>
    <w:p w:rsidR="00DF6AE3" w:rsidRDefault="00DF6AE3" w:rsidP="007D6B5E">
      <w:pPr>
        <w:spacing w:line="276" w:lineRule="auto"/>
        <w:jc w:val="both"/>
        <w:rPr>
          <w:b/>
        </w:rPr>
      </w:pPr>
      <w:proofErr w:type="gramStart"/>
      <w:r w:rsidRPr="00DF6AE3">
        <w:rPr>
          <w:b/>
        </w:rPr>
        <w:t>6.-Data e daljes s</w:t>
      </w:r>
      <w:r w:rsidR="0069065C">
        <w:rPr>
          <w:b/>
        </w:rPr>
        <w:t>ë</w:t>
      </w:r>
      <w:r w:rsidRPr="00DF6AE3">
        <w:rPr>
          <w:b/>
        </w:rPr>
        <w:t xml:space="preserve"> rezultateve t</w:t>
      </w:r>
      <w:r w:rsidR="0069065C">
        <w:rPr>
          <w:b/>
        </w:rPr>
        <w:t>ë</w:t>
      </w:r>
      <w:r w:rsidRPr="00DF6AE3">
        <w:rPr>
          <w:b/>
        </w:rPr>
        <w:t xml:space="preserve"> konkurrimit dhe m</w:t>
      </w:r>
      <w:r w:rsidR="0069065C">
        <w:rPr>
          <w:b/>
        </w:rPr>
        <w:t>ë</w:t>
      </w:r>
      <w:r w:rsidRPr="00DF6AE3">
        <w:rPr>
          <w:b/>
        </w:rPr>
        <w:t>nyra e komunikimit.</w:t>
      </w:r>
      <w:proofErr w:type="gramEnd"/>
    </w:p>
    <w:p w:rsidR="00DF6AE3" w:rsidRDefault="00DF6AE3" w:rsidP="007D6B5E">
      <w:pPr>
        <w:spacing w:line="276" w:lineRule="auto"/>
        <w:jc w:val="both"/>
      </w:pPr>
    </w:p>
    <w:p w:rsidR="008B5238" w:rsidRDefault="00DF6AE3" w:rsidP="007D6B5E">
      <w:pPr>
        <w:spacing w:line="276" w:lineRule="auto"/>
        <w:jc w:val="both"/>
      </w:pPr>
      <w:r>
        <w:t>N</w:t>
      </w:r>
      <w:r w:rsidR="0069065C">
        <w:t>ë</w:t>
      </w:r>
      <w:r>
        <w:t xml:space="preserve"> p</w:t>
      </w:r>
      <w:r w:rsidR="0069065C">
        <w:t>ë</w:t>
      </w:r>
      <w:r>
        <w:t>rfundim t</w:t>
      </w:r>
      <w:r w:rsidR="0069065C">
        <w:t>ë</w:t>
      </w:r>
      <w:r>
        <w:t xml:space="preserve"> vler</w:t>
      </w:r>
      <w:r w:rsidR="0069065C">
        <w:t>ë</w:t>
      </w:r>
      <w:r>
        <w:t>simit t</w:t>
      </w:r>
      <w:r w:rsidR="0069065C">
        <w:t>ë</w:t>
      </w:r>
      <w:r>
        <w:t xml:space="preserve"> kandidat</w:t>
      </w:r>
      <w:r w:rsidR="0069065C">
        <w:t>ë</w:t>
      </w:r>
      <w:r>
        <w:t>ve, Drejtoria e Financ</w:t>
      </w:r>
      <w:r w:rsidR="0069065C">
        <w:t>ë</w:t>
      </w:r>
      <w:r>
        <w:t>s, Sh</w:t>
      </w:r>
      <w:r w:rsidR="0069065C">
        <w:t>ë</w:t>
      </w:r>
      <w:r>
        <w:t>rbimeve dhe Pritjes s</w:t>
      </w:r>
      <w:r w:rsidR="0069065C">
        <w:t>ë</w:t>
      </w:r>
      <w:r>
        <w:t xml:space="preserve"> Qytetar</w:t>
      </w:r>
      <w:r w:rsidR="0069065C">
        <w:t>ë</w:t>
      </w:r>
      <w:r>
        <w:t>ve  do t</w:t>
      </w:r>
      <w:r w:rsidR="0069065C">
        <w:t>ë</w:t>
      </w:r>
      <w:r>
        <w:t xml:space="preserve"> shpall</w:t>
      </w:r>
      <w:r w:rsidR="0069065C">
        <w:t>ë</w:t>
      </w:r>
      <w:r>
        <w:t xml:space="preserve"> fituesin n</w:t>
      </w:r>
      <w:r w:rsidR="0069065C">
        <w:t>ë</w:t>
      </w:r>
      <w:r>
        <w:t xml:space="preserve"> portalin “Sh</w:t>
      </w:r>
      <w:r w:rsidR="0069065C">
        <w:t>ë</w:t>
      </w:r>
      <w:r>
        <w:t>rbimi Komb</w:t>
      </w:r>
      <w:r w:rsidR="0069065C">
        <w:t>ë</w:t>
      </w:r>
      <w:r>
        <w:t xml:space="preserve">tar </w:t>
      </w:r>
      <w:r w:rsidR="00593C93">
        <w:t xml:space="preserve">i </w:t>
      </w:r>
      <w:r>
        <w:t>Pun</w:t>
      </w:r>
      <w:r w:rsidR="0069065C">
        <w:t>ë</w:t>
      </w:r>
      <w:r>
        <w:t>simit”, n</w:t>
      </w:r>
      <w:r w:rsidR="0069065C">
        <w:t>ë</w:t>
      </w:r>
      <w:r>
        <w:t xml:space="preserve"> faqen zyrtare t</w:t>
      </w:r>
      <w:r w:rsidR="0069065C">
        <w:t>ë</w:t>
      </w:r>
      <w:r>
        <w:t xml:space="preserve"> Institucionit t</w:t>
      </w:r>
      <w:r w:rsidR="0069065C">
        <w:t>ë</w:t>
      </w:r>
      <w:r>
        <w:t xml:space="preserve"> Avokatit t</w:t>
      </w:r>
      <w:r w:rsidR="0069065C">
        <w:t>ë</w:t>
      </w:r>
      <w:r>
        <w:t xml:space="preserve"> Popullit (</w:t>
      </w:r>
      <w:hyperlink r:id="rId14" w:history="1">
        <w:r w:rsidR="00593C93" w:rsidRPr="00BC4258">
          <w:rPr>
            <w:rStyle w:val="Hyperlink"/>
          </w:rPr>
          <w:t>www.avokatipopullit.gov.al</w:t>
        </w:r>
      </w:hyperlink>
      <w:r>
        <w:t>), dhe n</w:t>
      </w:r>
      <w:r w:rsidR="0069065C">
        <w:t>ë</w:t>
      </w:r>
      <w:r>
        <w:t xml:space="preserve"> k</w:t>
      </w:r>
      <w:r w:rsidR="0069065C">
        <w:t>ë</w:t>
      </w:r>
      <w:r>
        <w:t>ndin e njoftimeve  t</w:t>
      </w:r>
      <w:r w:rsidR="0069065C">
        <w:t>ë</w:t>
      </w:r>
      <w:r>
        <w:t xml:space="preserve"> publikut pran</w:t>
      </w:r>
      <w:r w:rsidR="0069065C">
        <w:t>ë</w:t>
      </w:r>
      <w:r>
        <w:t xml:space="preserve"> institucionit.T</w:t>
      </w:r>
      <w:r w:rsidR="0069065C">
        <w:t>ë</w:t>
      </w:r>
      <w:r>
        <w:t xml:space="preserve"> gjith</w:t>
      </w:r>
      <w:r w:rsidR="0069065C">
        <w:t>ë</w:t>
      </w:r>
      <w:r>
        <w:t xml:space="preserve"> kandidat</w:t>
      </w:r>
      <w:r w:rsidR="0069065C">
        <w:t>ë</w:t>
      </w:r>
      <w:r>
        <w:t>t pjes</w:t>
      </w:r>
      <w:r w:rsidR="0069065C">
        <w:t>ë</w:t>
      </w:r>
      <w:r>
        <w:t>marr</w:t>
      </w:r>
      <w:r w:rsidR="0069065C">
        <w:t>ë</w:t>
      </w:r>
      <w:r>
        <w:t>s n</w:t>
      </w:r>
      <w:r w:rsidR="0069065C">
        <w:t>ë</w:t>
      </w:r>
      <w:r>
        <w:t xml:space="preserve"> k</w:t>
      </w:r>
      <w:r w:rsidR="0069065C">
        <w:t>ë</w:t>
      </w:r>
      <w:r>
        <w:t>t</w:t>
      </w:r>
      <w:r w:rsidR="0069065C">
        <w:t>ë</w:t>
      </w:r>
      <w:r>
        <w:t xml:space="preserve"> procedur</w:t>
      </w:r>
      <w:r w:rsidR="0069065C">
        <w:t>ë</w:t>
      </w:r>
      <w:r>
        <w:t xml:space="preserve"> do t</w:t>
      </w:r>
      <w:r w:rsidR="0069065C">
        <w:t>ë</w:t>
      </w:r>
      <w:r>
        <w:t xml:space="preserve"> njoftohen n</w:t>
      </w:r>
      <w:r w:rsidR="0069065C">
        <w:t>ë</w:t>
      </w:r>
      <w:r>
        <w:t xml:space="preserve"> m</w:t>
      </w:r>
      <w:r w:rsidR="0069065C">
        <w:t>ë</w:t>
      </w:r>
      <w:r>
        <w:t>nyr</w:t>
      </w:r>
      <w:r w:rsidR="0069065C">
        <w:t>ë</w:t>
      </w:r>
      <w:r>
        <w:t xml:space="preserve"> elektronike </w:t>
      </w:r>
      <w:r w:rsidR="002E6EAC">
        <w:t xml:space="preserve"> p</w:t>
      </w:r>
      <w:r w:rsidR="0069065C">
        <w:t>ë</w:t>
      </w:r>
      <w:r w:rsidR="002E6EAC">
        <w:t>r dat</w:t>
      </w:r>
      <w:r w:rsidR="0069065C">
        <w:t>ë</w:t>
      </w:r>
      <w:r w:rsidR="002E6EAC">
        <w:t>n e sakt</w:t>
      </w:r>
      <w:r w:rsidR="0069065C">
        <w:t>ë</w:t>
      </w:r>
      <w:r w:rsidR="002E6EAC">
        <w:t xml:space="preserve"> t</w:t>
      </w:r>
      <w:r w:rsidR="0069065C">
        <w:t>ë</w:t>
      </w:r>
      <w:r w:rsidR="002E6EAC">
        <w:t xml:space="preserve"> shpalljes s</w:t>
      </w:r>
      <w:r w:rsidR="0069065C">
        <w:t>ë</w:t>
      </w:r>
      <w:r w:rsidR="002E6EAC">
        <w:t xml:space="preserve"> fituesit.</w:t>
      </w:r>
    </w:p>
    <w:p w:rsidR="002E6EAC" w:rsidRDefault="002E6EAC" w:rsidP="007D6B5E">
      <w:pPr>
        <w:spacing w:line="276" w:lineRule="auto"/>
        <w:jc w:val="both"/>
      </w:pPr>
    </w:p>
    <w:p w:rsidR="002E6EAC" w:rsidRDefault="002E6EAC" w:rsidP="007D6B5E">
      <w:pPr>
        <w:spacing w:line="276" w:lineRule="auto"/>
        <w:jc w:val="both"/>
      </w:pPr>
      <w:r>
        <w:t>P</w:t>
      </w:r>
      <w:r w:rsidR="0069065C">
        <w:t>ë</w:t>
      </w:r>
      <w:r>
        <w:t>r sqarime t</w:t>
      </w:r>
      <w:r w:rsidR="0069065C">
        <w:t>ë</w:t>
      </w:r>
      <w:r>
        <w:t xml:space="preserve"> m</w:t>
      </w:r>
      <w:r w:rsidR="0069065C">
        <w:t>ë</w:t>
      </w:r>
      <w:r>
        <w:t>tejshme, mund t</w:t>
      </w:r>
      <w:r w:rsidR="0069065C">
        <w:t>ë</w:t>
      </w:r>
      <w:r>
        <w:t xml:space="preserve"> kontaktoni n</w:t>
      </w:r>
      <w:r w:rsidR="0069065C">
        <w:t>ë</w:t>
      </w:r>
      <w:r>
        <w:t xml:space="preserve"> numrin e </w:t>
      </w:r>
      <w:proofErr w:type="gramStart"/>
      <w:r>
        <w:t>telefonit  042380334</w:t>
      </w:r>
      <w:proofErr w:type="gramEnd"/>
      <w:r>
        <w:t xml:space="preserve"> ose n</w:t>
      </w:r>
      <w:r w:rsidR="0069065C">
        <w:t>ë</w:t>
      </w:r>
      <w:r>
        <w:t xml:space="preserve"> adres</w:t>
      </w:r>
      <w:r w:rsidR="0069065C">
        <w:t>ë</w:t>
      </w:r>
      <w:r>
        <w:t>n: Avokati</w:t>
      </w:r>
      <w:r w:rsidR="00593C93">
        <w:t xml:space="preserve"> i </w:t>
      </w:r>
      <w:r>
        <w:t>Popullit, Bulevardi “Zhan Dark”, nr.2, Tiran</w:t>
      </w:r>
      <w:r w:rsidR="0069065C">
        <w:t>ë</w:t>
      </w:r>
      <w:r>
        <w:t xml:space="preserve">.  </w:t>
      </w:r>
    </w:p>
    <w:p w:rsidR="002E6EAC" w:rsidRDefault="002E6EAC" w:rsidP="007D6B5E">
      <w:pPr>
        <w:spacing w:line="276" w:lineRule="auto"/>
        <w:jc w:val="both"/>
      </w:pPr>
    </w:p>
    <w:p w:rsidR="002E6EAC" w:rsidRDefault="002E6EAC" w:rsidP="007D6B5E">
      <w:pPr>
        <w:spacing w:line="276" w:lineRule="auto"/>
        <w:jc w:val="both"/>
        <w:rPr>
          <w:b/>
          <w:u w:val="single"/>
        </w:rPr>
      </w:pPr>
      <w:r w:rsidRPr="002E6EAC">
        <w:rPr>
          <w:b/>
          <w:u w:val="single"/>
        </w:rPr>
        <w:t>II-NGRITJA N</w:t>
      </w:r>
      <w:r w:rsidR="0069065C">
        <w:rPr>
          <w:b/>
          <w:u w:val="single"/>
        </w:rPr>
        <w:t>Ë</w:t>
      </w:r>
      <w:r w:rsidRPr="002E6EAC">
        <w:rPr>
          <w:b/>
          <w:u w:val="single"/>
        </w:rPr>
        <w:t xml:space="preserve"> DETYR</w:t>
      </w:r>
      <w:r w:rsidR="0069065C">
        <w:rPr>
          <w:b/>
          <w:u w:val="single"/>
        </w:rPr>
        <w:t>Ë</w:t>
      </w:r>
    </w:p>
    <w:p w:rsidR="002E6EAC" w:rsidRDefault="002E6EAC" w:rsidP="007D6B5E">
      <w:pPr>
        <w:spacing w:line="276" w:lineRule="auto"/>
        <w:jc w:val="both"/>
      </w:pPr>
    </w:p>
    <w:p w:rsidR="002E6EAC" w:rsidRDefault="002E6EAC" w:rsidP="007D6B5E">
      <w:pPr>
        <w:spacing w:line="276" w:lineRule="auto"/>
        <w:jc w:val="both"/>
        <w:rPr>
          <w:b/>
        </w:rPr>
      </w:pPr>
      <w:r w:rsidRPr="002E6EAC">
        <w:rPr>
          <w:b/>
        </w:rPr>
        <w:lastRenderedPageBreak/>
        <w:t>Vet</w:t>
      </w:r>
      <w:r w:rsidR="0069065C">
        <w:rPr>
          <w:b/>
        </w:rPr>
        <w:t>ë</w:t>
      </w:r>
      <w:r w:rsidRPr="002E6EAC">
        <w:rPr>
          <w:b/>
        </w:rPr>
        <w:t>m n</w:t>
      </w:r>
      <w:r w:rsidR="0069065C">
        <w:rPr>
          <w:b/>
        </w:rPr>
        <w:t>ë</w:t>
      </w:r>
      <w:r w:rsidRPr="002E6EAC">
        <w:rPr>
          <w:b/>
        </w:rPr>
        <w:t xml:space="preserve"> rast se pozicioni </w:t>
      </w:r>
      <w:r w:rsidR="00593C93">
        <w:rPr>
          <w:b/>
        </w:rPr>
        <w:t xml:space="preserve">i </w:t>
      </w:r>
      <w:r w:rsidRPr="002E6EAC">
        <w:rPr>
          <w:b/>
        </w:rPr>
        <w:t>publikuar n</w:t>
      </w:r>
      <w:r w:rsidR="0069065C">
        <w:rPr>
          <w:b/>
        </w:rPr>
        <w:t>ë</w:t>
      </w:r>
      <w:r w:rsidRPr="002E6EAC">
        <w:rPr>
          <w:b/>
        </w:rPr>
        <w:t xml:space="preserve"> fillim t</w:t>
      </w:r>
      <w:r w:rsidR="0069065C">
        <w:rPr>
          <w:b/>
        </w:rPr>
        <w:t>ë</w:t>
      </w:r>
      <w:r w:rsidRPr="002E6EAC">
        <w:rPr>
          <w:b/>
        </w:rPr>
        <w:t xml:space="preserve"> k</w:t>
      </w:r>
      <w:r w:rsidR="0069065C">
        <w:rPr>
          <w:b/>
        </w:rPr>
        <w:t>ë</w:t>
      </w:r>
      <w:r w:rsidRPr="002E6EAC">
        <w:rPr>
          <w:b/>
        </w:rPr>
        <w:t xml:space="preserve">saj </w:t>
      </w:r>
      <w:proofErr w:type="gramStart"/>
      <w:r w:rsidRPr="002E6EAC">
        <w:rPr>
          <w:b/>
        </w:rPr>
        <w:t>shpalljeje ,</w:t>
      </w:r>
      <w:proofErr w:type="gramEnd"/>
      <w:r w:rsidRPr="002E6EAC">
        <w:rPr>
          <w:b/>
        </w:rPr>
        <w:t xml:space="preserve"> n</w:t>
      </w:r>
      <w:r w:rsidR="0069065C">
        <w:rPr>
          <w:b/>
        </w:rPr>
        <w:t>ë</w:t>
      </w:r>
      <w:r w:rsidRPr="002E6EAC">
        <w:rPr>
          <w:b/>
        </w:rPr>
        <w:t xml:space="preserve"> p</w:t>
      </w:r>
      <w:r w:rsidR="0069065C">
        <w:rPr>
          <w:b/>
        </w:rPr>
        <w:t>ë</w:t>
      </w:r>
      <w:r w:rsidRPr="002E6EAC">
        <w:rPr>
          <w:b/>
        </w:rPr>
        <w:t>rfundim t</w:t>
      </w:r>
      <w:r w:rsidR="0069065C">
        <w:rPr>
          <w:b/>
        </w:rPr>
        <w:t>ë</w:t>
      </w:r>
      <w:r w:rsidRPr="002E6EAC">
        <w:rPr>
          <w:b/>
        </w:rPr>
        <w:t xml:space="preserve"> procedur</w:t>
      </w:r>
      <w:r w:rsidR="0069065C">
        <w:rPr>
          <w:b/>
        </w:rPr>
        <w:t>ë</w:t>
      </w:r>
      <w:r w:rsidRPr="002E6EAC">
        <w:rPr>
          <w:b/>
        </w:rPr>
        <w:t>s s</w:t>
      </w:r>
      <w:r w:rsidR="0069065C">
        <w:rPr>
          <w:b/>
        </w:rPr>
        <w:t>ë</w:t>
      </w:r>
      <w:r w:rsidRPr="002E6EAC">
        <w:rPr>
          <w:b/>
        </w:rPr>
        <w:t xml:space="preserve"> L</w:t>
      </w:r>
      <w:r w:rsidR="0069065C">
        <w:rPr>
          <w:b/>
        </w:rPr>
        <w:t>ë</w:t>
      </w:r>
      <w:r w:rsidRPr="002E6EAC">
        <w:rPr>
          <w:b/>
        </w:rPr>
        <w:t xml:space="preserve">vizjes Paralele, rezulton se </w:t>
      </w:r>
      <w:r w:rsidR="0069065C">
        <w:rPr>
          <w:b/>
        </w:rPr>
        <w:t>ë</w:t>
      </w:r>
      <w:r w:rsidRPr="002E6EAC">
        <w:rPr>
          <w:b/>
        </w:rPr>
        <w:t>sht</w:t>
      </w:r>
      <w:r w:rsidR="0069065C">
        <w:rPr>
          <w:b/>
        </w:rPr>
        <w:t>ë</w:t>
      </w:r>
      <w:r w:rsidRPr="002E6EAC">
        <w:rPr>
          <w:b/>
        </w:rPr>
        <w:t xml:space="preserve"> ende va</w:t>
      </w:r>
      <w:r w:rsidR="00593C93">
        <w:rPr>
          <w:b/>
        </w:rPr>
        <w:t>k</w:t>
      </w:r>
      <w:r w:rsidRPr="002E6EAC">
        <w:rPr>
          <w:b/>
        </w:rPr>
        <w:t>ant, at</w:t>
      </w:r>
      <w:r w:rsidR="0069065C">
        <w:rPr>
          <w:b/>
        </w:rPr>
        <w:t>ë</w:t>
      </w:r>
      <w:r w:rsidRPr="002E6EAC">
        <w:rPr>
          <w:b/>
        </w:rPr>
        <w:t xml:space="preserve">here ai </w:t>
      </w:r>
      <w:r w:rsidR="0069065C">
        <w:rPr>
          <w:b/>
        </w:rPr>
        <w:t>ë</w:t>
      </w:r>
      <w:r w:rsidRPr="002E6EAC">
        <w:rPr>
          <w:b/>
        </w:rPr>
        <w:t>sht</w:t>
      </w:r>
      <w:r w:rsidR="0069065C">
        <w:rPr>
          <w:b/>
        </w:rPr>
        <w:t>ë</w:t>
      </w:r>
      <w:r w:rsidRPr="002E6EAC">
        <w:rPr>
          <w:b/>
        </w:rPr>
        <w:t xml:space="preserve"> </w:t>
      </w:r>
      <w:r w:rsidR="00593C93">
        <w:rPr>
          <w:b/>
        </w:rPr>
        <w:t xml:space="preserve">i </w:t>
      </w:r>
      <w:r w:rsidRPr="002E6EAC">
        <w:rPr>
          <w:b/>
        </w:rPr>
        <w:t>vlefsh</w:t>
      </w:r>
      <w:r w:rsidR="0069065C">
        <w:rPr>
          <w:b/>
        </w:rPr>
        <w:t>ë</w:t>
      </w:r>
      <w:r w:rsidRPr="002E6EAC">
        <w:rPr>
          <w:b/>
        </w:rPr>
        <w:t>m  p</w:t>
      </w:r>
      <w:r w:rsidR="0069065C">
        <w:rPr>
          <w:b/>
        </w:rPr>
        <w:t>ë</w:t>
      </w:r>
      <w:r w:rsidRPr="002E6EAC">
        <w:rPr>
          <w:b/>
        </w:rPr>
        <w:t>r konkurrim n</w:t>
      </w:r>
      <w:r w:rsidR="0069065C">
        <w:rPr>
          <w:b/>
        </w:rPr>
        <w:t>ë</w:t>
      </w:r>
      <w:r w:rsidRPr="002E6EAC">
        <w:rPr>
          <w:b/>
        </w:rPr>
        <w:t>p</w:t>
      </w:r>
      <w:r w:rsidR="0069065C">
        <w:rPr>
          <w:b/>
        </w:rPr>
        <w:t>ë</w:t>
      </w:r>
      <w:r w:rsidRPr="002E6EAC">
        <w:rPr>
          <w:b/>
        </w:rPr>
        <w:t>rmjet procedur</w:t>
      </w:r>
      <w:r w:rsidR="0069065C">
        <w:rPr>
          <w:b/>
        </w:rPr>
        <w:t>ë</w:t>
      </w:r>
      <w:r w:rsidRPr="002E6EAC">
        <w:rPr>
          <w:b/>
        </w:rPr>
        <w:t>s s</w:t>
      </w:r>
      <w:r w:rsidR="0069065C">
        <w:rPr>
          <w:b/>
        </w:rPr>
        <w:t>ë</w:t>
      </w:r>
      <w:r w:rsidRPr="002E6EAC">
        <w:rPr>
          <w:b/>
        </w:rPr>
        <w:t xml:space="preserve"> Ngritjes n</w:t>
      </w:r>
      <w:r w:rsidR="0069065C">
        <w:rPr>
          <w:b/>
        </w:rPr>
        <w:t>ë</w:t>
      </w:r>
      <w:r w:rsidRPr="002E6EAC">
        <w:rPr>
          <w:b/>
        </w:rPr>
        <w:t xml:space="preserve"> Dety</w:t>
      </w:r>
      <w:r w:rsidR="0069065C">
        <w:rPr>
          <w:b/>
        </w:rPr>
        <w:t>ë</w:t>
      </w:r>
      <w:r w:rsidRPr="002E6EAC">
        <w:rPr>
          <w:b/>
        </w:rPr>
        <w:t>r dhe Pranimit nga jasht</w:t>
      </w:r>
      <w:r w:rsidR="0069065C">
        <w:rPr>
          <w:b/>
        </w:rPr>
        <w:t>ë</w:t>
      </w:r>
      <w:r w:rsidRPr="002E6EAC">
        <w:rPr>
          <w:b/>
        </w:rPr>
        <w:t xml:space="preserve"> Sh</w:t>
      </w:r>
      <w:r w:rsidR="0069065C">
        <w:rPr>
          <w:b/>
        </w:rPr>
        <w:t>ë</w:t>
      </w:r>
      <w:r w:rsidRPr="002E6EAC">
        <w:rPr>
          <w:b/>
        </w:rPr>
        <w:t>rbimit Civil.</w:t>
      </w:r>
    </w:p>
    <w:p w:rsidR="002E6EAC" w:rsidRDefault="002E6EAC" w:rsidP="007D6B5E">
      <w:pPr>
        <w:spacing w:line="276" w:lineRule="auto"/>
        <w:jc w:val="both"/>
      </w:pPr>
    </w:p>
    <w:p w:rsidR="002E6EAC" w:rsidRDefault="002E6EAC" w:rsidP="007D6B5E">
      <w:pPr>
        <w:spacing w:line="276" w:lineRule="auto"/>
        <w:jc w:val="both"/>
      </w:pPr>
      <w:r>
        <w:t>P</w:t>
      </w:r>
      <w:r w:rsidR="0069065C">
        <w:t>ë</w:t>
      </w:r>
      <w:r>
        <w:t>r ket</w:t>
      </w:r>
      <w:r w:rsidR="0069065C">
        <w:t>ë</w:t>
      </w:r>
      <w:r>
        <w:t xml:space="preserve"> procedur</w:t>
      </w:r>
      <w:r w:rsidR="0069065C">
        <w:t>ë</w:t>
      </w:r>
      <w:r>
        <w:t xml:space="preserve"> kan</w:t>
      </w:r>
      <w:r w:rsidR="0069065C">
        <w:t>ë</w:t>
      </w:r>
      <w:r>
        <w:t xml:space="preserve"> t</w:t>
      </w:r>
      <w:r w:rsidR="0069065C">
        <w:t>ë</w:t>
      </w:r>
      <w:r>
        <w:t xml:space="preserve"> drejt</w:t>
      </w:r>
      <w:r w:rsidR="0069065C">
        <w:t>ë</w:t>
      </w:r>
      <w:r>
        <w:t xml:space="preserve"> t</w:t>
      </w:r>
      <w:r w:rsidR="0069065C">
        <w:t>ë</w:t>
      </w:r>
      <w:r>
        <w:t xml:space="preserve"> aplikojn</w:t>
      </w:r>
      <w:r w:rsidR="0069065C">
        <w:t>ë</w:t>
      </w:r>
      <w:r>
        <w:t xml:space="preserve"> vet</w:t>
      </w:r>
      <w:r w:rsidR="0069065C">
        <w:t>ë</w:t>
      </w:r>
      <w:r>
        <w:t>m n</w:t>
      </w:r>
      <w:r w:rsidR="0069065C">
        <w:t>ë</w:t>
      </w:r>
      <w:r>
        <w:t>pun</w:t>
      </w:r>
      <w:r w:rsidR="0069065C">
        <w:t>ë</w:t>
      </w:r>
      <w:r>
        <w:t>s civil</w:t>
      </w:r>
      <w:r w:rsidR="0069065C">
        <w:t>ë</w:t>
      </w:r>
      <w:r>
        <w:t xml:space="preserve"> t</w:t>
      </w:r>
      <w:r w:rsidR="0069065C">
        <w:t>ë</w:t>
      </w:r>
      <w:r>
        <w:t xml:space="preserve"> nj</w:t>
      </w:r>
      <w:r w:rsidR="0069065C">
        <w:t>ë</w:t>
      </w:r>
      <w:r>
        <w:t xml:space="preserve"> kategorie paraardh</w:t>
      </w:r>
      <w:r w:rsidR="0069065C">
        <w:t>ë</w:t>
      </w:r>
      <w:r>
        <w:t>se (vet</w:t>
      </w:r>
      <w:r w:rsidR="0069065C">
        <w:t>ë</w:t>
      </w:r>
      <w:r>
        <w:t>m nj</w:t>
      </w:r>
      <w:r w:rsidR="0069065C">
        <w:t>ë</w:t>
      </w:r>
      <w:r>
        <w:t xml:space="preserve"> kategori m</w:t>
      </w:r>
      <w:r w:rsidR="0069065C">
        <w:t>ë</w:t>
      </w:r>
      <w:r>
        <w:t xml:space="preserve"> e ul</w:t>
      </w:r>
      <w:r w:rsidR="0069065C">
        <w:t>ë</w:t>
      </w:r>
      <w:r>
        <w:t>t), t</w:t>
      </w:r>
      <w:r w:rsidR="0069065C">
        <w:t>ë</w:t>
      </w:r>
      <w:r>
        <w:t xml:space="preserve"> pun</w:t>
      </w:r>
      <w:r w:rsidR="0069065C">
        <w:t>ë</w:t>
      </w:r>
      <w:r>
        <w:t>suar n</w:t>
      </w:r>
      <w:r w:rsidR="0069065C">
        <w:t>ë</w:t>
      </w:r>
      <w:r>
        <w:t xml:space="preserve"> t</w:t>
      </w:r>
      <w:r w:rsidR="0069065C">
        <w:t>ë</w:t>
      </w:r>
      <w:r>
        <w:t xml:space="preserve"> nj</w:t>
      </w:r>
      <w:r w:rsidR="0069065C">
        <w:t>ë</w:t>
      </w:r>
      <w:r>
        <w:t>jtin apo n</w:t>
      </w:r>
      <w:r w:rsidR="0069065C">
        <w:t>ë</w:t>
      </w:r>
      <w:r>
        <w:t xml:space="preserve"> nj</w:t>
      </w:r>
      <w:r w:rsidR="0069065C">
        <w:t>ë</w:t>
      </w:r>
      <w:r>
        <w:t xml:space="preserve"> institucion tjet</w:t>
      </w:r>
      <w:r w:rsidR="0069065C">
        <w:t>ë</w:t>
      </w:r>
      <w:r>
        <w:t>r t</w:t>
      </w:r>
      <w:r w:rsidR="0069065C">
        <w:t>ë</w:t>
      </w:r>
      <w:r>
        <w:t xml:space="preserve"> sh</w:t>
      </w:r>
      <w:r w:rsidR="0069065C">
        <w:t>ë</w:t>
      </w:r>
      <w:r>
        <w:t>rbimit civil, q</w:t>
      </w:r>
      <w:r w:rsidR="0069065C">
        <w:t>ë</w:t>
      </w:r>
      <w:r>
        <w:t xml:space="preserve"> plot</w:t>
      </w:r>
      <w:r w:rsidR="0069065C">
        <w:t>ë</w:t>
      </w:r>
      <w:r>
        <w:t>sojn</w:t>
      </w:r>
      <w:r w:rsidR="0069065C">
        <w:t>ë</w:t>
      </w:r>
      <w:r>
        <w:t xml:space="preserve"> kushtet p</w:t>
      </w:r>
      <w:r w:rsidR="0069065C">
        <w:t>ë</w:t>
      </w:r>
      <w:r>
        <w:t>r Ngritjen n</w:t>
      </w:r>
      <w:r w:rsidR="0069065C">
        <w:t>ë</w:t>
      </w:r>
      <w:r>
        <w:t xml:space="preserve"> Detyr</w:t>
      </w:r>
      <w:r w:rsidR="0069065C">
        <w:t>ë</w:t>
      </w:r>
      <w:r>
        <w:t xml:space="preserve"> dhe k</w:t>
      </w:r>
      <w:r w:rsidR="0069065C">
        <w:t>ë</w:t>
      </w:r>
      <w:r>
        <w:t>rkesat e ve</w:t>
      </w:r>
      <w:r w:rsidR="00593C93">
        <w:t>ç</w:t>
      </w:r>
      <w:r>
        <w:t>anta p</w:t>
      </w:r>
      <w:r w:rsidR="0069065C">
        <w:t>ë</w:t>
      </w:r>
      <w:r>
        <w:t>r vendin e lir</w:t>
      </w:r>
      <w:r w:rsidR="0069065C">
        <w:t>ë</w:t>
      </w:r>
      <w:r>
        <w:t>.</w:t>
      </w:r>
    </w:p>
    <w:p w:rsidR="002E6EAC" w:rsidRDefault="002E6EAC" w:rsidP="007D6B5E">
      <w:pPr>
        <w:spacing w:line="276" w:lineRule="auto"/>
        <w:jc w:val="both"/>
      </w:pPr>
    </w:p>
    <w:p w:rsidR="002E6EAC" w:rsidRDefault="002E6EAC" w:rsidP="007D6B5E">
      <w:pPr>
        <w:spacing w:line="276" w:lineRule="auto"/>
        <w:jc w:val="both"/>
      </w:pPr>
      <w:r>
        <w:t>Kushtet q</w:t>
      </w:r>
      <w:r w:rsidR="0069065C">
        <w:t>ë</w:t>
      </w:r>
      <w:r>
        <w:t xml:space="preserve"> duhet t</w:t>
      </w:r>
      <w:r w:rsidR="0069065C">
        <w:t>ë</w:t>
      </w:r>
      <w:r>
        <w:t xml:space="preserve"> plot</w:t>
      </w:r>
      <w:r w:rsidR="0069065C">
        <w:t>ë</w:t>
      </w:r>
      <w:r>
        <w:t>soj</w:t>
      </w:r>
      <w:r w:rsidR="0069065C">
        <w:t>ë</w:t>
      </w:r>
      <w:r>
        <w:t xml:space="preserve"> kandidati n</w:t>
      </w:r>
      <w:r w:rsidR="0069065C">
        <w:t>ë</w:t>
      </w:r>
      <w:r>
        <w:t xml:space="preserve"> procedur</w:t>
      </w:r>
      <w:r w:rsidR="0069065C">
        <w:t>ë</w:t>
      </w:r>
      <w:r>
        <w:t>n e Ngritjes n</w:t>
      </w:r>
      <w:r w:rsidR="0069065C">
        <w:t>ë</w:t>
      </w:r>
      <w:r>
        <w:t xml:space="preserve"> Detyr</w:t>
      </w:r>
      <w:r w:rsidR="0069065C">
        <w:t>ë</w:t>
      </w:r>
      <w:r>
        <w:t xml:space="preserve"> </w:t>
      </w:r>
      <w:r w:rsidR="00E91BBF">
        <w:t>jan</w:t>
      </w:r>
      <w:r w:rsidR="0069065C">
        <w:t>ë</w:t>
      </w:r>
      <w:r w:rsidR="00E91BBF">
        <w:t>:</w:t>
      </w:r>
    </w:p>
    <w:p w:rsidR="00E91BBF" w:rsidRDefault="00E91BBF" w:rsidP="007D6B5E">
      <w:pPr>
        <w:spacing w:line="276" w:lineRule="auto"/>
        <w:jc w:val="both"/>
      </w:pPr>
    </w:p>
    <w:p w:rsidR="00E91BBF" w:rsidRDefault="007D6B5E" w:rsidP="007D6B5E">
      <w:pPr>
        <w:spacing w:line="276" w:lineRule="auto"/>
        <w:jc w:val="both"/>
      </w:pPr>
      <w:r>
        <w:t>-</w:t>
      </w:r>
      <w:r w:rsidR="00E91BBF">
        <w:t>T</w:t>
      </w:r>
      <w:r w:rsidR="0069065C">
        <w:t>ë</w:t>
      </w:r>
      <w:r w:rsidR="00E91BBF">
        <w:t xml:space="preserve"> </w:t>
      </w:r>
      <w:r w:rsidR="0044012B">
        <w:t>jet</w:t>
      </w:r>
      <w:r w:rsidR="0069065C">
        <w:t>ë</w:t>
      </w:r>
      <w:r w:rsidR="0044012B">
        <w:t xml:space="preserve"> n</w:t>
      </w:r>
      <w:r w:rsidR="0069065C">
        <w:t>ë</w:t>
      </w:r>
      <w:r w:rsidR="0044012B">
        <w:t>pun</w:t>
      </w:r>
      <w:r w:rsidR="0069065C">
        <w:t>ë</w:t>
      </w:r>
      <w:r w:rsidR="0044012B">
        <w:t xml:space="preserve">s civil </w:t>
      </w:r>
      <w:r w:rsidR="00593C93">
        <w:t xml:space="preserve">i </w:t>
      </w:r>
      <w:r w:rsidR="0044012B">
        <w:t>konfirmuar n</w:t>
      </w:r>
      <w:r w:rsidR="0069065C">
        <w:t>ë</w:t>
      </w:r>
      <w:r w:rsidR="0044012B">
        <w:t xml:space="preserve"> kategorin</w:t>
      </w:r>
      <w:r w:rsidR="0069065C">
        <w:t>ë</w:t>
      </w:r>
      <w:r w:rsidR="0044012B">
        <w:t xml:space="preserve"> III-a ose III-a/1;</w:t>
      </w:r>
    </w:p>
    <w:p w:rsidR="0044012B" w:rsidRDefault="007D6B5E" w:rsidP="007D6B5E">
      <w:pPr>
        <w:spacing w:line="276" w:lineRule="auto"/>
        <w:jc w:val="both"/>
      </w:pPr>
      <w:r>
        <w:t>-</w:t>
      </w:r>
      <w:r w:rsidR="0044012B">
        <w:t>T</w:t>
      </w:r>
      <w:r w:rsidR="0069065C">
        <w:t>ë</w:t>
      </w:r>
      <w:r w:rsidR="0044012B">
        <w:t xml:space="preserve"> mos ket</w:t>
      </w:r>
      <w:r w:rsidR="0069065C">
        <w:t>ë</w:t>
      </w:r>
      <w:r w:rsidR="0044012B">
        <w:t xml:space="preserve"> mas</w:t>
      </w:r>
      <w:r w:rsidR="0069065C">
        <w:t>ë</w:t>
      </w:r>
      <w:r w:rsidR="0044012B">
        <w:t xml:space="preserve"> disiplinore n</w:t>
      </w:r>
      <w:r w:rsidR="0069065C">
        <w:t>ë</w:t>
      </w:r>
      <w:r w:rsidR="0044012B">
        <w:t xml:space="preserve"> fuqi (t</w:t>
      </w:r>
      <w:r w:rsidR="0069065C">
        <w:t>ë</w:t>
      </w:r>
      <w:r w:rsidR="0044012B">
        <w:t xml:space="preserve"> v</w:t>
      </w:r>
      <w:r w:rsidR="0069065C">
        <w:t>ë</w:t>
      </w:r>
      <w:r w:rsidR="0044012B">
        <w:t>rtetuar me nj</w:t>
      </w:r>
      <w:r w:rsidR="0069065C">
        <w:t>ë</w:t>
      </w:r>
      <w:r w:rsidR="0044012B">
        <w:t xml:space="preserve"> do</w:t>
      </w:r>
      <w:r w:rsidR="00593C93">
        <w:t>k</w:t>
      </w:r>
      <w:r w:rsidR="0044012B">
        <w:t>ument nga institucioni-;</w:t>
      </w:r>
    </w:p>
    <w:p w:rsidR="0044012B" w:rsidRPr="00D44EAD" w:rsidRDefault="007D6B5E" w:rsidP="00EF185D">
      <w:pPr>
        <w:spacing w:line="276" w:lineRule="auto"/>
        <w:jc w:val="both"/>
      </w:pPr>
      <w:r>
        <w:t>-</w:t>
      </w:r>
      <w:r w:rsidR="0044012B">
        <w:t>T</w:t>
      </w:r>
      <w:r w:rsidR="0069065C">
        <w:t>ë</w:t>
      </w:r>
      <w:r w:rsidR="0044012B">
        <w:t xml:space="preserve"> ket</w:t>
      </w:r>
      <w:r w:rsidR="0069065C">
        <w:t>ë</w:t>
      </w:r>
      <w:r w:rsidR="0044012B">
        <w:t xml:space="preserve"> t</w:t>
      </w:r>
      <w:r w:rsidR="0069065C">
        <w:t>ë</w:t>
      </w:r>
      <w:r w:rsidR="0044012B">
        <w:t xml:space="preserve"> pakt</w:t>
      </w:r>
      <w:r w:rsidR="0069065C">
        <w:t>ë</w:t>
      </w:r>
      <w:r w:rsidR="0044012B">
        <w:t>n nj</w:t>
      </w:r>
      <w:r w:rsidR="0069065C">
        <w:t>ë</w:t>
      </w:r>
      <w:r w:rsidR="0044012B">
        <w:t xml:space="preserve"> vler</w:t>
      </w:r>
      <w:r w:rsidR="0069065C">
        <w:t>ë</w:t>
      </w:r>
      <w:r w:rsidR="0044012B">
        <w:t>sim “Shum</w:t>
      </w:r>
      <w:r w:rsidR="0069065C">
        <w:t>ë</w:t>
      </w:r>
      <w:r w:rsidR="0044012B">
        <w:t xml:space="preserve"> mir</w:t>
      </w:r>
      <w:r w:rsidR="0069065C">
        <w:t>ë</w:t>
      </w:r>
      <w:r w:rsidR="0044012B">
        <w:t>” ose “Mi</w:t>
      </w:r>
      <w:r w:rsidR="00EF185D">
        <w:t xml:space="preserve"> (</w:t>
      </w:r>
      <w:r w:rsidR="0044012B" w:rsidRPr="00D44EAD">
        <w:t>Diplomat t</w:t>
      </w:r>
      <w:r w:rsidR="0069065C" w:rsidRPr="00D44EAD">
        <w:t>ë</w:t>
      </w:r>
      <w:r w:rsidR="0044012B" w:rsidRPr="00D44EAD">
        <w:t xml:space="preserve"> cilat jan</w:t>
      </w:r>
      <w:r w:rsidR="0069065C" w:rsidRPr="00D44EAD">
        <w:t>ë</w:t>
      </w:r>
      <w:r w:rsidR="0044012B" w:rsidRPr="00D44EAD">
        <w:t xml:space="preserve"> marr</w:t>
      </w:r>
      <w:r w:rsidR="0069065C" w:rsidRPr="00D44EAD">
        <w:t>ë</w:t>
      </w:r>
      <w:r w:rsidR="0044012B" w:rsidRPr="00D44EAD">
        <w:t xml:space="preserve"> jasht</w:t>
      </w:r>
      <w:r w:rsidR="0069065C" w:rsidRPr="00D44EAD">
        <w:t>ë</w:t>
      </w:r>
      <w:r w:rsidR="0044012B" w:rsidRPr="00D44EAD">
        <w:t xml:space="preserve"> vendit, duhet t</w:t>
      </w:r>
      <w:r w:rsidR="0069065C" w:rsidRPr="00D44EAD">
        <w:t>ë</w:t>
      </w:r>
      <w:r w:rsidR="0044012B" w:rsidRPr="00D44EAD">
        <w:t xml:space="preserve"> jen</w:t>
      </w:r>
      <w:r w:rsidR="0069065C" w:rsidRPr="00D44EAD">
        <w:t>ë</w:t>
      </w:r>
      <w:r w:rsidR="0044012B" w:rsidRPr="00D44EAD">
        <w:t xml:space="preserve"> t</w:t>
      </w:r>
      <w:r w:rsidR="0069065C" w:rsidRPr="00D44EAD">
        <w:t>ë</w:t>
      </w:r>
      <w:r w:rsidR="0044012B" w:rsidRPr="00D44EAD">
        <w:t xml:space="preserve"> njohura paraprakisht pran</w:t>
      </w:r>
      <w:r w:rsidR="0069065C" w:rsidRPr="00D44EAD">
        <w:t>ë</w:t>
      </w:r>
      <w:r w:rsidR="0044012B" w:rsidRPr="00D44EAD">
        <w:t xml:space="preserve"> institucionit p</w:t>
      </w:r>
      <w:r w:rsidR="0069065C" w:rsidRPr="00D44EAD">
        <w:t>ë</w:t>
      </w:r>
      <w:r w:rsidR="0044012B" w:rsidRPr="00D44EAD">
        <w:t>rgjegj</w:t>
      </w:r>
      <w:r w:rsidR="0069065C" w:rsidRPr="00D44EAD">
        <w:t>ë</w:t>
      </w:r>
      <w:r w:rsidR="0044012B" w:rsidRPr="00D44EAD">
        <w:t>s p</w:t>
      </w:r>
      <w:r w:rsidR="0069065C" w:rsidRPr="00D44EAD">
        <w:t>ë</w:t>
      </w:r>
      <w:r w:rsidR="0044012B" w:rsidRPr="00D44EAD">
        <w:t xml:space="preserve">r njehsimin e </w:t>
      </w:r>
      <w:proofErr w:type="gramStart"/>
      <w:r w:rsidR="0044012B" w:rsidRPr="00D44EAD">
        <w:t>diplomave  sipas</w:t>
      </w:r>
      <w:proofErr w:type="gramEnd"/>
      <w:r w:rsidR="0044012B" w:rsidRPr="00D44EAD">
        <w:t xml:space="preserve"> legjislacionit n</w:t>
      </w:r>
      <w:r w:rsidR="0069065C" w:rsidRPr="00D44EAD">
        <w:t>ë</w:t>
      </w:r>
      <w:r w:rsidR="0044012B" w:rsidRPr="00D44EAD">
        <w:t xml:space="preserve"> fuqi</w:t>
      </w:r>
      <w:r w:rsidR="00EF185D">
        <w:t>)</w:t>
      </w:r>
      <w:bookmarkStart w:id="1" w:name="_GoBack"/>
      <w:bookmarkEnd w:id="1"/>
      <w:r w:rsidR="0044012B" w:rsidRPr="00D44EAD">
        <w:t>.</w:t>
      </w:r>
    </w:p>
    <w:p w:rsidR="0044012B" w:rsidRDefault="0044012B" w:rsidP="007D6B5E">
      <w:pPr>
        <w:spacing w:line="276" w:lineRule="auto"/>
        <w:jc w:val="both"/>
      </w:pPr>
    </w:p>
    <w:p w:rsidR="0044012B" w:rsidRPr="007D6B5E" w:rsidRDefault="0044012B" w:rsidP="007D6B5E">
      <w:pPr>
        <w:spacing w:line="276" w:lineRule="auto"/>
        <w:jc w:val="both"/>
        <w:rPr>
          <w:b/>
          <w:u w:val="single"/>
        </w:rPr>
      </w:pPr>
      <w:r w:rsidRPr="007D6B5E">
        <w:rPr>
          <w:b/>
          <w:u w:val="single"/>
        </w:rPr>
        <w:t>Kandidati p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>r pozicionin “Nd/Komisioner”, n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 xml:space="preserve"> Seksionin e Organeve t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 xml:space="preserve"> Administrat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>s Q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>ndrore</w:t>
      </w:r>
      <w:r w:rsidR="00482A05" w:rsidRPr="007D6B5E">
        <w:rPr>
          <w:b/>
          <w:u w:val="single"/>
        </w:rPr>
        <w:t>, 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Pushtetit </w:t>
      </w:r>
      <w:r w:rsidR="00593C93" w:rsidRPr="007D6B5E">
        <w:rPr>
          <w:b/>
          <w:u w:val="single"/>
        </w:rPr>
        <w:t>V</w:t>
      </w:r>
      <w:r w:rsidR="00482A05" w:rsidRPr="007D6B5E">
        <w:rPr>
          <w:b/>
          <w:u w:val="single"/>
        </w:rPr>
        <w:t>endor dhe 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Tret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>ve q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</w:t>
      </w:r>
      <w:r w:rsidR="00593C93" w:rsidRPr="007D6B5E">
        <w:rPr>
          <w:b/>
          <w:u w:val="single"/>
        </w:rPr>
        <w:t>V</w:t>
      </w:r>
      <w:r w:rsidR="00482A05" w:rsidRPr="007D6B5E">
        <w:rPr>
          <w:b/>
          <w:u w:val="single"/>
        </w:rPr>
        <w:t>eprojn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p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>r Llogari 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Tyre, duhet 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plot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>sojn</w:t>
      </w:r>
      <w:r w:rsidR="0069065C" w:rsidRPr="007D6B5E">
        <w:rPr>
          <w:b/>
          <w:u w:val="single"/>
        </w:rPr>
        <w:t>ë</w:t>
      </w:r>
      <w:r w:rsidR="00482A05" w:rsidRPr="007D6B5E">
        <w:rPr>
          <w:b/>
          <w:u w:val="single"/>
        </w:rPr>
        <w:t xml:space="preserve"> kriteret e ve</w:t>
      </w:r>
      <w:r w:rsidR="00593C93" w:rsidRPr="007D6B5E">
        <w:rPr>
          <w:b/>
          <w:u w:val="single"/>
        </w:rPr>
        <w:t>ç</w:t>
      </w:r>
      <w:r w:rsidR="00482A05" w:rsidRPr="007D6B5E">
        <w:rPr>
          <w:b/>
          <w:u w:val="single"/>
        </w:rPr>
        <w:t>anta si vijon:</w:t>
      </w:r>
    </w:p>
    <w:p w:rsidR="00482A05" w:rsidRDefault="00482A05" w:rsidP="007D6B5E">
      <w:pPr>
        <w:spacing w:line="276" w:lineRule="auto"/>
        <w:jc w:val="both"/>
      </w:pPr>
    </w:p>
    <w:p w:rsidR="00482A05" w:rsidRDefault="007D6B5E" w:rsidP="007D6B5E">
      <w:pPr>
        <w:spacing w:line="276" w:lineRule="auto"/>
        <w:jc w:val="both"/>
      </w:pPr>
      <w:r>
        <w:t>-</w:t>
      </w:r>
      <w:r w:rsidR="00482A05">
        <w:t>T</w:t>
      </w:r>
      <w:r w:rsidR="0069065C">
        <w:t>ë</w:t>
      </w:r>
      <w:r w:rsidR="00482A05">
        <w:t xml:space="preserve"> zot</w:t>
      </w:r>
      <w:r w:rsidR="0069065C">
        <w:t>ë</w:t>
      </w:r>
      <w:r w:rsidR="00482A05">
        <w:t>roj</w:t>
      </w:r>
      <w:r w:rsidR="0069065C">
        <w:t>ë</w:t>
      </w:r>
      <w:r w:rsidR="00482A05">
        <w:t xml:space="preserve"> diplom</w:t>
      </w:r>
      <w:r w:rsidR="0069065C">
        <w:t>ë</w:t>
      </w:r>
      <w:r w:rsidR="00482A05">
        <w:t xml:space="preserve"> t</w:t>
      </w:r>
      <w:r w:rsidR="0069065C">
        <w:t>ë</w:t>
      </w:r>
      <w:r w:rsidR="00482A05">
        <w:t xml:space="preserve"> nivelit “Master Shkencor”, n</w:t>
      </w:r>
      <w:r w:rsidR="0069065C">
        <w:t>ë</w:t>
      </w:r>
      <w:r w:rsidR="00482A05">
        <w:t xml:space="preserve"> shkencat Juridike.edhe diploma e nivelit “Bachelor” duhet t</w:t>
      </w:r>
      <w:r w:rsidR="0069065C">
        <w:t>ë</w:t>
      </w:r>
      <w:r w:rsidR="00482A05">
        <w:t xml:space="preserve"> jet</w:t>
      </w:r>
      <w:r w:rsidR="0069065C">
        <w:t>ë</w:t>
      </w:r>
      <w:r w:rsidR="00482A05">
        <w:t xml:space="preserve"> n</w:t>
      </w:r>
      <w:r w:rsidR="0069065C">
        <w:t>ë</w:t>
      </w:r>
      <w:r w:rsidR="00482A05">
        <w:t xml:space="preserve"> t</w:t>
      </w:r>
      <w:r w:rsidR="0069065C">
        <w:t>ë</w:t>
      </w:r>
      <w:r w:rsidR="00482A05">
        <w:t xml:space="preserve"> nj</w:t>
      </w:r>
      <w:r w:rsidR="0069065C">
        <w:t>ë</w:t>
      </w:r>
      <w:r w:rsidR="00482A05">
        <w:t>jt</w:t>
      </w:r>
      <w:r w:rsidR="0069065C">
        <w:t>ë</w:t>
      </w:r>
      <w:r w:rsidR="00482A05">
        <w:t>n fush</w:t>
      </w:r>
      <w:r w:rsidR="0069065C">
        <w:t>ë</w:t>
      </w:r>
      <w:r w:rsidR="00482A05">
        <w:t>;</w:t>
      </w:r>
      <w:r w:rsidR="00D4609C">
        <w:t xml:space="preserve"> (Diplomat </w:t>
      </w:r>
      <w:r w:rsidR="00D44EAD">
        <w:t xml:space="preserve">të cilat janë </w:t>
      </w:r>
      <w:r w:rsidR="00D4609C">
        <w:t xml:space="preserve"> marr</w:t>
      </w:r>
      <w:r w:rsidR="00D44EAD">
        <w:t>ë</w:t>
      </w:r>
      <w:r w:rsidR="00D4609C">
        <w:t xml:space="preserve"> jashtë vendit</w:t>
      </w:r>
      <w:r w:rsidR="00D44EAD">
        <w:t>,</w:t>
      </w:r>
      <w:r w:rsidR="00D4609C">
        <w:t xml:space="preserve"> duhet të jenë të nj</w:t>
      </w:r>
      <w:r w:rsidR="00D44EAD">
        <w:t>o</w:t>
      </w:r>
      <w:r w:rsidR="00D4609C">
        <w:t>huar</w:t>
      </w:r>
      <w:r w:rsidR="00D44EAD">
        <w:t>a</w:t>
      </w:r>
      <w:r w:rsidR="00D4609C">
        <w:t xml:space="preserve"> </w:t>
      </w:r>
      <w:r w:rsidR="00D44EAD">
        <w:t xml:space="preserve">paraprakisht pranë </w:t>
      </w:r>
      <w:r w:rsidR="00D4609C">
        <w:t>Institucion</w:t>
      </w:r>
      <w:r w:rsidR="00D44EAD">
        <w:t>it</w:t>
      </w:r>
      <w:r w:rsidR="00D4609C">
        <w:t xml:space="preserve"> përgjegjëse </w:t>
      </w:r>
      <w:r w:rsidR="00D44EAD">
        <w:t xml:space="preserve">për njehsimin e diplomave sipas </w:t>
      </w:r>
      <w:r w:rsidR="00D4609C">
        <w:t>legjislacionit në fuqi).</w:t>
      </w:r>
    </w:p>
    <w:p w:rsidR="00482A05" w:rsidRDefault="007D6B5E" w:rsidP="007D6B5E">
      <w:pPr>
        <w:spacing w:line="276" w:lineRule="auto"/>
        <w:jc w:val="both"/>
      </w:pPr>
      <w:r>
        <w:t>-</w:t>
      </w:r>
      <w:r w:rsidR="00482A05">
        <w:t>T</w:t>
      </w:r>
      <w:r w:rsidR="0069065C">
        <w:t>ë</w:t>
      </w:r>
      <w:r w:rsidR="00482A05">
        <w:t xml:space="preserve"> ket</w:t>
      </w:r>
      <w:r w:rsidR="0069065C">
        <w:t>ë</w:t>
      </w:r>
      <w:r w:rsidR="00482A05">
        <w:t xml:space="preserve"> njohuri t</w:t>
      </w:r>
      <w:r w:rsidR="0069065C">
        <w:t>ë</w:t>
      </w:r>
      <w:r w:rsidR="00482A05">
        <w:t xml:space="preserve"> gjuh</w:t>
      </w:r>
      <w:r w:rsidR="0069065C">
        <w:t>ë</w:t>
      </w:r>
      <w:r w:rsidR="00482A05">
        <w:t>s angleze ose t</w:t>
      </w:r>
      <w:r w:rsidR="0069065C">
        <w:t>ë</w:t>
      </w:r>
      <w:r w:rsidR="00482A05">
        <w:t xml:space="preserve"> nj</w:t>
      </w:r>
      <w:r w:rsidR="0069065C">
        <w:t>ë</w:t>
      </w:r>
      <w:r w:rsidR="00482A05">
        <w:t xml:space="preserve"> vendi tjet</w:t>
      </w:r>
      <w:r w:rsidR="0069065C">
        <w:t>ë</w:t>
      </w:r>
      <w:r w:rsidR="00482A05">
        <w:t>r t</w:t>
      </w:r>
      <w:r w:rsidR="0069065C">
        <w:t>ë</w:t>
      </w:r>
      <w:r w:rsidR="00482A05">
        <w:t xml:space="preserve"> BE-s</w:t>
      </w:r>
      <w:r w:rsidR="0069065C">
        <w:t>ë</w:t>
      </w:r>
      <w:r w:rsidR="00482A05">
        <w:t>;</w:t>
      </w:r>
    </w:p>
    <w:p w:rsidR="00482A05" w:rsidRDefault="007D6B5E" w:rsidP="007D6B5E">
      <w:pPr>
        <w:spacing w:line="276" w:lineRule="auto"/>
        <w:jc w:val="both"/>
      </w:pPr>
      <w:r>
        <w:t>-</w:t>
      </w:r>
      <w:r w:rsidR="00482A05">
        <w:t>T</w:t>
      </w:r>
      <w:r w:rsidR="0069065C">
        <w:t>ë</w:t>
      </w:r>
      <w:r w:rsidR="00482A05">
        <w:t xml:space="preserve"> ket</w:t>
      </w:r>
      <w:r w:rsidR="0069065C">
        <w:t>ë</w:t>
      </w:r>
      <w:r w:rsidR="00482A05">
        <w:t xml:space="preserve"> mbi </w:t>
      </w:r>
      <w:r w:rsidR="00482A05" w:rsidRPr="00AD5B68">
        <w:t>5 (pes</w:t>
      </w:r>
      <w:r w:rsidR="0069065C" w:rsidRPr="00AD5B68">
        <w:t>ë</w:t>
      </w:r>
      <w:r w:rsidR="00482A05" w:rsidRPr="00AD5B68">
        <w:t>)</w:t>
      </w:r>
      <w:r w:rsidR="00482A05">
        <w:t xml:space="preserve"> vjet p</w:t>
      </w:r>
      <w:r w:rsidR="0069065C">
        <w:t>ë</w:t>
      </w:r>
      <w:r w:rsidR="00482A05">
        <w:t>rvoj</w:t>
      </w:r>
      <w:r w:rsidR="0069065C">
        <w:t>ë</w:t>
      </w:r>
      <w:r w:rsidR="00482A05">
        <w:t xml:space="preserve"> pune n</w:t>
      </w:r>
      <w:r w:rsidR="0069065C">
        <w:t>ë</w:t>
      </w:r>
      <w:r w:rsidR="00482A05">
        <w:t xml:space="preserve"> profesion n</w:t>
      </w:r>
      <w:r w:rsidR="0069065C">
        <w:t>ë</w:t>
      </w:r>
      <w:r w:rsidR="00482A05">
        <w:t xml:space="preserve"> administrat</w:t>
      </w:r>
      <w:r w:rsidR="0069065C">
        <w:t>ë</w:t>
      </w:r>
      <w:r w:rsidR="00482A05">
        <w:t>n publike;</w:t>
      </w:r>
    </w:p>
    <w:p w:rsidR="00482A05" w:rsidRDefault="007D6B5E" w:rsidP="007D6B5E">
      <w:pPr>
        <w:spacing w:line="276" w:lineRule="auto"/>
        <w:jc w:val="both"/>
      </w:pPr>
      <w:r>
        <w:t>-</w:t>
      </w:r>
      <w:r w:rsidR="00482A05">
        <w:t>T</w:t>
      </w:r>
      <w:r w:rsidR="0069065C">
        <w:t>ë</w:t>
      </w:r>
      <w:r w:rsidR="00482A05">
        <w:t xml:space="preserve"> ket</w:t>
      </w:r>
      <w:r w:rsidR="0069065C">
        <w:t>ë</w:t>
      </w:r>
      <w:r w:rsidR="00482A05">
        <w:t xml:space="preserve"> aft</w:t>
      </w:r>
      <w:r w:rsidR="0069065C">
        <w:t>ë</w:t>
      </w:r>
      <w:r w:rsidR="00482A05">
        <w:t>si t</w:t>
      </w:r>
      <w:r w:rsidR="0069065C">
        <w:t>ë</w:t>
      </w:r>
      <w:r w:rsidR="00482A05">
        <w:t xml:space="preserve"> mira komunikimi dhe t</w:t>
      </w:r>
      <w:r w:rsidR="0069065C">
        <w:t>ë</w:t>
      </w:r>
      <w:r w:rsidR="00482A05">
        <w:t xml:space="preserve"> pun</w:t>
      </w:r>
      <w:r w:rsidR="0069065C">
        <w:t>ë</w:t>
      </w:r>
      <w:r w:rsidR="00482A05">
        <w:t>s n</w:t>
      </w:r>
      <w:r w:rsidR="0069065C">
        <w:t>ë</w:t>
      </w:r>
      <w:r w:rsidR="00482A05">
        <w:t xml:space="preserve"> grup.</w:t>
      </w:r>
    </w:p>
    <w:p w:rsidR="00482A05" w:rsidRDefault="00482A05" w:rsidP="007D6B5E">
      <w:pPr>
        <w:spacing w:line="276" w:lineRule="auto"/>
        <w:jc w:val="both"/>
      </w:pPr>
    </w:p>
    <w:p w:rsidR="00482A05" w:rsidRPr="007D6B5E" w:rsidRDefault="00482A05" w:rsidP="007D6B5E">
      <w:pPr>
        <w:spacing w:line="276" w:lineRule="auto"/>
        <w:jc w:val="both"/>
        <w:rPr>
          <w:b/>
        </w:rPr>
      </w:pPr>
      <w:r w:rsidRPr="007D6B5E">
        <w:rPr>
          <w:b/>
        </w:rPr>
        <w:t>Kandidat</w:t>
      </w:r>
      <w:r w:rsidR="0069065C" w:rsidRPr="007D6B5E">
        <w:rPr>
          <w:b/>
        </w:rPr>
        <w:t>ë</w:t>
      </w:r>
      <w:r w:rsidRPr="007D6B5E">
        <w:rPr>
          <w:b/>
        </w:rPr>
        <w:t>t duhet t</w:t>
      </w:r>
      <w:r w:rsidR="0069065C" w:rsidRPr="007D6B5E">
        <w:rPr>
          <w:b/>
        </w:rPr>
        <w:t>ë</w:t>
      </w:r>
      <w:r w:rsidRPr="007D6B5E">
        <w:rPr>
          <w:b/>
        </w:rPr>
        <w:t xml:space="preserve"> dor</w:t>
      </w:r>
      <w:r w:rsidR="0069065C" w:rsidRPr="007D6B5E">
        <w:rPr>
          <w:b/>
        </w:rPr>
        <w:t>ë</w:t>
      </w:r>
      <w:r w:rsidRPr="007D6B5E">
        <w:rPr>
          <w:b/>
        </w:rPr>
        <w:t>zojn</w:t>
      </w:r>
      <w:r w:rsidR="0069065C" w:rsidRPr="007D6B5E">
        <w:rPr>
          <w:b/>
        </w:rPr>
        <w:t>ë</w:t>
      </w:r>
      <w:r w:rsidRPr="007D6B5E">
        <w:rPr>
          <w:b/>
        </w:rPr>
        <w:t xml:space="preserve"> pran</w:t>
      </w:r>
      <w:r w:rsidR="0069065C" w:rsidRPr="007D6B5E">
        <w:rPr>
          <w:b/>
        </w:rPr>
        <w:t>ë</w:t>
      </w:r>
      <w:r w:rsidRPr="007D6B5E">
        <w:rPr>
          <w:b/>
        </w:rPr>
        <w:t xml:space="preserve"> Drejtoris</w:t>
      </w:r>
      <w:r w:rsidR="0069065C" w:rsidRPr="007D6B5E">
        <w:rPr>
          <w:b/>
        </w:rPr>
        <w:t>ë</w:t>
      </w:r>
      <w:r w:rsidRPr="007D6B5E">
        <w:rPr>
          <w:b/>
        </w:rPr>
        <w:t xml:space="preserve"> s</w:t>
      </w:r>
      <w:r w:rsidR="0069065C" w:rsidRPr="007D6B5E">
        <w:rPr>
          <w:b/>
        </w:rPr>
        <w:t>ë</w:t>
      </w:r>
      <w:r w:rsidRPr="007D6B5E">
        <w:rPr>
          <w:b/>
        </w:rPr>
        <w:t xml:space="preserve"> Financ</w:t>
      </w:r>
      <w:r w:rsidR="0069065C" w:rsidRPr="007D6B5E">
        <w:rPr>
          <w:b/>
        </w:rPr>
        <w:t>ë</w:t>
      </w:r>
      <w:r w:rsidRPr="007D6B5E">
        <w:rPr>
          <w:b/>
        </w:rPr>
        <w:t>s, Sh</w:t>
      </w:r>
      <w:r w:rsidR="0069065C" w:rsidRPr="007D6B5E">
        <w:rPr>
          <w:b/>
        </w:rPr>
        <w:t>ë</w:t>
      </w:r>
      <w:r w:rsidRPr="007D6B5E">
        <w:rPr>
          <w:b/>
        </w:rPr>
        <w:t>rbimeve dhe Pritjes s</w:t>
      </w:r>
      <w:r w:rsidR="0069065C" w:rsidRPr="007D6B5E">
        <w:rPr>
          <w:b/>
        </w:rPr>
        <w:t>ë</w:t>
      </w:r>
      <w:r w:rsidRPr="007D6B5E">
        <w:rPr>
          <w:b/>
        </w:rPr>
        <w:t xml:space="preserve"> </w:t>
      </w:r>
      <w:proofErr w:type="gramStart"/>
      <w:r w:rsidRPr="007D6B5E">
        <w:rPr>
          <w:b/>
        </w:rPr>
        <w:t>Qytetar</w:t>
      </w:r>
      <w:r w:rsidR="0069065C" w:rsidRPr="007D6B5E">
        <w:rPr>
          <w:b/>
        </w:rPr>
        <w:t>ë</w:t>
      </w:r>
      <w:r w:rsidRPr="007D6B5E">
        <w:rPr>
          <w:b/>
        </w:rPr>
        <w:t>ve  n</w:t>
      </w:r>
      <w:r w:rsidR="0069065C" w:rsidRPr="007D6B5E">
        <w:rPr>
          <w:b/>
        </w:rPr>
        <w:t>ë</w:t>
      </w:r>
      <w:r w:rsidRPr="007D6B5E">
        <w:rPr>
          <w:b/>
        </w:rPr>
        <w:t>p</w:t>
      </w:r>
      <w:r w:rsidR="0069065C" w:rsidRPr="007D6B5E">
        <w:rPr>
          <w:b/>
        </w:rPr>
        <w:t>ë</w:t>
      </w:r>
      <w:r w:rsidRPr="007D6B5E">
        <w:rPr>
          <w:b/>
        </w:rPr>
        <w:t>rmjet</w:t>
      </w:r>
      <w:proofErr w:type="gramEnd"/>
      <w:r w:rsidRPr="007D6B5E">
        <w:rPr>
          <w:b/>
        </w:rPr>
        <w:t xml:space="preserve"> post</w:t>
      </w:r>
      <w:r w:rsidR="0069065C" w:rsidRPr="007D6B5E">
        <w:rPr>
          <w:b/>
        </w:rPr>
        <w:t>ë</w:t>
      </w:r>
      <w:r w:rsidRPr="007D6B5E">
        <w:rPr>
          <w:b/>
        </w:rPr>
        <w:t>s zyrtare ose n</w:t>
      </w:r>
      <w:r w:rsidR="0069065C" w:rsidRPr="007D6B5E">
        <w:rPr>
          <w:b/>
        </w:rPr>
        <w:t>ë</w:t>
      </w:r>
      <w:r w:rsidRPr="007D6B5E">
        <w:rPr>
          <w:b/>
        </w:rPr>
        <w:t>p</w:t>
      </w:r>
      <w:r w:rsidR="0069065C" w:rsidRPr="007D6B5E">
        <w:rPr>
          <w:b/>
        </w:rPr>
        <w:t>ë</w:t>
      </w:r>
      <w:r w:rsidRPr="007D6B5E">
        <w:rPr>
          <w:b/>
        </w:rPr>
        <w:t>rmjet post</w:t>
      </w:r>
      <w:r w:rsidR="0069065C" w:rsidRPr="007D6B5E">
        <w:rPr>
          <w:b/>
        </w:rPr>
        <w:t>ë</w:t>
      </w:r>
      <w:r w:rsidRPr="007D6B5E">
        <w:rPr>
          <w:b/>
        </w:rPr>
        <w:t>s elektronike n</w:t>
      </w:r>
      <w:r w:rsidR="0069065C" w:rsidRPr="007D6B5E">
        <w:rPr>
          <w:b/>
        </w:rPr>
        <w:t>ë</w:t>
      </w:r>
      <w:r w:rsidRPr="007D6B5E">
        <w:rPr>
          <w:b/>
        </w:rPr>
        <w:t xml:space="preserve"> adres</w:t>
      </w:r>
      <w:r w:rsidR="0069065C" w:rsidRPr="007D6B5E">
        <w:rPr>
          <w:b/>
        </w:rPr>
        <w:t>ë</w:t>
      </w:r>
      <w:r w:rsidRPr="007D6B5E">
        <w:rPr>
          <w:b/>
        </w:rPr>
        <w:t xml:space="preserve">n </w:t>
      </w:r>
      <w:hyperlink r:id="rId15" w:history="1">
        <w:r w:rsidR="00AF48B5" w:rsidRPr="007D6B5E">
          <w:rPr>
            <w:rStyle w:val="Hyperlink"/>
            <w:b/>
          </w:rPr>
          <w:t>marjetasanxhaku@avokatipopullit.gov.al</w:t>
        </w:r>
      </w:hyperlink>
      <w:r w:rsidR="00AF48B5" w:rsidRPr="007D6B5E">
        <w:rPr>
          <w:b/>
        </w:rPr>
        <w:t xml:space="preserve"> dokumentat si m</w:t>
      </w:r>
      <w:r w:rsidR="0069065C" w:rsidRPr="007D6B5E">
        <w:rPr>
          <w:b/>
        </w:rPr>
        <w:t>ë</w:t>
      </w:r>
      <w:r w:rsidR="00AF48B5" w:rsidRPr="007D6B5E">
        <w:rPr>
          <w:b/>
        </w:rPr>
        <w:t xml:space="preserve"> posht</w:t>
      </w:r>
      <w:r w:rsidR="0069065C" w:rsidRPr="007D6B5E">
        <w:rPr>
          <w:b/>
        </w:rPr>
        <w:t>ë</w:t>
      </w:r>
      <w:r w:rsidR="00AF48B5" w:rsidRPr="007D6B5E">
        <w:rPr>
          <w:b/>
        </w:rPr>
        <w:t xml:space="preserve"> vijon:</w:t>
      </w:r>
    </w:p>
    <w:p w:rsidR="00AF48B5" w:rsidRDefault="00AF48B5" w:rsidP="007D6B5E">
      <w:pPr>
        <w:spacing w:line="276" w:lineRule="auto"/>
        <w:jc w:val="both"/>
      </w:pPr>
    </w:p>
    <w:p w:rsidR="00AF48B5" w:rsidRDefault="00AF48B5" w:rsidP="007D6B5E">
      <w:pPr>
        <w:spacing w:line="276" w:lineRule="auto"/>
        <w:jc w:val="both"/>
      </w:pPr>
      <w:proofErr w:type="gramStart"/>
      <w:r>
        <w:t>a.Let</w:t>
      </w:r>
      <w:r w:rsidR="0069065C">
        <w:t>ë</w:t>
      </w:r>
      <w:r>
        <w:t>r</w:t>
      </w:r>
      <w:proofErr w:type="gramEnd"/>
      <w:r>
        <w:t xml:space="preserve"> Motivimi p</w:t>
      </w:r>
      <w:r w:rsidR="0069065C">
        <w:t>ë</w:t>
      </w:r>
      <w:r>
        <w:t>r aplikim n</w:t>
      </w:r>
      <w:r w:rsidR="0069065C">
        <w:t>ë</w:t>
      </w:r>
      <w:r>
        <w:t xml:space="preserve"> vendin e pun</w:t>
      </w:r>
      <w:r w:rsidR="0069065C">
        <w:t>ë</w:t>
      </w:r>
      <w:r>
        <w:t>s me nj</w:t>
      </w:r>
      <w:r w:rsidR="0069065C">
        <w:t>ë</w:t>
      </w:r>
      <w:r>
        <w:t xml:space="preserve"> num</w:t>
      </w:r>
      <w:r w:rsidR="0069065C">
        <w:t>ë</w:t>
      </w:r>
      <w:r>
        <w:t>r kontakti dhe adres</w:t>
      </w:r>
      <w:r w:rsidR="0069065C">
        <w:t>ë</w:t>
      </w:r>
      <w:r>
        <w:t>n e plot</w:t>
      </w:r>
      <w:r w:rsidR="0069065C">
        <w:t>ë</w:t>
      </w:r>
      <w:r>
        <w:t xml:space="preserve"> t</w:t>
      </w:r>
      <w:r w:rsidR="0069065C">
        <w:t>ë</w:t>
      </w:r>
      <w:r>
        <w:t xml:space="preserve"> vendbanimit t</w:t>
      </w:r>
      <w:r w:rsidR="0069065C">
        <w:t>ë</w:t>
      </w:r>
      <w:r>
        <w:t xml:space="preserve"> shoq</w:t>
      </w:r>
      <w:r w:rsidR="0069065C">
        <w:t>ë</w:t>
      </w:r>
      <w:r>
        <w:t>ruar me nj</w:t>
      </w:r>
      <w:r w:rsidR="0069065C">
        <w:t>ë</w:t>
      </w:r>
      <w:r>
        <w:t xml:space="preserve"> adres</w:t>
      </w:r>
      <w:r w:rsidR="0069065C">
        <w:t>ë</w:t>
      </w:r>
      <w:r>
        <w:t xml:space="preserve"> a</w:t>
      </w:r>
      <w:r w:rsidR="00593C93">
        <w:t>k</w:t>
      </w:r>
      <w:r>
        <w:t>tive e-mail p</w:t>
      </w:r>
      <w:r w:rsidR="0069065C">
        <w:t>ë</w:t>
      </w:r>
      <w:r>
        <w:t>r komunikim.</w:t>
      </w:r>
    </w:p>
    <w:p w:rsidR="00AF48B5" w:rsidRDefault="00AF48B5" w:rsidP="007D6B5E">
      <w:pPr>
        <w:spacing w:line="276" w:lineRule="auto"/>
        <w:jc w:val="both"/>
      </w:pPr>
    </w:p>
    <w:p w:rsidR="00AF48B5" w:rsidRDefault="00AF48B5" w:rsidP="007D6B5E">
      <w:pPr>
        <w:spacing w:line="276" w:lineRule="auto"/>
        <w:jc w:val="both"/>
      </w:pPr>
      <w:proofErr w:type="gramStart"/>
      <w:r>
        <w:t>b.Jet</w:t>
      </w:r>
      <w:r w:rsidR="0069065C">
        <w:t>ë</w:t>
      </w:r>
      <w:r>
        <w:t>shkrimi</w:t>
      </w:r>
      <w:proofErr w:type="gramEnd"/>
      <w:r>
        <w:t xml:space="preserve"> i plot</w:t>
      </w:r>
      <w:r w:rsidR="0069065C">
        <w:t>ë</w:t>
      </w:r>
      <w:r>
        <w:t>suar n</w:t>
      </w:r>
      <w:r w:rsidR="0069065C">
        <w:t>ë</w:t>
      </w:r>
      <w:r>
        <w:t xml:space="preserve"> p</w:t>
      </w:r>
      <w:r w:rsidR="0069065C">
        <w:t>ë</w:t>
      </w:r>
      <w:r>
        <w:t>rputhje me dokumentin tip q</w:t>
      </w:r>
      <w:r w:rsidR="0069065C">
        <w:t>ë</w:t>
      </w:r>
      <w:r>
        <w:t xml:space="preserve"> e gjeni n</w:t>
      </w:r>
      <w:r w:rsidR="0069065C">
        <w:t>ë</w:t>
      </w:r>
      <w:r>
        <w:t xml:space="preserve"> linkun: </w:t>
      </w:r>
    </w:p>
    <w:p w:rsidR="00AF48B5" w:rsidRDefault="00AF48B5" w:rsidP="007D6B5E">
      <w:pPr>
        <w:spacing w:line="276" w:lineRule="auto"/>
        <w:jc w:val="both"/>
      </w:pPr>
    </w:p>
    <w:p w:rsidR="00AF48B5" w:rsidRDefault="0019682E" w:rsidP="007D6B5E">
      <w:pPr>
        <w:spacing w:line="276" w:lineRule="auto"/>
        <w:jc w:val="both"/>
        <w:rPr>
          <w:u w:val="single"/>
        </w:rPr>
      </w:pPr>
      <w:hyperlink r:id="rId16" w:history="1">
        <w:r w:rsidR="00024C10" w:rsidRPr="00A53287">
          <w:rPr>
            <w:rStyle w:val="Hyperlink"/>
          </w:rPr>
          <w:t>http://dap.gov.al/vende-vakante/udhezime-dokumenta/2019-udhezime-dokumenta</w:t>
        </w:r>
      </w:hyperlink>
    </w:p>
    <w:p w:rsidR="00024C10" w:rsidRDefault="00024C10" w:rsidP="007D6B5E">
      <w:pPr>
        <w:spacing w:line="276" w:lineRule="auto"/>
        <w:jc w:val="both"/>
        <w:rPr>
          <w:u w:val="single"/>
        </w:rPr>
      </w:pPr>
    </w:p>
    <w:p w:rsidR="00024C10" w:rsidRDefault="00024C10" w:rsidP="007D6B5E">
      <w:pPr>
        <w:spacing w:line="276" w:lineRule="auto"/>
        <w:jc w:val="both"/>
      </w:pPr>
      <w:proofErr w:type="gramStart"/>
      <w:r w:rsidRPr="00024C10">
        <w:t>c.</w:t>
      </w:r>
      <w:r>
        <w:t>Fotokopje</w:t>
      </w:r>
      <w:proofErr w:type="gramEnd"/>
      <w:r>
        <w:t xml:space="preserve"> e </w:t>
      </w:r>
      <w:r w:rsidR="00593C93">
        <w:t>D</w:t>
      </w:r>
      <w:r>
        <w:t>iplom</w:t>
      </w:r>
      <w:r w:rsidR="0069065C">
        <w:t>ë</w:t>
      </w:r>
      <w:r>
        <w:t>s;</w:t>
      </w:r>
    </w:p>
    <w:p w:rsidR="00024C10" w:rsidRDefault="007D6B5E" w:rsidP="007D6B5E">
      <w:pPr>
        <w:spacing w:line="276" w:lineRule="auto"/>
        <w:jc w:val="both"/>
      </w:pPr>
      <w:proofErr w:type="gramStart"/>
      <w:r>
        <w:t>ç</w:t>
      </w:r>
      <w:r w:rsidR="00024C10">
        <w:t>.Fotokopje</w:t>
      </w:r>
      <w:proofErr w:type="gramEnd"/>
      <w:r w:rsidR="00024C10">
        <w:t xml:space="preserve"> e </w:t>
      </w:r>
      <w:r w:rsidR="00593C93">
        <w:t>L</w:t>
      </w:r>
      <w:r w:rsidR="00024C10">
        <w:t>ibrez</w:t>
      </w:r>
      <w:r w:rsidR="0069065C">
        <w:t>ë</w:t>
      </w:r>
      <w:r w:rsidR="00024C10">
        <w:t>s s</w:t>
      </w:r>
      <w:r w:rsidR="0069065C">
        <w:t>ë</w:t>
      </w:r>
      <w:r w:rsidR="00024C10">
        <w:t xml:space="preserve"> </w:t>
      </w:r>
      <w:r w:rsidR="00593C93">
        <w:t>P</w:t>
      </w:r>
      <w:r w:rsidR="00024C10">
        <w:t>un</w:t>
      </w:r>
      <w:r w:rsidR="0069065C">
        <w:t>ë</w:t>
      </w:r>
      <w:r w:rsidR="00024C10">
        <w:t>s;</w:t>
      </w:r>
    </w:p>
    <w:p w:rsidR="00024C10" w:rsidRDefault="00024C10" w:rsidP="007D6B5E">
      <w:pPr>
        <w:spacing w:line="276" w:lineRule="auto"/>
        <w:jc w:val="both"/>
      </w:pPr>
      <w:proofErr w:type="gramStart"/>
      <w:r>
        <w:t>d.</w:t>
      </w:r>
      <w:r w:rsidR="00593C93">
        <w:t>Ç</w:t>
      </w:r>
      <w:r>
        <w:t>do</w:t>
      </w:r>
      <w:proofErr w:type="gramEnd"/>
      <w:r>
        <w:t xml:space="preserve"> dokumentacion tjet</w:t>
      </w:r>
      <w:r w:rsidR="0069065C">
        <w:t>ë</w:t>
      </w:r>
      <w:r>
        <w:t>r q</w:t>
      </w:r>
      <w:r w:rsidR="0069065C">
        <w:t>ë</w:t>
      </w:r>
      <w:r>
        <w:t xml:space="preserve"> v</w:t>
      </w:r>
      <w:r w:rsidR="0069065C">
        <w:t>ë</w:t>
      </w:r>
      <w:r>
        <w:t>rteton trajnimet, kualifikimet, arsimin shtes</w:t>
      </w:r>
      <w:r w:rsidR="0069065C">
        <w:t>ë</w:t>
      </w:r>
      <w:r>
        <w:t>, vler</w:t>
      </w:r>
      <w:r w:rsidR="0069065C">
        <w:t>ë</w:t>
      </w:r>
      <w:r>
        <w:t>simet po</w:t>
      </w:r>
      <w:r w:rsidR="00593C93">
        <w:t>z</w:t>
      </w:r>
      <w:r>
        <w:t>itive apo t</w:t>
      </w:r>
      <w:r w:rsidR="0069065C">
        <w:t>ë</w:t>
      </w:r>
      <w:r>
        <w:t xml:space="preserve"> tjera t</w:t>
      </w:r>
      <w:r w:rsidR="0069065C">
        <w:t>ë</w:t>
      </w:r>
      <w:r>
        <w:t xml:space="preserve"> p</w:t>
      </w:r>
      <w:r w:rsidR="0069065C">
        <w:t>ë</w:t>
      </w:r>
      <w:r>
        <w:t>rmendura n</w:t>
      </w:r>
      <w:r w:rsidR="0069065C">
        <w:t>ë</w:t>
      </w:r>
      <w:r>
        <w:t xml:space="preserve"> jet</w:t>
      </w:r>
      <w:r w:rsidR="0069065C">
        <w:t>ë</w:t>
      </w:r>
      <w:r>
        <w:t>shkrimin tuaj.</w:t>
      </w:r>
    </w:p>
    <w:p w:rsidR="00024C10" w:rsidRDefault="00024C10" w:rsidP="007D6B5E">
      <w:pPr>
        <w:spacing w:line="276" w:lineRule="auto"/>
        <w:jc w:val="both"/>
      </w:pPr>
    </w:p>
    <w:p w:rsidR="00024C10" w:rsidRDefault="00024C10" w:rsidP="007D6B5E">
      <w:pPr>
        <w:spacing w:line="276" w:lineRule="auto"/>
        <w:jc w:val="both"/>
      </w:pPr>
      <w:proofErr w:type="gramStart"/>
      <w:r>
        <w:lastRenderedPageBreak/>
        <w:t>Kandidat</w:t>
      </w:r>
      <w:r w:rsidR="0069065C">
        <w:t>ë</w:t>
      </w:r>
      <w:r>
        <w:t>t duhet t</w:t>
      </w:r>
      <w:r w:rsidR="0069065C">
        <w:t>ë</w:t>
      </w:r>
      <w:r>
        <w:t xml:space="preserve"> dor</w:t>
      </w:r>
      <w:r w:rsidR="0069065C">
        <w:t>ë</w:t>
      </w:r>
      <w:r>
        <w:t>zojn</w:t>
      </w:r>
      <w:r w:rsidR="0069065C">
        <w:t>ë</w:t>
      </w:r>
      <w:r>
        <w:t xml:space="preserve"> t</w:t>
      </w:r>
      <w:r w:rsidR="0069065C">
        <w:t>ë</w:t>
      </w:r>
      <w:r>
        <w:t xml:space="preserve"> gjitha dokumentat e cituara m</w:t>
      </w:r>
      <w:r w:rsidR="0069065C">
        <w:t>ë</w:t>
      </w:r>
      <w:r>
        <w:t xml:space="preserve"> sip</w:t>
      </w:r>
      <w:r w:rsidR="0069065C">
        <w:t>ë</w:t>
      </w:r>
      <w:r>
        <w:t>r me post</w:t>
      </w:r>
      <w:r w:rsidR="0069065C">
        <w:t>ë</w:t>
      </w:r>
      <w:r>
        <w:t xml:space="preserve"> ose dorazi deri n</w:t>
      </w:r>
      <w:r w:rsidR="0069065C">
        <w:t>ë</w:t>
      </w:r>
      <w:r>
        <w:t xml:space="preserve"> dat</w:t>
      </w:r>
      <w:r w:rsidR="0069065C">
        <w:t>ë</w:t>
      </w:r>
      <w:r>
        <w:t>n</w:t>
      </w:r>
      <w:r w:rsidR="00D4609C">
        <w:rPr>
          <w:b/>
        </w:rPr>
        <w:t xml:space="preserve"> </w:t>
      </w:r>
      <w:r w:rsidR="00D4609C" w:rsidRPr="00D4609C">
        <w:t>14.09.2021</w:t>
      </w:r>
      <w:r>
        <w:t>, n</w:t>
      </w:r>
      <w:r w:rsidR="0069065C">
        <w:t>ë</w:t>
      </w:r>
      <w:r>
        <w:t xml:space="preserve"> Institucionin e Avokatit t</w:t>
      </w:r>
      <w:r w:rsidR="0069065C">
        <w:t>ë</w:t>
      </w:r>
      <w:r>
        <w:t xml:space="preserve"> Popullit.</w:t>
      </w:r>
      <w:proofErr w:type="gramEnd"/>
    </w:p>
    <w:p w:rsidR="00024C10" w:rsidRDefault="00024C10" w:rsidP="007D6B5E">
      <w:pPr>
        <w:spacing w:line="276" w:lineRule="auto"/>
        <w:jc w:val="both"/>
      </w:pPr>
    </w:p>
    <w:p w:rsidR="00024C10" w:rsidRDefault="00024C10" w:rsidP="007D6B5E">
      <w:pPr>
        <w:spacing w:line="276" w:lineRule="auto"/>
        <w:jc w:val="both"/>
        <w:rPr>
          <w:b/>
        </w:rPr>
      </w:pPr>
      <w:r w:rsidRPr="00024C10">
        <w:rPr>
          <w:b/>
        </w:rPr>
        <w:t>Fusha e njohurive, aft</w:t>
      </w:r>
      <w:r w:rsidR="0069065C">
        <w:rPr>
          <w:b/>
        </w:rPr>
        <w:t>ë</w:t>
      </w:r>
      <w:r w:rsidRPr="00024C10">
        <w:rPr>
          <w:b/>
        </w:rPr>
        <w:t>sit</w:t>
      </w:r>
      <w:r w:rsidR="0069065C">
        <w:rPr>
          <w:b/>
        </w:rPr>
        <w:t>ë</w:t>
      </w:r>
      <w:r w:rsidRPr="00024C10">
        <w:rPr>
          <w:b/>
        </w:rPr>
        <w:t xml:space="preserve"> dhe cil</w:t>
      </w:r>
      <w:r w:rsidR="0069065C">
        <w:rPr>
          <w:b/>
        </w:rPr>
        <w:t>ë</w:t>
      </w:r>
      <w:r w:rsidRPr="00024C10">
        <w:rPr>
          <w:b/>
        </w:rPr>
        <w:t>sit</w:t>
      </w:r>
      <w:r w:rsidR="0069065C">
        <w:rPr>
          <w:b/>
        </w:rPr>
        <w:t>ë</w:t>
      </w:r>
      <w:r w:rsidRPr="00024C10">
        <w:rPr>
          <w:b/>
        </w:rPr>
        <w:t xml:space="preserve"> mbi t</w:t>
      </w:r>
      <w:r w:rsidR="0069065C">
        <w:rPr>
          <w:b/>
        </w:rPr>
        <w:t>ë</w:t>
      </w:r>
      <w:r w:rsidRPr="00024C10">
        <w:rPr>
          <w:b/>
        </w:rPr>
        <w:t xml:space="preserve"> cilat do t</w:t>
      </w:r>
      <w:r w:rsidR="0069065C">
        <w:rPr>
          <w:b/>
        </w:rPr>
        <w:t>ë</w:t>
      </w:r>
      <w:r w:rsidRPr="00024C10">
        <w:rPr>
          <w:b/>
        </w:rPr>
        <w:t xml:space="preserve"> zhvillohet testimi dhe intervista.</w:t>
      </w:r>
    </w:p>
    <w:p w:rsidR="00024C10" w:rsidRDefault="00024C10" w:rsidP="007D6B5E">
      <w:pPr>
        <w:spacing w:line="276" w:lineRule="auto"/>
        <w:jc w:val="both"/>
      </w:pPr>
    </w:p>
    <w:p w:rsidR="00024C10" w:rsidRDefault="00024C10" w:rsidP="007D6B5E">
      <w:pPr>
        <w:spacing w:line="276" w:lineRule="auto"/>
        <w:jc w:val="both"/>
      </w:pPr>
      <w:r>
        <w:t>Kandidat</w:t>
      </w:r>
      <w:r w:rsidR="0069065C">
        <w:t>ë</w:t>
      </w:r>
      <w:r>
        <w:t>t q</w:t>
      </w:r>
      <w:r w:rsidR="0069065C">
        <w:t>ë</w:t>
      </w:r>
      <w:r>
        <w:t xml:space="preserve"> konkurrojn</w:t>
      </w:r>
      <w:r w:rsidR="0069065C">
        <w:t>ë</w:t>
      </w:r>
      <w:r>
        <w:t xml:space="preserve"> p</w:t>
      </w:r>
      <w:r w:rsidR="0069065C">
        <w:t>ë</w:t>
      </w:r>
      <w:r>
        <w:t>r pozicionin “Nd/Komisioner n</w:t>
      </w:r>
      <w:r w:rsidR="0069065C">
        <w:t>ë</w:t>
      </w:r>
      <w:r>
        <w:t xml:space="preserve"> Seksionin e Organeve t</w:t>
      </w:r>
      <w:r w:rsidR="0069065C">
        <w:t>ë</w:t>
      </w:r>
      <w:r>
        <w:t xml:space="preserve"> Administrat</w:t>
      </w:r>
      <w:r w:rsidR="0069065C">
        <w:t>ë</w:t>
      </w:r>
      <w:r>
        <w:t>s Q</w:t>
      </w:r>
      <w:r w:rsidR="0069065C">
        <w:t>ë</w:t>
      </w:r>
      <w:r>
        <w:t>ndrore, t</w:t>
      </w:r>
      <w:r w:rsidR="0069065C">
        <w:t>ë</w:t>
      </w:r>
      <w:r>
        <w:t xml:space="preserve"> Pushtetit </w:t>
      </w:r>
      <w:r w:rsidR="00593C93">
        <w:t>V</w:t>
      </w:r>
      <w:r>
        <w:t>endor dhe t</w:t>
      </w:r>
      <w:r w:rsidR="0069065C">
        <w:t>ë</w:t>
      </w:r>
      <w:r>
        <w:t xml:space="preserve"> t</w:t>
      </w:r>
      <w:r w:rsidR="0069065C">
        <w:t>ë</w:t>
      </w:r>
      <w:r>
        <w:t xml:space="preserve"> Tret</w:t>
      </w:r>
      <w:r w:rsidR="0069065C">
        <w:t>ë</w:t>
      </w:r>
      <w:r>
        <w:t>ve q</w:t>
      </w:r>
      <w:r w:rsidR="0069065C">
        <w:t>ë</w:t>
      </w:r>
      <w:r>
        <w:t xml:space="preserve"> </w:t>
      </w:r>
      <w:r w:rsidR="00593C93">
        <w:t>V</w:t>
      </w:r>
      <w:r>
        <w:t>eprojn</w:t>
      </w:r>
      <w:r w:rsidR="0069065C">
        <w:t>ë</w:t>
      </w:r>
      <w:r>
        <w:t xml:space="preserve"> p</w:t>
      </w:r>
      <w:r w:rsidR="0069065C">
        <w:t>ë</w:t>
      </w:r>
      <w:r>
        <w:t>r Llogari t</w:t>
      </w:r>
      <w:r w:rsidR="0069065C">
        <w:t>ë</w:t>
      </w:r>
      <w:r>
        <w:t xml:space="preserve"> Tyre, do t</w:t>
      </w:r>
      <w:r w:rsidR="0069065C">
        <w:t>ë</w:t>
      </w:r>
      <w:r>
        <w:t xml:space="preserve"> vler</w:t>
      </w:r>
      <w:r w:rsidR="0069065C">
        <w:t>ë</w:t>
      </w:r>
      <w:r>
        <w:t>sohen n</w:t>
      </w:r>
      <w:r w:rsidR="0069065C">
        <w:t>ë</w:t>
      </w:r>
      <w:r>
        <w:t xml:space="preserve"> lidhje me :</w:t>
      </w:r>
    </w:p>
    <w:p w:rsidR="00024C10" w:rsidRDefault="00024C10" w:rsidP="007D6B5E">
      <w:pPr>
        <w:spacing w:line="276" w:lineRule="auto"/>
        <w:jc w:val="both"/>
      </w:pPr>
    </w:p>
    <w:p w:rsidR="00024C10" w:rsidRDefault="00024C10" w:rsidP="007D6B5E">
      <w:pPr>
        <w:spacing w:line="276" w:lineRule="auto"/>
        <w:jc w:val="both"/>
      </w:pPr>
      <w:r>
        <w:t>Njohurit</w:t>
      </w:r>
      <w:r w:rsidR="0069065C">
        <w:t>ë</w:t>
      </w:r>
      <w:r>
        <w:t xml:space="preserve"> p</w:t>
      </w:r>
      <w:r w:rsidR="0069065C">
        <w:t>ë</w:t>
      </w:r>
      <w:r>
        <w:t>r Kushtetut</w:t>
      </w:r>
      <w:r w:rsidR="0069065C">
        <w:t>ë</w:t>
      </w:r>
      <w:r>
        <w:t>n e Republik</w:t>
      </w:r>
      <w:r w:rsidR="0069065C">
        <w:t>ë</w:t>
      </w:r>
      <w:r>
        <w:t>s s</w:t>
      </w:r>
      <w:r w:rsidR="0069065C">
        <w:t>ë</w:t>
      </w:r>
      <w:r>
        <w:t xml:space="preserve"> Shqip</w:t>
      </w:r>
      <w:r w:rsidR="0069065C">
        <w:t>ë</w:t>
      </w:r>
      <w:r>
        <w:t>ris</w:t>
      </w:r>
      <w:r w:rsidR="0069065C">
        <w:t>ë</w:t>
      </w:r>
      <w:r>
        <w:t>;</w:t>
      </w:r>
    </w:p>
    <w:p w:rsidR="00024C10" w:rsidRDefault="00024C10" w:rsidP="007D6B5E">
      <w:pPr>
        <w:spacing w:line="276" w:lineRule="auto"/>
        <w:jc w:val="both"/>
      </w:pPr>
      <w:r>
        <w:t>Ligjin nr.8454, dt.04.02.1999 “P</w:t>
      </w:r>
      <w:r w:rsidR="0069065C">
        <w:t>ë</w:t>
      </w:r>
      <w:r>
        <w:t xml:space="preserve">r Avokatin e Popullit”, </w:t>
      </w:r>
      <w:r w:rsidR="00593C93">
        <w:t xml:space="preserve">i </w:t>
      </w:r>
      <w:r>
        <w:t>ndryshuar;</w:t>
      </w:r>
    </w:p>
    <w:p w:rsidR="00024C10" w:rsidRDefault="00024C10" w:rsidP="007D6B5E">
      <w:pPr>
        <w:spacing w:line="276" w:lineRule="auto"/>
        <w:jc w:val="both"/>
      </w:pPr>
      <w:r>
        <w:t xml:space="preserve">Ligjin </w:t>
      </w:r>
      <w:r w:rsidR="00A72FB8">
        <w:t xml:space="preserve">nr.44/2015 </w:t>
      </w:r>
      <w:r>
        <w:t xml:space="preserve">“Kodi </w:t>
      </w:r>
      <w:r w:rsidR="00593C93">
        <w:t xml:space="preserve">i </w:t>
      </w:r>
      <w:r>
        <w:t>Procedurave Administrative”;</w:t>
      </w:r>
    </w:p>
    <w:p w:rsidR="00024C10" w:rsidRDefault="00024C10" w:rsidP="007D6B5E">
      <w:pPr>
        <w:spacing w:line="276" w:lineRule="auto"/>
        <w:jc w:val="both"/>
      </w:pPr>
      <w:r>
        <w:t>Ligjin nr.152/2013, “P</w:t>
      </w:r>
      <w:r w:rsidR="0069065C">
        <w:t>ë</w:t>
      </w:r>
      <w:r>
        <w:t>r n</w:t>
      </w:r>
      <w:r w:rsidR="0069065C">
        <w:t>ë</w:t>
      </w:r>
      <w:r>
        <w:t>pun</w:t>
      </w:r>
      <w:r w:rsidR="0069065C">
        <w:t>ë</w:t>
      </w:r>
      <w:r>
        <w:t xml:space="preserve">sin Civil”, </w:t>
      </w:r>
      <w:r w:rsidR="00593C93">
        <w:t xml:space="preserve">i </w:t>
      </w:r>
      <w:r>
        <w:t>ndryshuar;</w:t>
      </w:r>
    </w:p>
    <w:p w:rsidR="00024C10" w:rsidRDefault="00024C10" w:rsidP="007D6B5E">
      <w:pPr>
        <w:spacing w:line="276" w:lineRule="auto"/>
        <w:jc w:val="both"/>
      </w:pPr>
      <w:r>
        <w:t>Ligjin nr.9131, dat</w:t>
      </w:r>
      <w:r w:rsidR="0069065C">
        <w:t>ë</w:t>
      </w:r>
      <w:r>
        <w:t xml:space="preserve"> 08.09.2003, “P</w:t>
      </w:r>
      <w:r w:rsidR="0069065C">
        <w:t>ë</w:t>
      </w:r>
      <w:r>
        <w:t>r rregullat e etik</w:t>
      </w:r>
      <w:r w:rsidR="0069065C">
        <w:t>ë</w:t>
      </w:r>
      <w:r>
        <w:t>s n</w:t>
      </w:r>
      <w:r w:rsidR="0069065C">
        <w:t>ë</w:t>
      </w:r>
      <w:r>
        <w:t xml:space="preserve"> administrat</w:t>
      </w:r>
      <w:r w:rsidR="0069065C">
        <w:t>ë</w:t>
      </w:r>
      <w:r>
        <w:t>n publike”;</w:t>
      </w:r>
    </w:p>
    <w:p w:rsidR="00024C10" w:rsidRDefault="00024C10" w:rsidP="007D6B5E">
      <w:pPr>
        <w:spacing w:line="276" w:lineRule="auto"/>
        <w:jc w:val="both"/>
      </w:pPr>
      <w:r>
        <w:t>Ligjin nr.119/2014 “P</w:t>
      </w:r>
      <w:r w:rsidR="0069065C">
        <w:t>ë</w:t>
      </w:r>
      <w:r>
        <w:t>r t</w:t>
      </w:r>
      <w:r w:rsidR="0069065C">
        <w:t>ë</w:t>
      </w:r>
      <w:r>
        <w:t xml:space="preserve"> </w:t>
      </w:r>
      <w:r w:rsidR="00671A05">
        <w:t>D</w:t>
      </w:r>
      <w:r>
        <w:t>rejt</w:t>
      </w:r>
      <w:r w:rsidR="0069065C">
        <w:t>ë</w:t>
      </w:r>
      <w:r>
        <w:t xml:space="preserve">n e </w:t>
      </w:r>
      <w:r w:rsidR="00671A05">
        <w:t>I</w:t>
      </w:r>
      <w:r>
        <w:t>nformimit</w:t>
      </w:r>
      <w:r w:rsidR="00671A05">
        <w:t>”;</w:t>
      </w:r>
    </w:p>
    <w:p w:rsidR="00671A05" w:rsidRDefault="00671A05" w:rsidP="007D6B5E">
      <w:pPr>
        <w:spacing w:line="276" w:lineRule="auto"/>
        <w:jc w:val="both"/>
      </w:pPr>
      <w:r>
        <w:t>Ligjin nr.90/2012 “P</w:t>
      </w:r>
      <w:r w:rsidR="0069065C">
        <w:t>ë</w:t>
      </w:r>
      <w:r>
        <w:t>r Organizimin dhe Funksionimin e Administrat</w:t>
      </w:r>
      <w:r w:rsidR="0069065C">
        <w:t>ë</w:t>
      </w:r>
      <w:r>
        <w:t>s Shtet</w:t>
      </w:r>
      <w:r w:rsidR="0069065C">
        <w:t>ë</w:t>
      </w:r>
      <w:r>
        <w:t>rore”;</w:t>
      </w:r>
    </w:p>
    <w:p w:rsidR="00671A05" w:rsidRDefault="00671A05" w:rsidP="007D6B5E">
      <w:pPr>
        <w:spacing w:line="276" w:lineRule="auto"/>
        <w:jc w:val="both"/>
      </w:pPr>
      <w:r>
        <w:t>Ligjin nr.139.2015, “P</w:t>
      </w:r>
      <w:r w:rsidR="0069065C">
        <w:t>ë</w:t>
      </w:r>
      <w:r>
        <w:t>r Vet</w:t>
      </w:r>
      <w:r w:rsidR="0069065C">
        <w:t>ë</w:t>
      </w:r>
      <w:r>
        <w:t>qeverisjen Vendore”, t</w:t>
      </w:r>
      <w:r w:rsidR="0069065C">
        <w:t>ë</w:t>
      </w:r>
      <w:r>
        <w:t xml:space="preserve"> ndryshuar;</w:t>
      </w:r>
    </w:p>
    <w:p w:rsidR="00671A05" w:rsidRDefault="00671A05" w:rsidP="007D6B5E">
      <w:pPr>
        <w:spacing w:line="276" w:lineRule="auto"/>
        <w:jc w:val="both"/>
      </w:pPr>
      <w:r>
        <w:t>Ligjin nr.9367, dat</w:t>
      </w:r>
      <w:r w:rsidR="0069065C">
        <w:t>ë</w:t>
      </w:r>
      <w:r>
        <w:t xml:space="preserve"> 07.04.2005, “P</w:t>
      </w:r>
      <w:r w:rsidR="0069065C">
        <w:t>ë</w:t>
      </w:r>
      <w:r>
        <w:t xml:space="preserve">r </w:t>
      </w:r>
      <w:r w:rsidR="00593C93">
        <w:t>P</w:t>
      </w:r>
      <w:r>
        <w:t xml:space="preserve">arandalimin e </w:t>
      </w:r>
      <w:r w:rsidR="00593C93">
        <w:t>K</w:t>
      </w:r>
      <w:r>
        <w:t>onfliktit t</w:t>
      </w:r>
      <w:r w:rsidR="0069065C">
        <w:t>ë</w:t>
      </w:r>
      <w:r>
        <w:t xml:space="preserve"> </w:t>
      </w:r>
      <w:r w:rsidR="00593C93">
        <w:t>I</w:t>
      </w:r>
      <w:r>
        <w:t>nteresave n</w:t>
      </w:r>
      <w:r w:rsidR="0069065C">
        <w:t>ë</w:t>
      </w:r>
      <w:r>
        <w:t xml:space="preserve"> </w:t>
      </w:r>
      <w:r w:rsidR="00593C93">
        <w:t>U</w:t>
      </w:r>
      <w:r>
        <w:t xml:space="preserve">shtrimin e </w:t>
      </w:r>
      <w:r w:rsidR="00593C93">
        <w:t>F</w:t>
      </w:r>
      <w:r>
        <w:t xml:space="preserve">unksioneve </w:t>
      </w:r>
      <w:r w:rsidR="00593C93">
        <w:t>P</w:t>
      </w:r>
      <w:r>
        <w:t xml:space="preserve">ublike”, </w:t>
      </w:r>
      <w:r w:rsidR="00593C93">
        <w:t xml:space="preserve">i </w:t>
      </w:r>
      <w:r>
        <w:t>ndryshuar;</w:t>
      </w:r>
    </w:p>
    <w:p w:rsidR="00671A05" w:rsidRDefault="00671A05" w:rsidP="007D6B5E">
      <w:pPr>
        <w:spacing w:line="276" w:lineRule="auto"/>
        <w:jc w:val="both"/>
      </w:pPr>
      <w:r>
        <w:t>Ligjin nr.9049, dat</w:t>
      </w:r>
      <w:r w:rsidR="0069065C">
        <w:t>ë</w:t>
      </w:r>
      <w:r>
        <w:t xml:space="preserve"> 10.04.2003, “P</w:t>
      </w:r>
      <w:r w:rsidR="0069065C">
        <w:t>ë</w:t>
      </w:r>
      <w:r>
        <w:t>r deklarimin dhe kontrollin e pasurive, t</w:t>
      </w:r>
      <w:r w:rsidR="0069065C">
        <w:t>ë</w:t>
      </w:r>
      <w:r>
        <w:t xml:space="preserve"> detyrimeve financiare t</w:t>
      </w:r>
      <w:r w:rsidR="0069065C">
        <w:t>ë</w:t>
      </w:r>
      <w:r>
        <w:t xml:space="preserve"> t</w:t>
      </w:r>
      <w:r w:rsidR="0069065C">
        <w:t>ë</w:t>
      </w:r>
      <w:r>
        <w:t xml:space="preserve"> zgjedhurve dhe t</w:t>
      </w:r>
      <w:r w:rsidR="0069065C">
        <w:t>ë</w:t>
      </w:r>
      <w:r>
        <w:t xml:space="preserve"> disa n</w:t>
      </w:r>
      <w:r w:rsidR="0069065C">
        <w:t>ë</w:t>
      </w:r>
      <w:r>
        <w:t>pun</w:t>
      </w:r>
      <w:r w:rsidR="0069065C">
        <w:t>ë</w:t>
      </w:r>
      <w:r>
        <w:t>sve publik</w:t>
      </w:r>
      <w:r w:rsidR="0069065C">
        <w:t>ë</w:t>
      </w:r>
      <w:r>
        <w:t xml:space="preserve">”, </w:t>
      </w:r>
      <w:r w:rsidR="00593C93">
        <w:t xml:space="preserve">i </w:t>
      </w:r>
      <w:r>
        <w:t>ndryshuar;</w:t>
      </w:r>
    </w:p>
    <w:p w:rsidR="00671A05" w:rsidRDefault="00671A05" w:rsidP="007D6B5E">
      <w:pPr>
        <w:spacing w:line="276" w:lineRule="auto"/>
        <w:jc w:val="both"/>
      </w:pPr>
      <w:r>
        <w:t>Rregulloren e Brendshme t</w:t>
      </w:r>
      <w:r w:rsidR="0069065C">
        <w:t>ë</w:t>
      </w:r>
      <w:r>
        <w:t xml:space="preserve"> Institucionit </w:t>
      </w:r>
      <w:proofErr w:type="gramStart"/>
      <w:r>
        <w:t>t</w:t>
      </w:r>
      <w:r w:rsidR="0069065C">
        <w:t>ë</w:t>
      </w:r>
      <w:r>
        <w:t xml:space="preserve">  Avokatit</w:t>
      </w:r>
      <w:proofErr w:type="gramEnd"/>
      <w:r>
        <w:t xml:space="preserve"> t</w:t>
      </w:r>
      <w:r w:rsidR="0069065C">
        <w:t>ë</w:t>
      </w:r>
      <w:r>
        <w:t xml:space="preserve"> Popullit.</w:t>
      </w:r>
    </w:p>
    <w:p w:rsidR="00671A05" w:rsidRDefault="00671A05" w:rsidP="007D6B5E">
      <w:pPr>
        <w:spacing w:line="276" w:lineRule="auto"/>
        <w:jc w:val="both"/>
      </w:pPr>
    </w:p>
    <w:p w:rsidR="00671A05" w:rsidRPr="007D6B5E" w:rsidRDefault="00671A05" w:rsidP="007D6B5E">
      <w:pPr>
        <w:spacing w:line="276" w:lineRule="auto"/>
        <w:jc w:val="both"/>
        <w:rPr>
          <w:b/>
          <w:u w:val="single"/>
        </w:rPr>
      </w:pPr>
      <w:r w:rsidRPr="007D6B5E">
        <w:rPr>
          <w:b/>
          <w:u w:val="single"/>
        </w:rPr>
        <w:t>M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>nyra e vler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>simit t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 xml:space="preserve"> Kandidat</w:t>
      </w:r>
      <w:r w:rsidR="0069065C" w:rsidRPr="007D6B5E">
        <w:rPr>
          <w:b/>
          <w:u w:val="single"/>
        </w:rPr>
        <w:t>ë</w:t>
      </w:r>
      <w:r w:rsidRPr="007D6B5E">
        <w:rPr>
          <w:b/>
          <w:u w:val="single"/>
        </w:rPr>
        <w:t xml:space="preserve">ve </w:t>
      </w:r>
    </w:p>
    <w:p w:rsidR="00671A05" w:rsidRDefault="00671A05" w:rsidP="007D6B5E">
      <w:pPr>
        <w:spacing w:line="276" w:lineRule="auto"/>
        <w:jc w:val="both"/>
      </w:pPr>
    </w:p>
    <w:p w:rsidR="00671A05" w:rsidRDefault="00671A05" w:rsidP="007D6B5E">
      <w:pPr>
        <w:spacing w:line="276" w:lineRule="auto"/>
        <w:jc w:val="both"/>
      </w:pPr>
      <w:r>
        <w:t>Kandidat</w:t>
      </w:r>
      <w:r w:rsidR="0069065C">
        <w:t>ë</w:t>
      </w:r>
      <w:r>
        <w:t>t do t</w:t>
      </w:r>
      <w:r w:rsidR="0069065C">
        <w:t>ë</w:t>
      </w:r>
      <w:r>
        <w:t xml:space="preserve"> vler</w:t>
      </w:r>
      <w:r w:rsidR="0069065C">
        <w:t>ë</w:t>
      </w:r>
      <w:r>
        <w:t>sohen n</w:t>
      </w:r>
      <w:r w:rsidR="0069065C">
        <w:t>ë</w:t>
      </w:r>
      <w:r>
        <w:t xml:space="preserve"> lidhje me:</w:t>
      </w:r>
    </w:p>
    <w:p w:rsidR="00671A05" w:rsidRDefault="00671A05" w:rsidP="007D6B5E">
      <w:pPr>
        <w:spacing w:line="276" w:lineRule="auto"/>
        <w:jc w:val="both"/>
      </w:pPr>
    </w:p>
    <w:p w:rsidR="00671A05" w:rsidRDefault="00671A05" w:rsidP="007D6B5E">
      <w:pPr>
        <w:spacing w:line="276" w:lineRule="auto"/>
        <w:jc w:val="both"/>
      </w:pPr>
      <w:proofErr w:type="gramStart"/>
      <w:r>
        <w:t>a-Vler</w:t>
      </w:r>
      <w:r w:rsidR="0069065C">
        <w:t>ë</w:t>
      </w:r>
      <w:r>
        <w:t>simi</w:t>
      </w:r>
      <w:proofErr w:type="gramEnd"/>
      <w:r>
        <w:t xml:space="preserve"> me shkrim deri n</w:t>
      </w:r>
      <w:r w:rsidR="0069065C">
        <w:t>ë</w:t>
      </w:r>
      <w:r>
        <w:t xml:space="preserve"> 40 pik</w:t>
      </w:r>
      <w:r w:rsidR="0069065C">
        <w:t>ë</w:t>
      </w:r>
      <w:r>
        <w:t>;</w:t>
      </w:r>
    </w:p>
    <w:p w:rsidR="00671A05" w:rsidRDefault="00671A05" w:rsidP="007D6B5E">
      <w:pPr>
        <w:spacing w:line="276" w:lineRule="auto"/>
        <w:jc w:val="both"/>
      </w:pPr>
      <w:proofErr w:type="gramStart"/>
      <w:r>
        <w:t>b-Intervist</w:t>
      </w:r>
      <w:r w:rsidR="0069065C">
        <w:t>ë</w:t>
      </w:r>
      <w:r>
        <w:t>n</w:t>
      </w:r>
      <w:proofErr w:type="gramEnd"/>
      <w:r>
        <w:t xml:space="preserve"> e strukturuar me goj</w:t>
      </w:r>
      <w:r w:rsidR="0069065C">
        <w:t>ë</w:t>
      </w:r>
      <w:r>
        <w:t xml:space="preserve"> q</w:t>
      </w:r>
      <w:r w:rsidR="0069065C">
        <w:t>ë</w:t>
      </w:r>
      <w:r>
        <w:t xml:space="preserve"> konsiston n</w:t>
      </w:r>
      <w:r w:rsidR="0069065C">
        <w:t>ë</w:t>
      </w:r>
      <w:r>
        <w:t xml:space="preserve"> motivimin,aspiratat dhe pritshm</w:t>
      </w:r>
      <w:r w:rsidR="0069065C">
        <w:t>ë</w:t>
      </w:r>
      <w:r>
        <w:t>rit</w:t>
      </w:r>
      <w:r w:rsidR="0069065C">
        <w:t>ë</w:t>
      </w:r>
      <w:r>
        <w:t xml:space="preserve"> e tyre p</w:t>
      </w:r>
      <w:r w:rsidR="0069065C">
        <w:t>ë</w:t>
      </w:r>
      <w:r>
        <w:t>r karrier</w:t>
      </w:r>
      <w:r w:rsidR="0069065C">
        <w:t>ë</w:t>
      </w:r>
      <w:r>
        <w:t>n, deri n</w:t>
      </w:r>
      <w:r w:rsidR="0069065C">
        <w:t>ë</w:t>
      </w:r>
      <w:r>
        <w:t xml:space="preserve"> 40 pik</w:t>
      </w:r>
      <w:r w:rsidR="0069065C">
        <w:t>ë</w:t>
      </w:r>
      <w:r>
        <w:t>;</w:t>
      </w:r>
    </w:p>
    <w:p w:rsidR="00671A05" w:rsidRDefault="00671A05" w:rsidP="007D6B5E">
      <w:pPr>
        <w:spacing w:line="276" w:lineRule="auto"/>
        <w:jc w:val="both"/>
      </w:pPr>
      <w:proofErr w:type="gramStart"/>
      <w:r>
        <w:t>c-Jet</w:t>
      </w:r>
      <w:r w:rsidR="0069065C">
        <w:t>ë</w:t>
      </w:r>
      <w:r>
        <w:t>shkrimin</w:t>
      </w:r>
      <w:proofErr w:type="gramEnd"/>
      <w:r>
        <w:t>, q</w:t>
      </w:r>
      <w:r w:rsidR="0069065C">
        <w:t>ë</w:t>
      </w:r>
      <w:r>
        <w:t xml:space="preserve"> konsiston n</w:t>
      </w:r>
      <w:r w:rsidR="0069065C">
        <w:t>ë</w:t>
      </w:r>
      <w:r>
        <w:t xml:space="preserve"> vler</w:t>
      </w:r>
      <w:r w:rsidR="0069065C">
        <w:t>ë</w:t>
      </w:r>
      <w:r>
        <w:t>simin e arsimimit, t</w:t>
      </w:r>
      <w:r w:rsidR="0069065C">
        <w:t>ë</w:t>
      </w:r>
      <w:r>
        <w:t xml:space="preserve"> p</w:t>
      </w:r>
      <w:r w:rsidR="0069065C">
        <w:t>ë</w:t>
      </w:r>
      <w:r>
        <w:t>rvoj</w:t>
      </w:r>
      <w:r w:rsidR="0069065C">
        <w:t>ë</w:t>
      </w:r>
      <w:r>
        <w:t>s e t</w:t>
      </w:r>
      <w:r w:rsidR="0069065C">
        <w:t>ë</w:t>
      </w:r>
      <w:r>
        <w:t xml:space="preserve"> trajnimeve, t</w:t>
      </w:r>
      <w:r w:rsidR="0069065C">
        <w:t>ë</w:t>
      </w:r>
      <w:r>
        <w:t xml:space="preserve"> lidhura me fush</w:t>
      </w:r>
      <w:r w:rsidR="0069065C">
        <w:t>ë</w:t>
      </w:r>
      <w:r>
        <w:t>n, deri n</w:t>
      </w:r>
      <w:r w:rsidR="0069065C">
        <w:t>ë</w:t>
      </w:r>
      <w:r>
        <w:t xml:space="preserve"> 20 pik</w:t>
      </w:r>
      <w:r w:rsidR="0069065C">
        <w:t>ë</w:t>
      </w:r>
      <w:r>
        <w:t>;</w:t>
      </w:r>
    </w:p>
    <w:p w:rsidR="007D6B5E" w:rsidRDefault="007D6B5E" w:rsidP="007D6B5E">
      <w:pPr>
        <w:spacing w:line="276" w:lineRule="auto"/>
        <w:jc w:val="both"/>
      </w:pPr>
    </w:p>
    <w:p w:rsidR="00671A05" w:rsidRDefault="00BC1FD6" w:rsidP="007D6B5E">
      <w:pPr>
        <w:spacing w:line="276" w:lineRule="auto"/>
        <w:jc w:val="both"/>
        <w:rPr>
          <w:u w:val="single"/>
        </w:rPr>
      </w:pPr>
      <w:r>
        <w:t>M</w:t>
      </w:r>
      <w:r w:rsidR="0069065C">
        <w:t>ë</w:t>
      </w:r>
      <w:r>
        <w:t xml:space="preserve"> shum</w:t>
      </w:r>
      <w:r w:rsidR="0069065C">
        <w:t>ë</w:t>
      </w:r>
      <w:r>
        <w:t xml:space="preserve"> detaje n</w:t>
      </w:r>
      <w:r w:rsidR="0069065C">
        <w:t>ë</w:t>
      </w:r>
      <w:r>
        <w:t xml:space="preserve"> lidhje me vler</w:t>
      </w:r>
      <w:r w:rsidR="0069065C">
        <w:t>ë</w:t>
      </w:r>
      <w:r>
        <w:t>simin me pik</w:t>
      </w:r>
      <w:r w:rsidR="0069065C">
        <w:t>ë</w:t>
      </w:r>
      <w:r>
        <w:t>, metodologjin</w:t>
      </w:r>
      <w:r w:rsidR="0069065C">
        <w:t>ë</w:t>
      </w:r>
      <w:r>
        <w:t xml:space="preserve"> e shp</w:t>
      </w:r>
      <w:r w:rsidR="0069065C">
        <w:t>ë</w:t>
      </w:r>
      <w:r>
        <w:t>rndarjes s</w:t>
      </w:r>
      <w:r w:rsidR="0069065C">
        <w:t>ë</w:t>
      </w:r>
      <w:r>
        <w:t xml:space="preserve"> pik</w:t>
      </w:r>
      <w:r w:rsidR="0069065C">
        <w:t>ë</w:t>
      </w:r>
      <w:r>
        <w:t>ve, m</w:t>
      </w:r>
      <w:r w:rsidR="0069065C">
        <w:t>ë</w:t>
      </w:r>
      <w:r>
        <w:t>nyr</w:t>
      </w:r>
      <w:r w:rsidR="0069065C">
        <w:t>ë</w:t>
      </w:r>
      <w:r>
        <w:t>n e llogaritjes s</w:t>
      </w:r>
      <w:r w:rsidR="0069065C">
        <w:t>ë</w:t>
      </w:r>
      <w:r>
        <w:t xml:space="preserve"> rezultatit p</w:t>
      </w:r>
      <w:r w:rsidR="0069065C">
        <w:t>ë</w:t>
      </w:r>
      <w:r>
        <w:t xml:space="preserve">rfundimtar </w:t>
      </w:r>
      <w:r w:rsidR="00237F12">
        <w:t xml:space="preserve">i </w:t>
      </w:r>
      <w:r>
        <w:t>gjeni n</w:t>
      </w:r>
      <w:r w:rsidR="0069065C">
        <w:t>ë</w:t>
      </w:r>
      <w:r>
        <w:t xml:space="preserve"> Udh</w:t>
      </w:r>
      <w:r w:rsidR="0069065C">
        <w:t>ë</w:t>
      </w:r>
      <w:r>
        <w:t>zimin nr.2 dat</w:t>
      </w:r>
      <w:r w:rsidR="0069065C">
        <w:t>ë</w:t>
      </w:r>
      <w:r>
        <w:t xml:space="preserve"> 27.03.2015, t</w:t>
      </w:r>
      <w:r w:rsidR="0069065C">
        <w:t>ë</w:t>
      </w:r>
      <w:r>
        <w:t xml:space="preserve"> Departamentit t</w:t>
      </w:r>
      <w:r w:rsidR="0069065C">
        <w:t>ë</w:t>
      </w:r>
      <w:r>
        <w:t xml:space="preserve"> Administrat</w:t>
      </w:r>
      <w:r w:rsidR="0069065C">
        <w:t>ë</w:t>
      </w:r>
      <w:r>
        <w:t>s Publike n</w:t>
      </w:r>
      <w:r w:rsidR="0069065C">
        <w:t>ë</w:t>
      </w:r>
      <w:r>
        <w:t xml:space="preserve"> adres</w:t>
      </w:r>
      <w:r w:rsidR="0069065C">
        <w:t>ë</w:t>
      </w:r>
      <w:r>
        <w:t xml:space="preserve">n: </w:t>
      </w:r>
      <w:hyperlink r:id="rId17" w:history="1">
        <w:r w:rsidR="00593C93" w:rsidRPr="00BC4258">
          <w:rPr>
            <w:rStyle w:val="Hyperlink"/>
          </w:rPr>
          <w:t>www.dap.gov.al</w:t>
        </w:r>
      </w:hyperlink>
    </w:p>
    <w:p w:rsidR="00BC1FD6" w:rsidRDefault="00BC1FD6" w:rsidP="007D6B5E">
      <w:pPr>
        <w:spacing w:line="276" w:lineRule="auto"/>
        <w:jc w:val="both"/>
        <w:rPr>
          <w:u w:val="single"/>
        </w:rPr>
      </w:pPr>
    </w:p>
    <w:p w:rsidR="00BC1FD6" w:rsidRDefault="00BC1FD6" w:rsidP="007D6B5E">
      <w:pPr>
        <w:spacing w:line="276" w:lineRule="auto"/>
        <w:jc w:val="both"/>
        <w:rPr>
          <w:u w:val="single"/>
        </w:rPr>
      </w:pPr>
      <w:r>
        <w:rPr>
          <w:u w:val="single"/>
        </w:rPr>
        <w:t>http//</w:t>
      </w:r>
      <w:r w:rsidR="00593C93">
        <w:rPr>
          <w:u w:val="single"/>
        </w:rPr>
        <w:t>www</w:t>
      </w:r>
      <w:r>
        <w:rPr>
          <w:u w:val="single"/>
        </w:rPr>
        <w:t>.dap.gov.al/legjislacioni/udhezime-manuale/54-udhezime-nr-2-date=27=03-2015</w:t>
      </w:r>
    </w:p>
    <w:p w:rsidR="00BC1FD6" w:rsidRDefault="00BC1FD6" w:rsidP="007D6B5E">
      <w:pPr>
        <w:spacing w:line="276" w:lineRule="auto"/>
        <w:jc w:val="both"/>
      </w:pPr>
    </w:p>
    <w:p w:rsidR="00BC1FD6" w:rsidRPr="00BC1FD6" w:rsidRDefault="00BC1FD6" w:rsidP="007D6B5E">
      <w:pPr>
        <w:spacing w:line="276" w:lineRule="auto"/>
        <w:jc w:val="both"/>
        <w:rPr>
          <w:b/>
        </w:rPr>
      </w:pPr>
      <w:r w:rsidRPr="00BC1FD6">
        <w:rPr>
          <w:b/>
        </w:rPr>
        <w:t>III.-</w:t>
      </w:r>
      <w:r w:rsidRPr="00BC1FD6">
        <w:rPr>
          <w:b/>
          <w:u w:val="single"/>
        </w:rPr>
        <w:t>PRANIMI N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SH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>RBIMIN CIVIL</w:t>
      </w:r>
    </w:p>
    <w:p w:rsidR="00BC1FD6" w:rsidRDefault="00BC1FD6" w:rsidP="007D6B5E">
      <w:pPr>
        <w:spacing w:line="276" w:lineRule="auto"/>
        <w:jc w:val="both"/>
      </w:pPr>
    </w:p>
    <w:p w:rsidR="00BC1FD6" w:rsidRDefault="00BC1FD6" w:rsidP="007D6B5E">
      <w:pPr>
        <w:spacing w:line="276" w:lineRule="auto"/>
        <w:jc w:val="both"/>
      </w:pPr>
      <w:proofErr w:type="gramStart"/>
      <w:r>
        <w:t>Vet</w:t>
      </w:r>
      <w:r w:rsidR="0069065C">
        <w:t>ë</w:t>
      </w:r>
      <w:r>
        <w:t>m n</w:t>
      </w:r>
      <w:r w:rsidR="0069065C">
        <w:t>ë</w:t>
      </w:r>
      <w:r>
        <w:t xml:space="preserve"> rast se pozicioni </w:t>
      </w:r>
      <w:r w:rsidR="00593C93">
        <w:t xml:space="preserve">i </w:t>
      </w:r>
      <w:r>
        <w:t>renditur n</w:t>
      </w:r>
      <w:r w:rsidR="0069065C">
        <w:t>ë</w:t>
      </w:r>
      <w:r>
        <w:t xml:space="preserve"> fillim t</w:t>
      </w:r>
      <w:r w:rsidR="0069065C">
        <w:t>ë</w:t>
      </w:r>
      <w:r>
        <w:t xml:space="preserve"> k</w:t>
      </w:r>
      <w:r w:rsidR="0069065C">
        <w:t>ë</w:t>
      </w:r>
      <w:r>
        <w:t>saj shpallje, n</w:t>
      </w:r>
      <w:r w:rsidR="0069065C">
        <w:t>ë</w:t>
      </w:r>
      <w:r>
        <w:t xml:space="preserve"> p</w:t>
      </w:r>
      <w:r w:rsidR="0069065C">
        <w:t>ë</w:t>
      </w:r>
      <w:r>
        <w:t>rfundim t</w:t>
      </w:r>
      <w:r w:rsidR="0069065C">
        <w:t>ë</w:t>
      </w:r>
      <w:r>
        <w:t xml:space="preserve"> Procedur</w:t>
      </w:r>
      <w:r w:rsidR="0069065C">
        <w:t>ë</w:t>
      </w:r>
      <w:r>
        <w:t>s s</w:t>
      </w:r>
      <w:r w:rsidR="0069065C">
        <w:t>ë</w:t>
      </w:r>
      <w:r>
        <w:t xml:space="preserve"> L</w:t>
      </w:r>
      <w:r w:rsidR="0069065C">
        <w:t>ë</w:t>
      </w:r>
      <w:r>
        <w:t xml:space="preserve">vizjes Paralele, rezulton se </w:t>
      </w:r>
      <w:r w:rsidR="0069065C">
        <w:t>ë</w:t>
      </w:r>
      <w:r>
        <w:t>sht</w:t>
      </w:r>
      <w:r w:rsidR="0069065C">
        <w:t>ë</w:t>
      </w:r>
      <w:r>
        <w:t xml:space="preserve"> ende va</w:t>
      </w:r>
      <w:r w:rsidR="00B22AB1">
        <w:t>k</w:t>
      </w:r>
      <w:r>
        <w:t xml:space="preserve">ant, ai </w:t>
      </w:r>
      <w:r w:rsidR="0069065C">
        <w:t>ë</w:t>
      </w:r>
      <w:r>
        <w:t>sht</w:t>
      </w:r>
      <w:r w:rsidR="0069065C">
        <w:t>ë</w:t>
      </w:r>
      <w:r>
        <w:t xml:space="preserve"> </w:t>
      </w:r>
      <w:r w:rsidR="00B22AB1">
        <w:t xml:space="preserve">i </w:t>
      </w:r>
      <w:r>
        <w:t>vlefsh</w:t>
      </w:r>
      <w:r w:rsidR="0069065C">
        <w:t>ë</w:t>
      </w:r>
      <w:r>
        <w:t>m p</w:t>
      </w:r>
      <w:r w:rsidR="0069065C">
        <w:t>ë</w:t>
      </w:r>
      <w:r>
        <w:t>r konkurim n</w:t>
      </w:r>
      <w:r w:rsidR="0069065C">
        <w:t>ë</w:t>
      </w:r>
      <w:r>
        <w:t>p</w:t>
      </w:r>
      <w:r w:rsidR="0069065C">
        <w:t>ë</w:t>
      </w:r>
      <w:r>
        <w:t>rmjet procedur</w:t>
      </w:r>
      <w:r w:rsidR="0069065C">
        <w:t>ë</w:t>
      </w:r>
      <w:r>
        <w:t>s s</w:t>
      </w:r>
      <w:r w:rsidR="0069065C">
        <w:t>ë</w:t>
      </w:r>
      <w:r>
        <w:t xml:space="preserve"> Pranimit n</w:t>
      </w:r>
      <w:r w:rsidR="0069065C">
        <w:t>ë</w:t>
      </w:r>
      <w:r>
        <w:t xml:space="preserve"> </w:t>
      </w:r>
      <w:r w:rsidR="00B22AB1">
        <w:t>S</w:t>
      </w:r>
      <w:r>
        <w:t>h</w:t>
      </w:r>
      <w:r w:rsidR="0069065C">
        <w:t>ë</w:t>
      </w:r>
      <w:r>
        <w:t>rbimin Civil.</w:t>
      </w:r>
      <w:proofErr w:type="gramEnd"/>
    </w:p>
    <w:p w:rsidR="00BC1FD6" w:rsidRDefault="00BC1FD6" w:rsidP="007D6B5E">
      <w:pPr>
        <w:spacing w:line="276" w:lineRule="auto"/>
        <w:jc w:val="both"/>
      </w:pPr>
    </w:p>
    <w:p w:rsidR="00BC1FD6" w:rsidRDefault="00BC1FD6" w:rsidP="007D6B5E">
      <w:pPr>
        <w:spacing w:line="276" w:lineRule="auto"/>
        <w:jc w:val="both"/>
        <w:rPr>
          <w:b/>
          <w:u w:val="single"/>
        </w:rPr>
      </w:pPr>
      <w:r w:rsidRPr="00BC1FD6">
        <w:rPr>
          <w:b/>
          <w:u w:val="single"/>
        </w:rPr>
        <w:t>Kushtet q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duhet t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plot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>soj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kandidati n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procedur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>n e Pranimit n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 xml:space="preserve"> Sh</w:t>
      </w:r>
      <w:r w:rsidR="0069065C">
        <w:rPr>
          <w:b/>
          <w:u w:val="single"/>
        </w:rPr>
        <w:t>ë</w:t>
      </w:r>
      <w:r w:rsidRPr="00BC1FD6">
        <w:rPr>
          <w:b/>
          <w:u w:val="single"/>
        </w:rPr>
        <w:t>rbimin Civil dhe kriteret e ve</w:t>
      </w:r>
      <w:r w:rsidR="00B22AB1">
        <w:rPr>
          <w:b/>
          <w:u w:val="single"/>
        </w:rPr>
        <w:t>ç</w:t>
      </w:r>
      <w:r w:rsidRPr="00BC1FD6">
        <w:rPr>
          <w:b/>
          <w:u w:val="single"/>
        </w:rPr>
        <w:t>anta</w:t>
      </w:r>
    </w:p>
    <w:p w:rsidR="00BC1FD6" w:rsidRDefault="00BC1FD6" w:rsidP="007D6B5E">
      <w:pPr>
        <w:spacing w:line="276" w:lineRule="auto"/>
        <w:jc w:val="both"/>
      </w:pPr>
      <w:r>
        <w:t>P</w:t>
      </w:r>
      <w:r w:rsidR="0069065C">
        <w:t>ë</w:t>
      </w:r>
      <w:r>
        <w:t>r k</w:t>
      </w:r>
      <w:r w:rsidR="0069065C">
        <w:t>ë</w:t>
      </w:r>
      <w:r>
        <w:t>t</w:t>
      </w:r>
      <w:r w:rsidR="0069065C">
        <w:t>ë</w:t>
      </w:r>
      <w:r>
        <w:t xml:space="preserve"> procedur</w:t>
      </w:r>
      <w:r w:rsidR="0069065C">
        <w:t>ë</w:t>
      </w:r>
      <w:r>
        <w:t xml:space="preserve"> kan</w:t>
      </w:r>
      <w:r w:rsidR="0069065C">
        <w:t>ë</w:t>
      </w:r>
      <w:r>
        <w:t xml:space="preserve"> t</w:t>
      </w:r>
      <w:r w:rsidR="0069065C">
        <w:t>ë</w:t>
      </w:r>
      <w:r>
        <w:t xml:space="preserve"> drejt</w:t>
      </w:r>
      <w:r w:rsidR="0069065C">
        <w:t>ë</w:t>
      </w:r>
      <w:r>
        <w:t xml:space="preserve"> t</w:t>
      </w:r>
      <w:r w:rsidR="0069065C">
        <w:t>ë</w:t>
      </w:r>
      <w:r>
        <w:t xml:space="preserve"> aplikojn</w:t>
      </w:r>
      <w:r w:rsidR="0069065C">
        <w:t>ë</w:t>
      </w:r>
      <w:r>
        <w:t xml:space="preserve"> t</w:t>
      </w:r>
      <w:r w:rsidR="0069065C">
        <w:t>ë</w:t>
      </w:r>
      <w:r>
        <w:t xml:space="preserve"> gjith</w:t>
      </w:r>
      <w:r w:rsidR="0069065C">
        <w:t>ë</w:t>
      </w:r>
      <w:r>
        <w:t xml:space="preserve"> kandidat</w:t>
      </w:r>
      <w:r w:rsidR="0069065C">
        <w:t>ë</w:t>
      </w:r>
      <w:r>
        <w:t>t jasht</w:t>
      </w:r>
      <w:r w:rsidR="0069065C">
        <w:t>ë</w:t>
      </w:r>
      <w:r>
        <w:t xml:space="preserve"> sistemit  t</w:t>
      </w:r>
      <w:r w:rsidR="0069065C">
        <w:t>ë</w:t>
      </w:r>
      <w:r>
        <w:t xml:space="preserve"> Sh</w:t>
      </w:r>
      <w:r w:rsidR="0069065C">
        <w:t>ë</w:t>
      </w:r>
      <w:r>
        <w:t>rbimit Civil, q</w:t>
      </w:r>
      <w:r w:rsidR="0069065C">
        <w:t>ë</w:t>
      </w:r>
      <w:r>
        <w:t xml:space="preserve"> plot</w:t>
      </w:r>
      <w:r w:rsidR="0069065C">
        <w:t>ë</w:t>
      </w:r>
      <w:r>
        <w:t>sojn</w:t>
      </w:r>
      <w:r w:rsidR="0069065C">
        <w:t>ë</w:t>
      </w:r>
      <w:r>
        <w:t xml:space="preserve"> k</w:t>
      </w:r>
      <w:r w:rsidR="0069065C">
        <w:t>ë</w:t>
      </w:r>
      <w:r>
        <w:t>rkesat e p</w:t>
      </w:r>
      <w:r w:rsidR="0069065C">
        <w:t>ë</w:t>
      </w:r>
      <w:r>
        <w:t>rgjithshme sipas nenit 21, t</w:t>
      </w:r>
      <w:r w:rsidR="0069065C">
        <w:t>ë</w:t>
      </w:r>
      <w:r>
        <w:t xml:space="preserve"> ligjit 152/2013 “P</w:t>
      </w:r>
      <w:r w:rsidR="0069065C">
        <w:t>ë</w:t>
      </w:r>
      <w:r>
        <w:t>r N</w:t>
      </w:r>
      <w:r w:rsidR="0069065C">
        <w:t>ë</w:t>
      </w:r>
      <w:r>
        <w:t>pun</w:t>
      </w:r>
      <w:r w:rsidR="0069065C">
        <w:t>ë</w:t>
      </w:r>
      <w:r>
        <w:t xml:space="preserve">sin Civil”, </w:t>
      </w:r>
      <w:r w:rsidR="00B22AB1">
        <w:t xml:space="preserve">i </w:t>
      </w:r>
      <w:r>
        <w:t>ndryshuar</w:t>
      </w:r>
      <w:r w:rsidR="00AC2045">
        <w:t>.</w:t>
      </w:r>
    </w:p>
    <w:p w:rsidR="00AC2045" w:rsidRDefault="00AC2045" w:rsidP="007D6B5E">
      <w:pPr>
        <w:spacing w:line="276" w:lineRule="auto"/>
        <w:jc w:val="both"/>
      </w:pPr>
    </w:p>
    <w:p w:rsidR="00AC2045" w:rsidRDefault="00AC2045" w:rsidP="007D6B5E">
      <w:pPr>
        <w:spacing w:line="276" w:lineRule="auto"/>
        <w:jc w:val="both"/>
      </w:pPr>
      <w:proofErr w:type="gramStart"/>
      <w:r>
        <w:t>a.-T</w:t>
      </w:r>
      <w:r w:rsidR="0069065C">
        <w:t>ë</w:t>
      </w:r>
      <w:proofErr w:type="gramEnd"/>
      <w:r>
        <w:t xml:space="preserve"> jet</w:t>
      </w:r>
      <w:r w:rsidR="0069065C">
        <w:t>ë</w:t>
      </w:r>
      <w:r>
        <w:t xml:space="preserve"> shtetas Shqiptar</w:t>
      </w:r>
    </w:p>
    <w:p w:rsidR="00AC2045" w:rsidRDefault="00AC2045" w:rsidP="007D6B5E">
      <w:pPr>
        <w:spacing w:line="276" w:lineRule="auto"/>
        <w:jc w:val="both"/>
      </w:pPr>
      <w:proofErr w:type="gramStart"/>
      <w:r>
        <w:t>b.-Te</w:t>
      </w:r>
      <w:proofErr w:type="gramEnd"/>
      <w:r>
        <w:t xml:space="preserve"> ket</w:t>
      </w:r>
      <w:r w:rsidR="0069065C">
        <w:t>ë</w:t>
      </w:r>
      <w:r>
        <w:t xml:space="preserve"> zot</w:t>
      </w:r>
      <w:r w:rsidR="0069065C">
        <w:t>ë</w:t>
      </w:r>
      <w:r>
        <w:t>si t</w:t>
      </w:r>
      <w:r w:rsidR="0069065C">
        <w:t>ë</w:t>
      </w:r>
      <w:r>
        <w:t xml:space="preserve"> plot</w:t>
      </w:r>
      <w:r w:rsidR="0069065C">
        <w:t>ë</w:t>
      </w:r>
      <w:r>
        <w:t xml:space="preserve"> p</w:t>
      </w:r>
      <w:r w:rsidR="0069065C">
        <w:t>ë</w:t>
      </w:r>
      <w:r>
        <w:t>r t</w:t>
      </w:r>
      <w:r w:rsidR="0069065C">
        <w:t>ë</w:t>
      </w:r>
      <w:r>
        <w:t xml:space="preserve"> vepruar;</w:t>
      </w:r>
    </w:p>
    <w:p w:rsidR="00AC2045" w:rsidRPr="00AD5B68" w:rsidRDefault="00AC2045" w:rsidP="007D6B5E">
      <w:pPr>
        <w:spacing w:line="276" w:lineRule="auto"/>
        <w:jc w:val="both"/>
      </w:pPr>
      <w:proofErr w:type="gramStart"/>
      <w:r>
        <w:t>c</w:t>
      </w:r>
      <w:r w:rsidRPr="00B22AB1">
        <w:rPr>
          <w:b/>
        </w:rPr>
        <w:t>.-</w:t>
      </w:r>
      <w:r w:rsidRPr="00AD5B68">
        <w:t>T</w:t>
      </w:r>
      <w:r w:rsidR="0069065C" w:rsidRPr="00AD5B68">
        <w:t>ë</w:t>
      </w:r>
      <w:proofErr w:type="gramEnd"/>
      <w:r w:rsidRPr="00AD5B68">
        <w:t xml:space="preserve"> zot</w:t>
      </w:r>
      <w:r w:rsidR="0069065C" w:rsidRPr="00AD5B68">
        <w:t>ë</w:t>
      </w:r>
      <w:r w:rsidRPr="00AD5B68">
        <w:t>roj</w:t>
      </w:r>
      <w:r w:rsidR="0069065C" w:rsidRPr="00AD5B68">
        <w:t>ë</w:t>
      </w:r>
      <w:r w:rsidRPr="00AD5B68">
        <w:t xml:space="preserve"> gjuh</w:t>
      </w:r>
      <w:r w:rsidR="0069065C" w:rsidRPr="00AD5B68">
        <w:t>ë</w:t>
      </w:r>
      <w:r w:rsidRPr="00AD5B68">
        <w:t>n shqipe, t</w:t>
      </w:r>
      <w:r w:rsidR="0069065C" w:rsidRPr="00AD5B68">
        <w:t>ë</w:t>
      </w:r>
      <w:r w:rsidRPr="00AD5B68">
        <w:t xml:space="preserve"> shkruar dhe t</w:t>
      </w:r>
      <w:r w:rsidR="0069065C" w:rsidRPr="00AD5B68">
        <w:t>ë</w:t>
      </w:r>
      <w:r w:rsidRPr="00AD5B68">
        <w:t xml:space="preserve"> folur;</w:t>
      </w:r>
    </w:p>
    <w:p w:rsidR="00AC2045" w:rsidRDefault="00AC2045" w:rsidP="007D6B5E">
      <w:pPr>
        <w:spacing w:line="276" w:lineRule="auto"/>
        <w:jc w:val="both"/>
      </w:pPr>
      <w:proofErr w:type="gramStart"/>
      <w:r>
        <w:t>d.-</w:t>
      </w:r>
      <w:r w:rsidR="00B22AB1">
        <w:t>Të</w:t>
      </w:r>
      <w:proofErr w:type="gramEnd"/>
      <w:r>
        <w:t xml:space="preserve"> jet</w:t>
      </w:r>
      <w:r w:rsidR="0069065C">
        <w:t>ë</w:t>
      </w:r>
      <w:r>
        <w:t xml:space="preserve"> n</w:t>
      </w:r>
      <w:r w:rsidR="0069065C">
        <w:t>ë</w:t>
      </w:r>
      <w:r>
        <w:t xml:space="preserve"> kushte sh</w:t>
      </w:r>
      <w:r w:rsidR="0069065C">
        <w:t>ë</w:t>
      </w:r>
      <w:r>
        <w:t>ndet</w:t>
      </w:r>
      <w:r w:rsidR="0069065C">
        <w:t>ë</w:t>
      </w:r>
      <w:r>
        <w:t>sore q</w:t>
      </w:r>
      <w:r w:rsidR="0069065C">
        <w:t>ë</w:t>
      </w:r>
      <w:r>
        <w:t xml:space="preserve"> e lejojn</w:t>
      </w:r>
      <w:r w:rsidR="0069065C">
        <w:t>ë</w:t>
      </w:r>
      <w:r>
        <w:t xml:space="preserve"> t</w:t>
      </w:r>
      <w:r w:rsidR="0069065C">
        <w:t>ë</w:t>
      </w:r>
      <w:r>
        <w:t xml:space="preserve"> kryej</w:t>
      </w:r>
      <w:r w:rsidR="0069065C">
        <w:t>ë</w:t>
      </w:r>
      <w:r>
        <w:t xml:space="preserve"> detyr</w:t>
      </w:r>
      <w:r w:rsidR="0069065C">
        <w:t>ë</w:t>
      </w:r>
      <w:r>
        <w:t>n p</w:t>
      </w:r>
      <w:r w:rsidR="0069065C">
        <w:t>ë</w:t>
      </w:r>
      <w:r>
        <w:t>rkat</w:t>
      </w:r>
      <w:r w:rsidR="0069065C">
        <w:t>ë</w:t>
      </w:r>
      <w:r>
        <w:t>se;</w:t>
      </w:r>
    </w:p>
    <w:p w:rsidR="00AC2045" w:rsidRDefault="00AC2045" w:rsidP="007D6B5E">
      <w:pPr>
        <w:spacing w:line="276" w:lineRule="auto"/>
        <w:jc w:val="both"/>
      </w:pPr>
      <w:proofErr w:type="gramStart"/>
      <w:r>
        <w:t>e.-</w:t>
      </w:r>
      <w:r w:rsidR="00B22AB1">
        <w:t>T</w:t>
      </w:r>
      <w:r w:rsidR="0069065C">
        <w:t>ë</w:t>
      </w:r>
      <w:proofErr w:type="gramEnd"/>
      <w:r>
        <w:t xml:space="preserve"> mos jet</w:t>
      </w:r>
      <w:r w:rsidR="0069065C">
        <w:t>ë</w:t>
      </w:r>
      <w:r>
        <w:t xml:space="preserve"> </w:t>
      </w:r>
      <w:r w:rsidR="00B22AB1">
        <w:t xml:space="preserve">i </w:t>
      </w:r>
      <w:r>
        <w:t>d</w:t>
      </w:r>
      <w:r w:rsidR="0069065C">
        <w:t>ë</w:t>
      </w:r>
      <w:r>
        <w:t>nuar me vendim t</w:t>
      </w:r>
      <w:r w:rsidR="0069065C">
        <w:t>ë</w:t>
      </w:r>
      <w:r>
        <w:t xml:space="preserve"> form</w:t>
      </w:r>
      <w:r w:rsidR="0069065C">
        <w:t>ë</w:t>
      </w:r>
      <w:r>
        <w:t>s s</w:t>
      </w:r>
      <w:r w:rsidR="0069065C">
        <w:t>ë</w:t>
      </w:r>
      <w:r>
        <w:t xml:space="preserve"> prer</w:t>
      </w:r>
      <w:r w:rsidR="0069065C">
        <w:t>ë</w:t>
      </w:r>
      <w:r>
        <w:t xml:space="preserve"> p</w:t>
      </w:r>
      <w:r w:rsidR="0069065C">
        <w:t>ë</w:t>
      </w:r>
      <w:r>
        <w:t>r kryerjen e nj</w:t>
      </w:r>
      <w:r w:rsidR="0069065C">
        <w:t>ë</w:t>
      </w:r>
      <w:r>
        <w:t xml:space="preserve"> krimi apo p</w:t>
      </w:r>
      <w:r w:rsidR="0069065C">
        <w:t>ë</w:t>
      </w:r>
      <w:r>
        <w:t>r kryerjen e nj</w:t>
      </w:r>
      <w:r w:rsidR="0069065C">
        <w:t>ë</w:t>
      </w:r>
      <w:r>
        <w:t xml:space="preserve"> kundravajtjeje penale me dashje ;</w:t>
      </w:r>
    </w:p>
    <w:p w:rsidR="00AC2045" w:rsidRDefault="00AC2045" w:rsidP="007D6B5E">
      <w:pPr>
        <w:spacing w:line="276" w:lineRule="auto"/>
        <w:jc w:val="both"/>
      </w:pPr>
      <w:proofErr w:type="gramStart"/>
      <w:r>
        <w:t>f.-Ndaj</w:t>
      </w:r>
      <w:proofErr w:type="gramEnd"/>
      <w:r>
        <w:t xml:space="preserve"> tij t</w:t>
      </w:r>
      <w:r w:rsidR="0069065C">
        <w:t>ë</w:t>
      </w:r>
      <w:r>
        <w:t xml:space="preserve"> mos jet</w:t>
      </w:r>
      <w:r w:rsidR="0069065C">
        <w:t>ë</w:t>
      </w:r>
      <w:r>
        <w:t xml:space="preserve"> marr</w:t>
      </w:r>
      <w:r w:rsidR="0069065C">
        <w:t>ë</w:t>
      </w:r>
      <w:r>
        <w:t xml:space="preserve"> mas</w:t>
      </w:r>
      <w:r w:rsidR="0069065C">
        <w:t>ë</w:t>
      </w:r>
      <w:r>
        <w:t xml:space="preserve"> disiplinore e largimit nga sh</w:t>
      </w:r>
      <w:r w:rsidR="0069065C">
        <w:t>ë</w:t>
      </w:r>
      <w:r>
        <w:t>rbimi civil, q</w:t>
      </w:r>
      <w:r w:rsidR="0069065C">
        <w:t>ë</w:t>
      </w:r>
      <w:r>
        <w:t xml:space="preserve"> nuk </w:t>
      </w:r>
      <w:r w:rsidR="0069065C">
        <w:t>ë</w:t>
      </w:r>
      <w:r>
        <w:t>sht</w:t>
      </w:r>
      <w:r w:rsidR="0069065C">
        <w:t>ë</w:t>
      </w:r>
      <w:r>
        <w:t xml:space="preserve"> shuar siaps ligjit nr.152/2013 “P</w:t>
      </w:r>
      <w:r w:rsidR="0069065C">
        <w:t>ë</w:t>
      </w:r>
      <w:r>
        <w:t>r N</w:t>
      </w:r>
      <w:r w:rsidR="0069065C">
        <w:t>ë</w:t>
      </w:r>
      <w:r>
        <w:t>pun</w:t>
      </w:r>
      <w:r w:rsidR="0069065C">
        <w:t>ë</w:t>
      </w:r>
      <w:r>
        <w:t xml:space="preserve">sin Civil”, </w:t>
      </w:r>
      <w:r w:rsidR="00B22AB1">
        <w:t xml:space="preserve">i </w:t>
      </w:r>
      <w:r>
        <w:t>ndryshuar.</w:t>
      </w:r>
    </w:p>
    <w:p w:rsidR="00AC2045" w:rsidRDefault="00AC2045" w:rsidP="007D6B5E">
      <w:pPr>
        <w:spacing w:line="276" w:lineRule="auto"/>
        <w:jc w:val="both"/>
      </w:pPr>
    </w:p>
    <w:p w:rsidR="00AC2045" w:rsidRPr="00B22AB1" w:rsidRDefault="00AC2045" w:rsidP="007D6B5E">
      <w:pPr>
        <w:spacing w:line="276" w:lineRule="auto"/>
        <w:jc w:val="both"/>
        <w:rPr>
          <w:b/>
        </w:rPr>
      </w:pPr>
      <w:r w:rsidRPr="00B22AB1">
        <w:rPr>
          <w:b/>
        </w:rPr>
        <w:t>Kandidati duhet t</w:t>
      </w:r>
      <w:r w:rsidR="0069065C" w:rsidRPr="00B22AB1">
        <w:rPr>
          <w:b/>
        </w:rPr>
        <w:t>ë</w:t>
      </w:r>
      <w:r w:rsidRPr="00B22AB1">
        <w:rPr>
          <w:b/>
        </w:rPr>
        <w:t xml:space="preserve"> plot</w:t>
      </w:r>
      <w:r w:rsidR="0069065C" w:rsidRPr="00B22AB1">
        <w:rPr>
          <w:b/>
        </w:rPr>
        <w:t>ë</w:t>
      </w:r>
      <w:r w:rsidRPr="00B22AB1">
        <w:rPr>
          <w:b/>
        </w:rPr>
        <w:t>soj</w:t>
      </w:r>
      <w:r w:rsidR="0069065C" w:rsidRPr="00B22AB1">
        <w:rPr>
          <w:b/>
        </w:rPr>
        <w:t>ë</w:t>
      </w:r>
      <w:r w:rsidRPr="00B22AB1">
        <w:rPr>
          <w:b/>
        </w:rPr>
        <w:t xml:space="preserve"> kriteret e ve</w:t>
      </w:r>
      <w:r w:rsidR="00B22AB1" w:rsidRPr="00B22AB1">
        <w:rPr>
          <w:b/>
        </w:rPr>
        <w:t>ç</w:t>
      </w:r>
      <w:r w:rsidRPr="00B22AB1">
        <w:rPr>
          <w:b/>
        </w:rPr>
        <w:t>anta si vijon:</w:t>
      </w:r>
    </w:p>
    <w:p w:rsidR="00AC2045" w:rsidRDefault="00AC2045" w:rsidP="007D6B5E">
      <w:pPr>
        <w:spacing w:line="276" w:lineRule="auto"/>
        <w:jc w:val="both"/>
      </w:pPr>
    </w:p>
    <w:p w:rsidR="00AC2045" w:rsidRDefault="00AC2045" w:rsidP="007D6B5E">
      <w:pPr>
        <w:spacing w:line="276" w:lineRule="auto"/>
        <w:jc w:val="both"/>
      </w:pPr>
      <w:r>
        <w:t>- T</w:t>
      </w:r>
      <w:r w:rsidR="0069065C">
        <w:t>ë</w:t>
      </w:r>
      <w:r>
        <w:t xml:space="preserve"> zot</w:t>
      </w:r>
      <w:r w:rsidR="0069065C">
        <w:t>ë</w:t>
      </w:r>
      <w:r>
        <w:t>roj</w:t>
      </w:r>
      <w:r w:rsidR="0069065C">
        <w:t>ë</w:t>
      </w:r>
      <w:r>
        <w:t xml:space="preserve"> diplom</w:t>
      </w:r>
      <w:r w:rsidR="0069065C">
        <w:t>ë</w:t>
      </w:r>
      <w:r>
        <w:t xml:space="preserve"> t</w:t>
      </w:r>
      <w:r w:rsidR="0069065C">
        <w:t>ë</w:t>
      </w:r>
      <w:r>
        <w:t xml:space="preserve"> nivelit “Master Shkencor”, </w:t>
      </w:r>
      <w:r w:rsidRPr="00D4609C">
        <w:t>n</w:t>
      </w:r>
      <w:r w:rsidR="0069065C" w:rsidRPr="00D4609C">
        <w:t>ë</w:t>
      </w:r>
      <w:r w:rsidRPr="00D4609C">
        <w:t xml:space="preserve"> shkencat Juridike</w:t>
      </w:r>
      <w:r>
        <w:t>.Edhe diploma e nivelit “Bachelor” duhet t</w:t>
      </w:r>
      <w:r w:rsidR="0069065C">
        <w:t>ë</w:t>
      </w:r>
      <w:r>
        <w:t xml:space="preserve"> jet</w:t>
      </w:r>
      <w:r w:rsidR="0069065C">
        <w:t>ë</w:t>
      </w:r>
      <w:r>
        <w:t xml:space="preserve"> n</w:t>
      </w:r>
      <w:r w:rsidR="0069065C">
        <w:t>ë</w:t>
      </w:r>
      <w:r>
        <w:t xml:space="preserve"> t</w:t>
      </w:r>
      <w:r w:rsidR="0069065C">
        <w:t>ë</w:t>
      </w:r>
      <w:r>
        <w:t xml:space="preserve"> nj</w:t>
      </w:r>
      <w:r w:rsidR="0069065C">
        <w:t>ë</w:t>
      </w:r>
      <w:r>
        <w:t>jt</w:t>
      </w:r>
      <w:r w:rsidR="0069065C">
        <w:t>ë</w:t>
      </w:r>
      <w:r>
        <w:t>n fush</w:t>
      </w:r>
      <w:r w:rsidR="0069065C">
        <w:t>ë</w:t>
      </w:r>
      <w:r>
        <w:t>.</w:t>
      </w:r>
      <w:r w:rsidR="00D4609C">
        <w:t xml:space="preserve"> (Diplomat </w:t>
      </w:r>
      <w:r w:rsidR="00D44EAD">
        <w:t>të</w:t>
      </w:r>
      <w:r w:rsidR="00D4609C">
        <w:t xml:space="preserve"> </w:t>
      </w:r>
      <w:r w:rsidR="00D44EAD">
        <w:t xml:space="preserve">cilat janë marrrë </w:t>
      </w:r>
      <w:r w:rsidR="00D4609C">
        <w:t>jashtë vendit</w:t>
      </w:r>
      <w:r w:rsidR="00D44EAD">
        <w:t>,</w:t>
      </w:r>
      <w:r w:rsidR="00D4609C">
        <w:t xml:space="preserve"> duhet të jenë të njehsuara</w:t>
      </w:r>
      <w:r w:rsidR="00D44EAD">
        <w:t xml:space="preserve"> paraprakisht pranë </w:t>
      </w:r>
      <w:proofErr w:type="gramStart"/>
      <w:r w:rsidR="00D44EAD">
        <w:t xml:space="preserve">institucionit </w:t>
      </w:r>
      <w:r w:rsidR="00D4609C">
        <w:t xml:space="preserve"> përgjegjëse</w:t>
      </w:r>
      <w:proofErr w:type="gramEnd"/>
      <w:r w:rsidR="00D4609C">
        <w:t xml:space="preserve"> </w:t>
      </w:r>
      <w:r w:rsidR="00D44EAD">
        <w:t xml:space="preserve">për njehsimin e diplomave siapas </w:t>
      </w:r>
      <w:r w:rsidR="00D4609C">
        <w:t>legjislacionit në fuqi).</w:t>
      </w:r>
    </w:p>
    <w:p w:rsidR="00AC2045" w:rsidRDefault="00AC2045" w:rsidP="007D6B5E">
      <w:pPr>
        <w:spacing w:line="276" w:lineRule="auto"/>
        <w:jc w:val="both"/>
      </w:pPr>
      <w:r>
        <w:t>-T</w:t>
      </w:r>
      <w:r w:rsidR="0069065C">
        <w:t>ë</w:t>
      </w:r>
      <w:r>
        <w:t xml:space="preserve"> ket</w:t>
      </w:r>
      <w:r w:rsidR="0069065C">
        <w:t>ë</w:t>
      </w:r>
      <w:r>
        <w:t xml:space="preserve"> njohuri t</w:t>
      </w:r>
      <w:r w:rsidR="0069065C">
        <w:t>ë</w:t>
      </w:r>
      <w:r>
        <w:t xml:space="preserve"> gjuh</w:t>
      </w:r>
      <w:r w:rsidR="0069065C">
        <w:t>ë</w:t>
      </w:r>
      <w:r>
        <w:t>s angleze ose t</w:t>
      </w:r>
      <w:r w:rsidR="0069065C">
        <w:t>ë</w:t>
      </w:r>
      <w:r>
        <w:t xml:space="preserve"> nj</w:t>
      </w:r>
      <w:r w:rsidR="0069065C">
        <w:t>ë</w:t>
      </w:r>
      <w:r>
        <w:t xml:space="preserve"> vendi tjet</w:t>
      </w:r>
      <w:r w:rsidR="0069065C">
        <w:t>ë</w:t>
      </w:r>
      <w:r>
        <w:t>r t</w:t>
      </w:r>
      <w:r w:rsidR="0069065C">
        <w:t>ë</w:t>
      </w:r>
      <w:r>
        <w:t xml:space="preserve"> BE-s</w:t>
      </w:r>
      <w:r w:rsidR="0069065C">
        <w:t>ë</w:t>
      </w:r>
      <w:r w:rsidR="002F7DD2">
        <w:t>;</w:t>
      </w:r>
    </w:p>
    <w:p w:rsidR="002F7DD2" w:rsidRDefault="002F7DD2" w:rsidP="007D6B5E">
      <w:pPr>
        <w:spacing w:line="276" w:lineRule="auto"/>
        <w:jc w:val="both"/>
      </w:pPr>
      <w:r>
        <w:t>-T</w:t>
      </w:r>
      <w:r w:rsidR="0069065C">
        <w:t>ë</w:t>
      </w:r>
      <w:r>
        <w:t xml:space="preserve"> ket</w:t>
      </w:r>
      <w:r w:rsidR="0069065C">
        <w:t>ë</w:t>
      </w:r>
      <w:r>
        <w:t xml:space="preserve"> mbi 5 (pes</w:t>
      </w:r>
      <w:r w:rsidR="0069065C">
        <w:t>ë</w:t>
      </w:r>
      <w:r>
        <w:t>) vjet p</w:t>
      </w:r>
      <w:r w:rsidR="0069065C">
        <w:t>ë</w:t>
      </w:r>
      <w:r>
        <w:t>rvoj</w:t>
      </w:r>
      <w:r w:rsidR="0069065C">
        <w:t>ë</w:t>
      </w:r>
      <w:r>
        <w:t xml:space="preserve"> pune n</w:t>
      </w:r>
      <w:r w:rsidR="0069065C">
        <w:t>ë</w:t>
      </w:r>
      <w:r>
        <w:t xml:space="preserve"> administrat</w:t>
      </w:r>
      <w:r w:rsidR="0069065C">
        <w:t>ë</w:t>
      </w:r>
      <w:r>
        <w:t>n publike;</w:t>
      </w:r>
    </w:p>
    <w:p w:rsidR="002F7DD2" w:rsidRDefault="002F7DD2" w:rsidP="007D6B5E">
      <w:pPr>
        <w:spacing w:line="276" w:lineRule="auto"/>
        <w:jc w:val="both"/>
      </w:pPr>
      <w:r>
        <w:t>-T</w:t>
      </w:r>
      <w:r w:rsidR="0069065C">
        <w:t>ë</w:t>
      </w:r>
      <w:r>
        <w:t xml:space="preserve"> ket</w:t>
      </w:r>
      <w:r w:rsidR="0069065C">
        <w:t>ë</w:t>
      </w:r>
      <w:r>
        <w:t xml:space="preserve"> aft</w:t>
      </w:r>
      <w:r w:rsidR="0069065C">
        <w:t>ë</w:t>
      </w:r>
      <w:r>
        <w:t>si t</w:t>
      </w:r>
      <w:r w:rsidR="0069065C">
        <w:t>ë</w:t>
      </w:r>
      <w:r>
        <w:t xml:space="preserve"> mira komunikimi dhe t</w:t>
      </w:r>
      <w:r w:rsidR="0069065C">
        <w:t>ë</w:t>
      </w:r>
      <w:r>
        <w:t xml:space="preserve"> pun</w:t>
      </w:r>
      <w:r w:rsidR="0069065C">
        <w:t>ë</w:t>
      </w:r>
      <w:r>
        <w:t>s n</w:t>
      </w:r>
      <w:r w:rsidR="0069065C">
        <w:t>ë</w:t>
      </w:r>
      <w:r>
        <w:t xml:space="preserve"> grup.</w:t>
      </w:r>
    </w:p>
    <w:p w:rsidR="002F7DD2" w:rsidRDefault="002F7DD2" w:rsidP="007D6B5E">
      <w:pPr>
        <w:spacing w:line="276" w:lineRule="auto"/>
        <w:jc w:val="both"/>
      </w:pPr>
    </w:p>
    <w:p w:rsidR="002F7DD2" w:rsidRDefault="002F7DD2" w:rsidP="007D6B5E">
      <w:pPr>
        <w:spacing w:line="276" w:lineRule="auto"/>
        <w:jc w:val="both"/>
        <w:rPr>
          <w:b/>
          <w:u w:val="single"/>
        </w:rPr>
      </w:pPr>
      <w:r w:rsidRPr="002F7DD2">
        <w:rPr>
          <w:b/>
          <w:u w:val="single"/>
        </w:rPr>
        <w:t>Dokumentacioni, M</w:t>
      </w:r>
      <w:r w:rsidR="0069065C">
        <w:rPr>
          <w:b/>
          <w:u w:val="single"/>
        </w:rPr>
        <w:t>ë</w:t>
      </w:r>
      <w:r w:rsidRPr="002F7DD2">
        <w:rPr>
          <w:b/>
          <w:u w:val="single"/>
        </w:rPr>
        <w:t xml:space="preserve">nyra dhe Afati </w:t>
      </w:r>
      <w:r w:rsidR="00B22AB1">
        <w:rPr>
          <w:b/>
          <w:u w:val="single"/>
        </w:rPr>
        <w:t xml:space="preserve">i </w:t>
      </w:r>
      <w:r w:rsidRPr="002F7DD2">
        <w:rPr>
          <w:b/>
          <w:u w:val="single"/>
        </w:rPr>
        <w:t>Dor</w:t>
      </w:r>
      <w:r w:rsidR="0069065C">
        <w:rPr>
          <w:b/>
          <w:u w:val="single"/>
        </w:rPr>
        <w:t>ë</w:t>
      </w:r>
      <w:r w:rsidRPr="002F7DD2">
        <w:rPr>
          <w:b/>
          <w:u w:val="single"/>
        </w:rPr>
        <w:t xml:space="preserve">zimit: </w:t>
      </w:r>
    </w:p>
    <w:p w:rsidR="002F7DD2" w:rsidRDefault="002F7DD2" w:rsidP="007D6B5E">
      <w:pPr>
        <w:spacing w:line="276" w:lineRule="auto"/>
        <w:jc w:val="both"/>
      </w:pPr>
    </w:p>
    <w:p w:rsidR="002F7DD2" w:rsidRDefault="002F7DD2" w:rsidP="007D6B5E">
      <w:pPr>
        <w:spacing w:line="276" w:lineRule="auto"/>
        <w:jc w:val="both"/>
      </w:pPr>
      <w:r>
        <w:t>Kandidat</w:t>
      </w:r>
      <w:r w:rsidR="0069065C">
        <w:t>ë</w:t>
      </w:r>
      <w:r>
        <w:t>t duhet t</w:t>
      </w:r>
      <w:r w:rsidR="0069065C">
        <w:t>ë</w:t>
      </w:r>
      <w:r>
        <w:t xml:space="preserve"> dor</w:t>
      </w:r>
      <w:r w:rsidR="0069065C">
        <w:t>ë</w:t>
      </w:r>
      <w:r>
        <w:t>zojn</w:t>
      </w:r>
      <w:r w:rsidR="0069065C">
        <w:t>ë</w:t>
      </w:r>
      <w:r>
        <w:t xml:space="preserve"> pran</w:t>
      </w:r>
      <w:r w:rsidR="0069065C">
        <w:t>ë</w:t>
      </w:r>
      <w:r>
        <w:t xml:space="preserve"> Drejtoris</w:t>
      </w:r>
      <w:r w:rsidR="0069065C">
        <w:t>ë</w:t>
      </w:r>
      <w:r>
        <w:t xml:space="preserve"> s</w:t>
      </w:r>
      <w:r w:rsidR="0069065C">
        <w:t>ë</w:t>
      </w:r>
      <w:r>
        <w:t xml:space="preserve"> Financ</w:t>
      </w:r>
      <w:r w:rsidR="0069065C">
        <w:t>ë</w:t>
      </w:r>
      <w:r>
        <w:t>s, Sh</w:t>
      </w:r>
      <w:r w:rsidR="0069065C">
        <w:t>ë</w:t>
      </w:r>
      <w:r>
        <w:t>rbimeve dhe Prtjes s</w:t>
      </w:r>
      <w:r w:rsidR="0069065C">
        <w:t>ë</w:t>
      </w:r>
      <w:r>
        <w:t xml:space="preserve"> Qytetar</w:t>
      </w:r>
      <w:r w:rsidR="0069065C">
        <w:t>ë</w:t>
      </w:r>
      <w:r>
        <w:t>ve n</w:t>
      </w:r>
      <w:r w:rsidR="0069065C">
        <w:t>ë</w:t>
      </w:r>
      <w:r>
        <w:t>p</w:t>
      </w:r>
      <w:r w:rsidR="0069065C">
        <w:t>ë</w:t>
      </w:r>
      <w:r>
        <w:t>rmjet post</w:t>
      </w:r>
      <w:r w:rsidR="0069065C">
        <w:t>ë</w:t>
      </w:r>
      <w:r>
        <w:t>s zyrtare ose n</w:t>
      </w:r>
      <w:r w:rsidR="0069065C">
        <w:t>ë</w:t>
      </w:r>
      <w:r>
        <w:t>p</w:t>
      </w:r>
      <w:r w:rsidR="0069065C">
        <w:t>ë</w:t>
      </w:r>
      <w:r>
        <w:t>rmjet post</w:t>
      </w:r>
      <w:r w:rsidR="0069065C">
        <w:t>ë</w:t>
      </w:r>
      <w:r>
        <w:t>s elektronike n</w:t>
      </w:r>
      <w:r w:rsidR="0069065C">
        <w:t>ë</w:t>
      </w:r>
      <w:r>
        <w:t xml:space="preserve"> </w:t>
      </w:r>
      <w:proofErr w:type="gramStart"/>
      <w:r>
        <w:t>adres</w:t>
      </w:r>
      <w:r w:rsidR="0069065C">
        <w:t>ë</w:t>
      </w:r>
      <w:r>
        <w:t>n :</w:t>
      </w:r>
      <w:proofErr w:type="gramEnd"/>
      <w:r>
        <w:t xml:space="preserve"> </w:t>
      </w:r>
      <w:hyperlink r:id="rId18" w:history="1">
        <w:r w:rsidRPr="00BC4258">
          <w:rPr>
            <w:rStyle w:val="Hyperlink"/>
          </w:rPr>
          <w:t>marjetasanxhaku@avokatipopullit.gov.al</w:t>
        </w:r>
      </w:hyperlink>
      <w:r>
        <w:t xml:space="preserve"> dokumentat si m</w:t>
      </w:r>
      <w:r w:rsidR="0069065C">
        <w:t>ë</w:t>
      </w:r>
      <w:r>
        <w:t xml:space="preserve"> posht</w:t>
      </w:r>
      <w:r w:rsidR="0069065C">
        <w:t>ë</w:t>
      </w:r>
      <w:r>
        <w:t xml:space="preserve"> vijon:</w:t>
      </w:r>
    </w:p>
    <w:p w:rsidR="002F7DD2" w:rsidRDefault="002F7DD2" w:rsidP="007D6B5E">
      <w:pPr>
        <w:spacing w:line="276" w:lineRule="auto"/>
        <w:jc w:val="both"/>
      </w:pPr>
      <w:r>
        <w:t xml:space="preserve"> </w:t>
      </w:r>
    </w:p>
    <w:p w:rsidR="002F7DD2" w:rsidRDefault="002F7DD2" w:rsidP="007D6B5E">
      <w:pPr>
        <w:spacing w:line="276" w:lineRule="auto"/>
        <w:jc w:val="both"/>
      </w:pPr>
      <w:proofErr w:type="gramStart"/>
      <w:r>
        <w:t>a.-</w:t>
      </w:r>
      <w:proofErr w:type="gramEnd"/>
      <w:r>
        <w:t xml:space="preserve"> </w:t>
      </w:r>
      <w:r w:rsidR="00B22AB1">
        <w:t>J</w:t>
      </w:r>
      <w:r>
        <w:t>et</w:t>
      </w:r>
      <w:r w:rsidR="0069065C">
        <w:t>ë</w:t>
      </w:r>
      <w:r>
        <w:t xml:space="preserve">shkrimi </w:t>
      </w:r>
      <w:r w:rsidR="00B22AB1">
        <w:t xml:space="preserve">i </w:t>
      </w:r>
      <w:r>
        <w:t>plot</w:t>
      </w:r>
      <w:r w:rsidR="0069065C">
        <w:t>ë</w:t>
      </w:r>
      <w:r>
        <w:t>suar n</w:t>
      </w:r>
      <w:r w:rsidR="0069065C">
        <w:t>ë</w:t>
      </w:r>
      <w:r>
        <w:t xml:space="preserve"> p</w:t>
      </w:r>
      <w:r w:rsidR="0069065C">
        <w:t>ë</w:t>
      </w:r>
      <w:r>
        <w:t>rputhje me dokumentin tip q</w:t>
      </w:r>
      <w:r w:rsidR="0069065C">
        <w:t>ë</w:t>
      </w:r>
      <w:r>
        <w:t xml:space="preserve"> e gjeni n</w:t>
      </w:r>
      <w:r w:rsidR="0069065C">
        <w:t>ë</w:t>
      </w:r>
      <w:r>
        <w:t xml:space="preserve"> linkun:</w:t>
      </w:r>
    </w:p>
    <w:p w:rsidR="002F7DD2" w:rsidRDefault="002F7DD2" w:rsidP="007D6B5E">
      <w:pPr>
        <w:spacing w:line="276" w:lineRule="auto"/>
        <w:jc w:val="both"/>
      </w:pPr>
    </w:p>
    <w:p w:rsidR="002F7DD2" w:rsidRDefault="002F7DD2" w:rsidP="007D6B5E">
      <w:pPr>
        <w:spacing w:line="276" w:lineRule="auto"/>
        <w:jc w:val="both"/>
        <w:rPr>
          <w:u w:val="single"/>
        </w:rPr>
      </w:pPr>
      <w:r w:rsidRPr="002F7DD2">
        <w:rPr>
          <w:u w:val="single"/>
        </w:rPr>
        <w:t>http://</w:t>
      </w:r>
      <w:r w:rsidR="00B22AB1">
        <w:rPr>
          <w:u w:val="single"/>
        </w:rPr>
        <w:t>www</w:t>
      </w:r>
      <w:r w:rsidRPr="002F7DD2">
        <w:rPr>
          <w:u w:val="single"/>
        </w:rPr>
        <w:t>.dap.gov.al/legjislacioni/udhezime-manuale/60-jeteshkrimi-standart</w:t>
      </w:r>
    </w:p>
    <w:p w:rsidR="002F7DD2" w:rsidRDefault="002F7DD2" w:rsidP="007D6B5E">
      <w:pPr>
        <w:spacing w:line="276" w:lineRule="auto"/>
        <w:jc w:val="both"/>
      </w:pPr>
    </w:p>
    <w:p w:rsidR="002F7DD2" w:rsidRDefault="002F7DD2" w:rsidP="007D6B5E">
      <w:pPr>
        <w:spacing w:line="276" w:lineRule="auto"/>
        <w:jc w:val="both"/>
      </w:pPr>
      <w:proofErr w:type="gramStart"/>
      <w:r>
        <w:t>b.-Fotokopje</w:t>
      </w:r>
      <w:proofErr w:type="gramEnd"/>
      <w:r>
        <w:t xml:space="preserve"> Diplom</w:t>
      </w:r>
      <w:r w:rsidR="0069065C">
        <w:t>ë</w:t>
      </w:r>
      <w:r>
        <w:t>s (p</w:t>
      </w:r>
      <w:r w:rsidR="0069065C">
        <w:t>ë</w:t>
      </w:r>
      <w:r>
        <w:t>rfshir</w:t>
      </w:r>
      <w:r w:rsidR="0069065C">
        <w:t>ë</w:t>
      </w:r>
      <w:r>
        <w:t xml:space="preserve"> edhe Diplom</w:t>
      </w:r>
      <w:r w:rsidR="0069065C">
        <w:t>ë</w:t>
      </w:r>
      <w:r>
        <w:t>n Bachelor);</w:t>
      </w:r>
    </w:p>
    <w:p w:rsidR="002F7DD2" w:rsidRDefault="002F7DD2" w:rsidP="007D6B5E">
      <w:pPr>
        <w:spacing w:line="276" w:lineRule="auto"/>
        <w:jc w:val="both"/>
      </w:pPr>
      <w:proofErr w:type="gramStart"/>
      <w:r>
        <w:t>c.-Fotokopje</w:t>
      </w:r>
      <w:proofErr w:type="gramEnd"/>
      <w:r>
        <w:t xml:space="preserve"> e Libres</w:t>
      </w:r>
      <w:r w:rsidR="0069065C">
        <w:t>ë</w:t>
      </w:r>
      <w:r>
        <w:t>z s</w:t>
      </w:r>
      <w:r w:rsidR="0069065C">
        <w:t>ë</w:t>
      </w:r>
      <w:r>
        <w:t xml:space="preserve"> Pun</w:t>
      </w:r>
      <w:r w:rsidR="0069065C">
        <w:t>ë</w:t>
      </w:r>
      <w:r>
        <w:t>s (t</w:t>
      </w:r>
      <w:r w:rsidR="0069065C">
        <w:t>ë</w:t>
      </w:r>
      <w:r>
        <w:t xml:space="preserve"> gjitha faqet q</w:t>
      </w:r>
      <w:r w:rsidR="0069065C">
        <w:t>ë</w:t>
      </w:r>
      <w:r>
        <w:t xml:space="preserve"> v</w:t>
      </w:r>
      <w:r w:rsidR="0069065C">
        <w:t>ë</w:t>
      </w:r>
      <w:r>
        <w:t>rtetojn</w:t>
      </w:r>
      <w:r w:rsidR="0069065C">
        <w:t>ë</w:t>
      </w:r>
      <w:r>
        <w:t xml:space="preserve"> eksperienc</w:t>
      </w:r>
      <w:r w:rsidR="0069065C">
        <w:t>ë</w:t>
      </w:r>
      <w:r>
        <w:t>n n</w:t>
      </w:r>
      <w:r w:rsidR="0069065C">
        <w:t>ë</w:t>
      </w:r>
      <w:r>
        <w:t xml:space="preserve"> pun</w:t>
      </w:r>
      <w:r w:rsidR="0069065C">
        <w:t>ë</w:t>
      </w:r>
      <w:r>
        <w:t>);</w:t>
      </w:r>
    </w:p>
    <w:p w:rsidR="0069065C" w:rsidRDefault="002F7DD2" w:rsidP="007D6B5E">
      <w:pPr>
        <w:spacing w:line="276" w:lineRule="auto"/>
        <w:jc w:val="both"/>
      </w:pPr>
      <w:proofErr w:type="gramStart"/>
      <w:r>
        <w:t>d.-</w:t>
      </w:r>
      <w:r w:rsidR="00B22AB1">
        <w:t>Ç</w:t>
      </w:r>
      <w:r>
        <w:t>do</w:t>
      </w:r>
      <w:proofErr w:type="gramEnd"/>
      <w:r>
        <w:t xml:space="preserve"> dokumentacion tjet</w:t>
      </w:r>
      <w:r w:rsidR="0069065C">
        <w:t>ë</w:t>
      </w:r>
      <w:r>
        <w:t>r q</w:t>
      </w:r>
      <w:r w:rsidR="0069065C">
        <w:t>ë</w:t>
      </w:r>
      <w:r>
        <w:t xml:space="preserve"> v</w:t>
      </w:r>
      <w:r w:rsidR="0069065C">
        <w:t>ë</w:t>
      </w:r>
      <w:r>
        <w:t>rteton trajnimet, kualifikimet, arsimin shtes</w:t>
      </w:r>
      <w:r w:rsidR="0069065C">
        <w:t>ë</w:t>
      </w:r>
      <w:r>
        <w:t>, vler</w:t>
      </w:r>
      <w:r w:rsidR="0069065C">
        <w:t>ë</w:t>
      </w:r>
      <w:r>
        <w:t>sim</w:t>
      </w:r>
      <w:r w:rsidR="0069065C">
        <w:t>et po</w:t>
      </w:r>
      <w:r w:rsidR="00B22AB1">
        <w:t>z</w:t>
      </w:r>
      <w:r w:rsidR="0069065C">
        <w:t>itive apo të tjera të përmendura në jetëshkrimin tuaj;</w:t>
      </w:r>
    </w:p>
    <w:p w:rsidR="0069065C" w:rsidRDefault="0069065C" w:rsidP="007D6B5E">
      <w:pPr>
        <w:spacing w:line="276" w:lineRule="auto"/>
        <w:jc w:val="both"/>
      </w:pPr>
      <w:proofErr w:type="gramStart"/>
      <w:r>
        <w:t>e.-Fotokopje</w:t>
      </w:r>
      <w:proofErr w:type="gramEnd"/>
      <w:r>
        <w:t xml:space="preserve"> të </w:t>
      </w:r>
      <w:r w:rsidR="00B22AB1">
        <w:t>L</w:t>
      </w:r>
      <w:r>
        <w:t>etërnjoftimit (ID);</w:t>
      </w:r>
    </w:p>
    <w:p w:rsidR="0069065C" w:rsidRDefault="0069065C" w:rsidP="007D6B5E">
      <w:pPr>
        <w:spacing w:line="276" w:lineRule="auto"/>
        <w:jc w:val="both"/>
      </w:pPr>
      <w:proofErr w:type="gramStart"/>
      <w:r>
        <w:t>f.-Vërtetim</w:t>
      </w:r>
      <w:proofErr w:type="gramEnd"/>
      <w:r>
        <w:t xml:space="preserve"> të gjëndjes shëndetësore;</w:t>
      </w:r>
    </w:p>
    <w:p w:rsidR="0069065C" w:rsidRDefault="0069065C" w:rsidP="007D6B5E">
      <w:pPr>
        <w:spacing w:line="276" w:lineRule="auto"/>
        <w:jc w:val="both"/>
      </w:pPr>
      <w:proofErr w:type="gramStart"/>
      <w:r>
        <w:t>g.-Vetëdeklarim</w:t>
      </w:r>
      <w:proofErr w:type="gramEnd"/>
      <w:r>
        <w:t xml:space="preserve"> të gjëndjes gjyqësore.</w:t>
      </w:r>
    </w:p>
    <w:p w:rsidR="0069065C" w:rsidRDefault="0069065C" w:rsidP="007D6B5E">
      <w:pPr>
        <w:spacing w:line="276" w:lineRule="auto"/>
        <w:jc w:val="both"/>
      </w:pPr>
    </w:p>
    <w:p w:rsidR="0069065C" w:rsidRPr="00237F12" w:rsidRDefault="0069065C" w:rsidP="007D6B5E">
      <w:pPr>
        <w:spacing w:line="276" w:lineRule="auto"/>
        <w:jc w:val="both"/>
        <w:rPr>
          <w:b/>
        </w:rPr>
      </w:pPr>
      <w:r w:rsidRPr="0069065C">
        <w:rPr>
          <w:b/>
        </w:rPr>
        <w:t>Aplikimi dhe dor</w:t>
      </w:r>
      <w:r>
        <w:rPr>
          <w:b/>
        </w:rPr>
        <w:t>ë</w:t>
      </w:r>
      <w:r w:rsidRPr="0069065C">
        <w:rPr>
          <w:b/>
        </w:rPr>
        <w:t xml:space="preserve">zimi </w:t>
      </w:r>
      <w:r w:rsidR="00B22AB1">
        <w:rPr>
          <w:b/>
        </w:rPr>
        <w:t xml:space="preserve">i </w:t>
      </w:r>
      <w:r w:rsidRPr="0069065C">
        <w:rPr>
          <w:b/>
        </w:rPr>
        <w:t>t</w:t>
      </w:r>
      <w:r>
        <w:rPr>
          <w:b/>
        </w:rPr>
        <w:t>ë</w:t>
      </w:r>
      <w:r w:rsidRPr="0069065C">
        <w:rPr>
          <w:b/>
        </w:rPr>
        <w:t xml:space="preserve"> gjitha dokumentave t</w:t>
      </w:r>
      <w:r>
        <w:rPr>
          <w:b/>
        </w:rPr>
        <w:t>ë</w:t>
      </w:r>
      <w:r w:rsidRPr="0069065C">
        <w:rPr>
          <w:b/>
        </w:rPr>
        <w:t xml:space="preserve"> cituara m</w:t>
      </w:r>
      <w:r>
        <w:rPr>
          <w:b/>
        </w:rPr>
        <w:t>ë</w:t>
      </w:r>
      <w:r w:rsidRPr="0069065C">
        <w:rPr>
          <w:b/>
        </w:rPr>
        <w:t xml:space="preserve"> sip</w:t>
      </w:r>
      <w:r>
        <w:rPr>
          <w:b/>
        </w:rPr>
        <w:t>ë</w:t>
      </w:r>
      <w:r w:rsidRPr="0069065C">
        <w:rPr>
          <w:b/>
        </w:rPr>
        <w:t>r duhet t</w:t>
      </w:r>
      <w:r>
        <w:rPr>
          <w:b/>
        </w:rPr>
        <w:t>ë</w:t>
      </w:r>
      <w:r w:rsidRPr="0069065C">
        <w:rPr>
          <w:b/>
        </w:rPr>
        <w:t xml:space="preserve"> dor</w:t>
      </w:r>
      <w:r>
        <w:rPr>
          <w:b/>
        </w:rPr>
        <w:t>ë</w:t>
      </w:r>
      <w:r w:rsidRPr="0069065C">
        <w:rPr>
          <w:b/>
        </w:rPr>
        <w:t>zohet me post</w:t>
      </w:r>
      <w:r>
        <w:rPr>
          <w:b/>
        </w:rPr>
        <w:t>ë</w:t>
      </w:r>
      <w:r w:rsidRPr="0069065C">
        <w:rPr>
          <w:b/>
        </w:rPr>
        <w:t xml:space="preserve"> apo drejtp</w:t>
      </w:r>
      <w:r>
        <w:rPr>
          <w:b/>
        </w:rPr>
        <w:t>ë</w:t>
      </w:r>
      <w:r w:rsidRPr="0069065C">
        <w:rPr>
          <w:b/>
        </w:rPr>
        <w:t>rs</w:t>
      </w:r>
      <w:r>
        <w:rPr>
          <w:b/>
        </w:rPr>
        <w:t>ë</w:t>
      </w:r>
      <w:r w:rsidRPr="0069065C">
        <w:rPr>
          <w:b/>
        </w:rPr>
        <w:t>drejti n</w:t>
      </w:r>
      <w:r>
        <w:rPr>
          <w:b/>
        </w:rPr>
        <w:t>ë</w:t>
      </w:r>
      <w:r w:rsidRPr="0069065C">
        <w:rPr>
          <w:b/>
        </w:rPr>
        <w:t xml:space="preserve"> institucion </w:t>
      </w:r>
      <w:proofErr w:type="gramStart"/>
      <w:r w:rsidRPr="0069065C">
        <w:rPr>
          <w:b/>
        </w:rPr>
        <w:t>brenda</w:t>
      </w:r>
      <w:proofErr w:type="gramEnd"/>
      <w:r w:rsidRPr="0069065C">
        <w:rPr>
          <w:b/>
        </w:rPr>
        <w:t xml:space="preserve"> dat</w:t>
      </w:r>
      <w:r>
        <w:rPr>
          <w:b/>
        </w:rPr>
        <w:t>ë</w:t>
      </w:r>
      <w:r w:rsidRPr="0069065C">
        <w:rPr>
          <w:b/>
        </w:rPr>
        <w:t>s</w:t>
      </w:r>
      <w:r>
        <w:t xml:space="preserve"> </w:t>
      </w:r>
      <w:r w:rsidR="00D44EAD" w:rsidRPr="00D44EAD">
        <w:rPr>
          <w:b/>
        </w:rPr>
        <w:t>14.09.2021</w:t>
      </w:r>
      <w:r w:rsidRPr="00D44EAD">
        <w:rPr>
          <w:b/>
        </w:rPr>
        <w:t>.</w:t>
      </w:r>
      <w:r w:rsidR="002F7DD2" w:rsidRPr="00237F12">
        <w:rPr>
          <w:b/>
        </w:rPr>
        <w:t xml:space="preserve"> </w:t>
      </w:r>
    </w:p>
    <w:p w:rsidR="0069065C" w:rsidRDefault="0069065C" w:rsidP="007D6B5E">
      <w:pPr>
        <w:spacing w:line="276" w:lineRule="auto"/>
        <w:jc w:val="both"/>
      </w:pPr>
    </w:p>
    <w:p w:rsidR="002F7DD2" w:rsidRPr="0069065C" w:rsidRDefault="0069065C" w:rsidP="007D6B5E">
      <w:pPr>
        <w:spacing w:line="276" w:lineRule="auto"/>
        <w:jc w:val="both"/>
        <w:rPr>
          <w:b/>
        </w:rPr>
      </w:pPr>
      <w:proofErr w:type="gramStart"/>
      <w:r w:rsidRPr="0069065C">
        <w:rPr>
          <w:b/>
        </w:rPr>
        <w:t>M</w:t>
      </w:r>
      <w:r>
        <w:rPr>
          <w:b/>
        </w:rPr>
        <w:t>ë</w:t>
      </w:r>
      <w:r w:rsidRPr="0069065C">
        <w:rPr>
          <w:b/>
        </w:rPr>
        <w:t>nyra e vler</w:t>
      </w:r>
      <w:r>
        <w:rPr>
          <w:b/>
        </w:rPr>
        <w:t>ë</w:t>
      </w:r>
      <w:r w:rsidRPr="0069065C">
        <w:rPr>
          <w:b/>
        </w:rPr>
        <w:t>simit t</w:t>
      </w:r>
      <w:r>
        <w:rPr>
          <w:b/>
        </w:rPr>
        <w:t>ë</w:t>
      </w:r>
      <w:r w:rsidRPr="0069065C">
        <w:rPr>
          <w:b/>
        </w:rPr>
        <w:t xml:space="preserve"> kandidat</w:t>
      </w:r>
      <w:r>
        <w:rPr>
          <w:b/>
        </w:rPr>
        <w:t>ë</w:t>
      </w:r>
      <w:r w:rsidRPr="0069065C">
        <w:rPr>
          <w:b/>
        </w:rPr>
        <w:t xml:space="preserve">ve </w:t>
      </w:r>
      <w:r>
        <w:rPr>
          <w:b/>
        </w:rPr>
        <w:t>ë</w:t>
      </w:r>
      <w:r w:rsidRPr="0069065C">
        <w:rPr>
          <w:b/>
        </w:rPr>
        <w:t>sht</w:t>
      </w:r>
      <w:r>
        <w:rPr>
          <w:b/>
        </w:rPr>
        <w:t>ë</w:t>
      </w:r>
      <w:r w:rsidRPr="0069065C">
        <w:rPr>
          <w:b/>
        </w:rPr>
        <w:t xml:space="preserve"> e nj</w:t>
      </w:r>
      <w:r>
        <w:rPr>
          <w:b/>
        </w:rPr>
        <w:t>ë</w:t>
      </w:r>
      <w:r w:rsidRPr="0069065C">
        <w:rPr>
          <w:b/>
        </w:rPr>
        <w:t>jt</w:t>
      </w:r>
      <w:r>
        <w:rPr>
          <w:b/>
        </w:rPr>
        <w:t>ë</w:t>
      </w:r>
      <w:r w:rsidRPr="0069065C">
        <w:rPr>
          <w:b/>
        </w:rPr>
        <w:t xml:space="preserve"> si p</w:t>
      </w:r>
      <w:r>
        <w:rPr>
          <w:b/>
        </w:rPr>
        <w:t>ë</w:t>
      </w:r>
      <w:r w:rsidRPr="0069065C">
        <w:rPr>
          <w:b/>
        </w:rPr>
        <w:t>r procedur</w:t>
      </w:r>
      <w:r>
        <w:rPr>
          <w:b/>
        </w:rPr>
        <w:t>ë</w:t>
      </w:r>
      <w:r w:rsidRPr="0069065C">
        <w:rPr>
          <w:b/>
        </w:rPr>
        <w:t>n e Ngritjes n</w:t>
      </w:r>
      <w:r>
        <w:rPr>
          <w:b/>
        </w:rPr>
        <w:t>ë</w:t>
      </w:r>
      <w:r w:rsidRPr="0069065C">
        <w:rPr>
          <w:b/>
        </w:rPr>
        <w:t xml:space="preserve"> Detyr</w:t>
      </w:r>
      <w:r>
        <w:rPr>
          <w:b/>
        </w:rPr>
        <w:t>ë</w:t>
      </w:r>
      <w:r w:rsidRPr="0069065C">
        <w:rPr>
          <w:b/>
        </w:rPr>
        <w:t>.</w:t>
      </w:r>
      <w:proofErr w:type="gramEnd"/>
    </w:p>
    <w:p w:rsidR="0069065C" w:rsidRDefault="0069065C" w:rsidP="007D6B5E">
      <w:pPr>
        <w:spacing w:line="276" w:lineRule="auto"/>
        <w:jc w:val="both"/>
      </w:pPr>
    </w:p>
    <w:p w:rsidR="0069065C" w:rsidRDefault="0069065C" w:rsidP="007D6B5E">
      <w:pPr>
        <w:spacing w:line="276" w:lineRule="auto"/>
        <w:jc w:val="both"/>
      </w:pPr>
      <w:r>
        <w:t>Data e daljes së rezultateve të konkurrimit dhe mënyra e komunikimit</w:t>
      </w:r>
    </w:p>
    <w:p w:rsidR="0069065C" w:rsidRDefault="0069065C" w:rsidP="007D6B5E">
      <w:pPr>
        <w:spacing w:line="276" w:lineRule="auto"/>
        <w:jc w:val="both"/>
      </w:pPr>
    </w:p>
    <w:p w:rsidR="0069065C" w:rsidRDefault="0069065C" w:rsidP="007D6B5E">
      <w:pPr>
        <w:spacing w:line="276" w:lineRule="auto"/>
        <w:jc w:val="both"/>
      </w:pPr>
      <w:r>
        <w:t xml:space="preserve">Të gjithë kandidatët që aplikojnë për procedurën e Ngritjes në Detyrë dhe procedurën e Pranimit në Shërbimin Civil do të marrin informacion në faqen zyrtare të institucionit të </w:t>
      </w:r>
      <w:r w:rsidR="00B22AB1">
        <w:t>A</w:t>
      </w:r>
      <w:r>
        <w:t>vokatit të Popullit, për fazat e mëtejshme të kësaj procedure.</w:t>
      </w:r>
    </w:p>
    <w:p w:rsidR="0069065C" w:rsidRDefault="0069065C" w:rsidP="007D6B5E">
      <w:pPr>
        <w:spacing w:line="276" w:lineRule="auto"/>
        <w:jc w:val="both"/>
      </w:pPr>
    </w:p>
    <w:p w:rsidR="0069065C" w:rsidRDefault="0069065C" w:rsidP="007D6B5E">
      <w:pPr>
        <w:spacing w:line="276" w:lineRule="auto"/>
        <w:jc w:val="both"/>
      </w:pPr>
      <w:r>
        <w:t>-Për datën e daljes së rezultatit të verifikimit paraprak;</w:t>
      </w:r>
    </w:p>
    <w:p w:rsidR="0069065C" w:rsidRDefault="0069065C" w:rsidP="007D6B5E">
      <w:pPr>
        <w:spacing w:line="276" w:lineRule="auto"/>
        <w:jc w:val="both"/>
      </w:pPr>
      <w:r>
        <w:t>-Vendin dhe orën ku do të zhvillohet konkurimi;</w:t>
      </w:r>
    </w:p>
    <w:p w:rsidR="0069065C" w:rsidRDefault="0069065C" w:rsidP="007D6B5E">
      <w:pPr>
        <w:spacing w:line="276" w:lineRule="auto"/>
        <w:jc w:val="both"/>
      </w:pPr>
      <w:r>
        <w:t>-M</w:t>
      </w:r>
      <w:r w:rsidR="00B22AB1">
        <w:t>ë</w:t>
      </w:r>
      <w:r>
        <w:t>nyrën e vlerësimit të kandidatëve.</w:t>
      </w:r>
    </w:p>
    <w:p w:rsidR="0069065C" w:rsidRDefault="0069065C" w:rsidP="007D6B5E">
      <w:pPr>
        <w:spacing w:line="276" w:lineRule="auto"/>
        <w:jc w:val="both"/>
      </w:pPr>
    </w:p>
    <w:p w:rsidR="0069065C" w:rsidRDefault="0069065C" w:rsidP="007D6B5E">
      <w:pPr>
        <w:spacing w:line="276" w:lineRule="auto"/>
        <w:jc w:val="both"/>
      </w:pPr>
      <w:proofErr w:type="gramStart"/>
      <w:r>
        <w:t>Për të marrë këtë informacion, kandidatët duhet të vizitojnë në mënyrë të vazhdueshme faqen zyrtare të Institucionit të Avokatit të Popullit.</w:t>
      </w:r>
      <w:proofErr w:type="gramEnd"/>
    </w:p>
    <w:p w:rsidR="0069065C" w:rsidRDefault="0069065C" w:rsidP="007D6B5E">
      <w:pPr>
        <w:spacing w:line="276" w:lineRule="auto"/>
        <w:jc w:val="both"/>
      </w:pPr>
    </w:p>
    <w:p w:rsidR="0069065C" w:rsidRPr="0069065C" w:rsidRDefault="0069065C" w:rsidP="007D6B5E">
      <w:pPr>
        <w:spacing w:line="276" w:lineRule="auto"/>
        <w:jc w:val="both"/>
      </w:pPr>
    </w:p>
    <w:sectPr w:rsidR="0069065C" w:rsidRPr="0069065C" w:rsidSect="000E3D72">
      <w:pgSz w:w="11907" w:h="16840" w:code="9"/>
      <w:pgMar w:top="993" w:right="1557" w:bottom="1135" w:left="179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5C" w:rsidRDefault="0069065C" w:rsidP="00C579E4">
      <w:r>
        <w:separator/>
      </w:r>
    </w:p>
  </w:endnote>
  <w:endnote w:type="continuationSeparator" w:id="0">
    <w:p w:rsidR="0069065C" w:rsidRDefault="0069065C" w:rsidP="00C5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5C" w:rsidRDefault="0069065C" w:rsidP="00C579E4">
      <w:r>
        <w:separator/>
      </w:r>
    </w:p>
  </w:footnote>
  <w:footnote w:type="continuationSeparator" w:id="0">
    <w:p w:rsidR="0069065C" w:rsidRDefault="0069065C" w:rsidP="00C57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52E17"/>
    <w:multiLevelType w:val="hybridMultilevel"/>
    <w:tmpl w:val="4E962B86"/>
    <w:lvl w:ilvl="0" w:tplc="72A82EE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fr-FR" w:vendorID="9" w:dllVersion="512" w:checkStyle="1"/>
  <w:proofState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CC4"/>
    <w:rsid w:val="00022408"/>
    <w:rsid w:val="00024C10"/>
    <w:rsid w:val="00035DEB"/>
    <w:rsid w:val="00045F9F"/>
    <w:rsid w:val="00052870"/>
    <w:rsid w:val="000845D7"/>
    <w:rsid w:val="00091E40"/>
    <w:rsid w:val="0009579E"/>
    <w:rsid w:val="000A5B30"/>
    <w:rsid w:val="000C085D"/>
    <w:rsid w:val="000C3238"/>
    <w:rsid w:val="000E3D72"/>
    <w:rsid w:val="000F2280"/>
    <w:rsid w:val="0011051D"/>
    <w:rsid w:val="001128FC"/>
    <w:rsid w:val="00114F80"/>
    <w:rsid w:val="001245B7"/>
    <w:rsid w:val="00134C7E"/>
    <w:rsid w:val="00162F66"/>
    <w:rsid w:val="00164EF6"/>
    <w:rsid w:val="0017063F"/>
    <w:rsid w:val="00180AB4"/>
    <w:rsid w:val="00194B04"/>
    <w:rsid w:val="0019682E"/>
    <w:rsid w:val="001F0293"/>
    <w:rsid w:val="00216735"/>
    <w:rsid w:val="0022060A"/>
    <w:rsid w:val="00237F12"/>
    <w:rsid w:val="0026664D"/>
    <w:rsid w:val="002675D8"/>
    <w:rsid w:val="002B0774"/>
    <w:rsid w:val="002C17A6"/>
    <w:rsid w:val="002D6D1D"/>
    <w:rsid w:val="002E6EAC"/>
    <w:rsid w:val="002F7DD2"/>
    <w:rsid w:val="0038687B"/>
    <w:rsid w:val="003B422E"/>
    <w:rsid w:val="003B7B49"/>
    <w:rsid w:val="003E5703"/>
    <w:rsid w:val="004043FB"/>
    <w:rsid w:val="0040570E"/>
    <w:rsid w:val="004234FE"/>
    <w:rsid w:val="004262F5"/>
    <w:rsid w:val="004322B7"/>
    <w:rsid w:val="0044012B"/>
    <w:rsid w:val="00480AB6"/>
    <w:rsid w:val="00482A05"/>
    <w:rsid w:val="004A0873"/>
    <w:rsid w:val="004C539E"/>
    <w:rsid w:val="004C727E"/>
    <w:rsid w:val="004D4B89"/>
    <w:rsid w:val="004D4FEA"/>
    <w:rsid w:val="004F077D"/>
    <w:rsid w:val="00504C4B"/>
    <w:rsid w:val="005328DC"/>
    <w:rsid w:val="005369E2"/>
    <w:rsid w:val="00556A1D"/>
    <w:rsid w:val="00593C93"/>
    <w:rsid w:val="00597D96"/>
    <w:rsid w:val="005A0EDE"/>
    <w:rsid w:val="005D248A"/>
    <w:rsid w:val="005E0D7D"/>
    <w:rsid w:val="005E4BD7"/>
    <w:rsid w:val="005E5B33"/>
    <w:rsid w:val="005E7725"/>
    <w:rsid w:val="005F1FC5"/>
    <w:rsid w:val="00670DBD"/>
    <w:rsid w:val="00671A05"/>
    <w:rsid w:val="00685272"/>
    <w:rsid w:val="0069065C"/>
    <w:rsid w:val="00692BE9"/>
    <w:rsid w:val="006B661E"/>
    <w:rsid w:val="006C4FA9"/>
    <w:rsid w:val="006D63EE"/>
    <w:rsid w:val="006E106B"/>
    <w:rsid w:val="006E40E6"/>
    <w:rsid w:val="006F34D9"/>
    <w:rsid w:val="00711A37"/>
    <w:rsid w:val="00721F53"/>
    <w:rsid w:val="00726F12"/>
    <w:rsid w:val="00742940"/>
    <w:rsid w:val="007561E7"/>
    <w:rsid w:val="00766B8F"/>
    <w:rsid w:val="00780FD8"/>
    <w:rsid w:val="00786897"/>
    <w:rsid w:val="007B1EE7"/>
    <w:rsid w:val="007B2679"/>
    <w:rsid w:val="007D6B5E"/>
    <w:rsid w:val="007F3F46"/>
    <w:rsid w:val="008037A1"/>
    <w:rsid w:val="008201F7"/>
    <w:rsid w:val="00824986"/>
    <w:rsid w:val="008356AE"/>
    <w:rsid w:val="0085189F"/>
    <w:rsid w:val="008B5238"/>
    <w:rsid w:val="008C05D9"/>
    <w:rsid w:val="008E2D83"/>
    <w:rsid w:val="008E45FF"/>
    <w:rsid w:val="008F43F3"/>
    <w:rsid w:val="0092178F"/>
    <w:rsid w:val="00931E74"/>
    <w:rsid w:val="00935013"/>
    <w:rsid w:val="00962FB3"/>
    <w:rsid w:val="00972F51"/>
    <w:rsid w:val="009759F9"/>
    <w:rsid w:val="00980F04"/>
    <w:rsid w:val="009A52FB"/>
    <w:rsid w:val="009A5D9F"/>
    <w:rsid w:val="009B4A70"/>
    <w:rsid w:val="009B662C"/>
    <w:rsid w:val="009E18EE"/>
    <w:rsid w:val="009E64C4"/>
    <w:rsid w:val="00A03C48"/>
    <w:rsid w:val="00A203ED"/>
    <w:rsid w:val="00A233DF"/>
    <w:rsid w:val="00A4128C"/>
    <w:rsid w:val="00A436B6"/>
    <w:rsid w:val="00A72FB8"/>
    <w:rsid w:val="00A74BEA"/>
    <w:rsid w:val="00A9093D"/>
    <w:rsid w:val="00AC0861"/>
    <w:rsid w:val="00AC2045"/>
    <w:rsid w:val="00AC7ABE"/>
    <w:rsid w:val="00AD5B68"/>
    <w:rsid w:val="00AD795B"/>
    <w:rsid w:val="00AE7F66"/>
    <w:rsid w:val="00AF151D"/>
    <w:rsid w:val="00AF48B5"/>
    <w:rsid w:val="00AF6B8F"/>
    <w:rsid w:val="00B22AB1"/>
    <w:rsid w:val="00B64EBE"/>
    <w:rsid w:val="00BB1E07"/>
    <w:rsid w:val="00BB5A14"/>
    <w:rsid w:val="00BC1FD6"/>
    <w:rsid w:val="00BE4CC4"/>
    <w:rsid w:val="00BE7770"/>
    <w:rsid w:val="00BF29C7"/>
    <w:rsid w:val="00BF675B"/>
    <w:rsid w:val="00C0466D"/>
    <w:rsid w:val="00C05121"/>
    <w:rsid w:val="00C144CB"/>
    <w:rsid w:val="00C175AB"/>
    <w:rsid w:val="00C2599D"/>
    <w:rsid w:val="00C27928"/>
    <w:rsid w:val="00C5425A"/>
    <w:rsid w:val="00C54B19"/>
    <w:rsid w:val="00C579E4"/>
    <w:rsid w:val="00C719DA"/>
    <w:rsid w:val="00CC1EB1"/>
    <w:rsid w:val="00CE37EA"/>
    <w:rsid w:val="00D44EAD"/>
    <w:rsid w:val="00D4609C"/>
    <w:rsid w:val="00D54E93"/>
    <w:rsid w:val="00D87D40"/>
    <w:rsid w:val="00DB1288"/>
    <w:rsid w:val="00DC1E15"/>
    <w:rsid w:val="00DD61C2"/>
    <w:rsid w:val="00DE2354"/>
    <w:rsid w:val="00DE452F"/>
    <w:rsid w:val="00DF6AE3"/>
    <w:rsid w:val="00E028F5"/>
    <w:rsid w:val="00E20E7B"/>
    <w:rsid w:val="00E30AF9"/>
    <w:rsid w:val="00E4064B"/>
    <w:rsid w:val="00E66A19"/>
    <w:rsid w:val="00E763A3"/>
    <w:rsid w:val="00E91BBF"/>
    <w:rsid w:val="00EC0AC7"/>
    <w:rsid w:val="00EC2980"/>
    <w:rsid w:val="00ED6261"/>
    <w:rsid w:val="00EF185D"/>
    <w:rsid w:val="00EF4E3F"/>
    <w:rsid w:val="00F104F9"/>
    <w:rsid w:val="00F11159"/>
    <w:rsid w:val="00F25945"/>
    <w:rsid w:val="00F55AE8"/>
    <w:rsid w:val="00F64F04"/>
    <w:rsid w:val="00FA0FB7"/>
    <w:rsid w:val="00FA3E7B"/>
    <w:rsid w:val="00FB16F6"/>
    <w:rsid w:val="00FB3CC4"/>
    <w:rsid w:val="00FC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4C4"/>
    <w:rPr>
      <w:sz w:val="24"/>
      <w:szCs w:val="24"/>
    </w:rPr>
  </w:style>
  <w:style w:type="paragraph" w:styleId="Heading1">
    <w:name w:val="heading 1"/>
    <w:basedOn w:val="Normal"/>
    <w:next w:val="Normal"/>
    <w:qFormat/>
    <w:rsid w:val="009E64C4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E64C4"/>
    <w:pPr>
      <w:keepNext/>
      <w:jc w:val="right"/>
      <w:outlineLvl w:val="1"/>
    </w:pPr>
    <w:rPr>
      <w:b/>
      <w:sz w:val="26"/>
      <w:lang w:val="fr-FR"/>
    </w:rPr>
  </w:style>
  <w:style w:type="paragraph" w:styleId="Heading3">
    <w:name w:val="heading 3"/>
    <w:basedOn w:val="Normal"/>
    <w:next w:val="Normal"/>
    <w:qFormat/>
    <w:rsid w:val="009E64C4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9E64C4"/>
    <w:pPr>
      <w:keepNext/>
      <w:jc w:val="both"/>
      <w:outlineLvl w:val="3"/>
    </w:pPr>
    <w:rPr>
      <w:b/>
      <w:bCs/>
      <w:lang w:val="en-GB"/>
    </w:rPr>
  </w:style>
  <w:style w:type="paragraph" w:styleId="Heading5">
    <w:name w:val="heading 5"/>
    <w:basedOn w:val="Normal"/>
    <w:next w:val="Normal"/>
    <w:qFormat/>
    <w:rsid w:val="009E64C4"/>
    <w:pPr>
      <w:keepNext/>
      <w:ind w:left="1080"/>
      <w:outlineLvl w:val="4"/>
    </w:pPr>
    <w:rPr>
      <w:b/>
      <w:bCs/>
      <w:lang w:val="en-GB"/>
    </w:rPr>
  </w:style>
  <w:style w:type="paragraph" w:styleId="Heading6">
    <w:name w:val="heading 6"/>
    <w:basedOn w:val="Normal"/>
    <w:next w:val="Normal"/>
    <w:qFormat/>
    <w:rsid w:val="009E64C4"/>
    <w:pPr>
      <w:keepNext/>
      <w:jc w:val="right"/>
      <w:outlineLvl w:val="5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9E64C4"/>
    <w:pPr>
      <w:ind w:left="1680" w:hanging="1200"/>
    </w:pPr>
    <w:rPr>
      <w:lang w:val="en-GB"/>
    </w:rPr>
  </w:style>
  <w:style w:type="paragraph" w:styleId="Caption">
    <w:name w:val="caption"/>
    <w:basedOn w:val="Normal"/>
    <w:next w:val="Normal"/>
    <w:qFormat/>
    <w:rsid w:val="009E64C4"/>
    <w:pPr>
      <w:jc w:val="center"/>
    </w:pPr>
    <w:rPr>
      <w:b/>
    </w:rPr>
  </w:style>
  <w:style w:type="paragraph" w:styleId="BodyText">
    <w:name w:val="Body Text"/>
    <w:basedOn w:val="Normal"/>
    <w:semiHidden/>
    <w:rsid w:val="009E64C4"/>
    <w:pPr>
      <w:spacing w:line="360" w:lineRule="auto"/>
      <w:jc w:val="both"/>
    </w:pPr>
    <w:rPr>
      <w:lang w:val="en-GB"/>
    </w:rPr>
  </w:style>
  <w:style w:type="character" w:styleId="Hyperlink">
    <w:name w:val="Hyperlink"/>
    <w:semiHidden/>
    <w:rsid w:val="009E64C4"/>
    <w:rPr>
      <w:color w:val="0000FF"/>
      <w:u w:val="single"/>
    </w:rPr>
  </w:style>
  <w:style w:type="character" w:styleId="FollowedHyperlink">
    <w:name w:val="FollowedHyperlink"/>
    <w:semiHidden/>
    <w:rsid w:val="009E64C4"/>
    <w:rPr>
      <w:color w:val="800080"/>
      <w:u w:val="single"/>
    </w:rPr>
  </w:style>
  <w:style w:type="paragraph" w:styleId="BodyText3">
    <w:name w:val="Body Text 3"/>
    <w:basedOn w:val="Normal"/>
    <w:semiHidden/>
    <w:rsid w:val="009E64C4"/>
    <w:rPr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8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7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9E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57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9E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C20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4C4"/>
    <w:rPr>
      <w:sz w:val="24"/>
      <w:szCs w:val="24"/>
    </w:rPr>
  </w:style>
  <w:style w:type="paragraph" w:styleId="Heading1">
    <w:name w:val="heading 1"/>
    <w:basedOn w:val="Normal"/>
    <w:next w:val="Normal"/>
    <w:qFormat/>
    <w:rsid w:val="009E64C4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E64C4"/>
    <w:pPr>
      <w:keepNext/>
      <w:jc w:val="right"/>
      <w:outlineLvl w:val="1"/>
    </w:pPr>
    <w:rPr>
      <w:b/>
      <w:sz w:val="26"/>
      <w:lang w:val="fr-FR"/>
    </w:rPr>
  </w:style>
  <w:style w:type="paragraph" w:styleId="Heading3">
    <w:name w:val="heading 3"/>
    <w:basedOn w:val="Normal"/>
    <w:next w:val="Normal"/>
    <w:qFormat/>
    <w:rsid w:val="009E64C4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9E64C4"/>
    <w:pPr>
      <w:keepNext/>
      <w:jc w:val="both"/>
      <w:outlineLvl w:val="3"/>
    </w:pPr>
    <w:rPr>
      <w:b/>
      <w:bCs/>
      <w:lang w:val="en-GB"/>
    </w:rPr>
  </w:style>
  <w:style w:type="paragraph" w:styleId="Heading5">
    <w:name w:val="heading 5"/>
    <w:basedOn w:val="Normal"/>
    <w:next w:val="Normal"/>
    <w:qFormat/>
    <w:rsid w:val="009E64C4"/>
    <w:pPr>
      <w:keepNext/>
      <w:ind w:left="1080"/>
      <w:outlineLvl w:val="4"/>
    </w:pPr>
    <w:rPr>
      <w:b/>
      <w:bCs/>
      <w:lang w:val="en-GB"/>
    </w:rPr>
  </w:style>
  <w:style w:type="paragraph" w:styleId="Heading6">
    <w:name w:val="heading 6"/>
    <w:basedOn w:val="Normal"/>
    <w:next w:val="Normal"/>
    <w:qFormat/>
    <w:rsid w:val="009E64C4"/>
    <w:pPr>
      <w:keepNext/>
      <w:jc w:val="right"/>
      <w:outlineLvl w:val="5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9E64C4"/>
    <w:pPr>
      <w:ind w:left="1680" w:hanging="1200"/>
    </w:pPr>
    <w:rPr>
      <w:lang w:val="en-GB"/>
    </w:rPr>
  </w:style>
  <w:style w:type="paragraph" w:styleId="Caption">
    <w:name w:val="caption"/>
    <w:basedOn w:val="Normal"/>
    <w:next w:val="Normal"/>
    <w:qFormat/>
    <w:rsid w:val="009E64C4"/>
    <w:pPr>
      <w:jc w:val="center"/>
    </w:pPr>
    <w:rPr>
      <w:b/>
    </w:rPr>
  </w:style>
  <w:style w:type="paragraph" w:styleId="BodyText">
    <w:name w:val="Body Text"/>
    <w:basedOn w:val="Normal"/>
    <w:semiHidden/>
    <w:rsid w:val="009E64C4"/>
    <w:pPr>
      <w:spacing w:line="360" w:lineRule="auto"/>
      <w:jc w:val="both"/>
    </w:pPr>
    <w:rPr>
      <w:lang w:val="en-GB"/>
    </w:rPr>
  </w:style>
  <w:style w:type="character" w:styleId="Hyperlink">
    <w:name w:val="Hyperlink"/>
    <w:semiHidden/>
    <w:rsid w:val="009E64C4"/>
    <w:rPr>
      <w:color w:val="0000FF"/>
      <w:u w:val="single"/>
    </w:rPr>
  </w:style>
  <w:style w:type="character" w:styleId="FollowedHyperlink">
    <w:name w:val="FollowedHyperlink"/>
    <w:semiHidden/>
    <w:rsid w:val="009E64C4"/>
    <w:rPr>
      <w:color w:val="800080"/>
      <w:u w:val="single"/>
    </w:rPr>
  </w:style>
  <w:style w:type="paragraph" w:styleId="BodyText3">
    <w:name w:val="Body Text 3"/>
    <w:basedOn w:val="Normal"/>
    <w:semiHidden/>
    <w:rsid w:val="009E64C4"/>
    <w:rPr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8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7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9E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57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9E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C2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vokatipopullit.gov.al" TargetMode="External"/><Relationship Id="rId18" Type="http://schemas.openxmlformats.org/officeDocument/2006/relationships/hyperlink" Target="mailto:marjetasanxhaku@avokatipopullit.gov.a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rjetasanxhaku@avokatipopullit.gov.al" TargetMode="External"/><Relationship Id="rId17" Type="http://schemas.openxmlformats.org/officeDocument/2006/relationships/hyperlink" Target="http://www.dap.gov.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p.gov.al/vende-vakante/udhezime-dokumenta/2019-udhezime-dokumenta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p@avokatipopullit.gov.a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rjetasanxhaku@avokatipopullit.gov.al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avokatipopullit.gov.a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nxhaku.AVOKATIPOPULLIT.000\Desktop\mix\Stema-D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C4FC1-DFB3-4BC3-A7B7-792ECBE9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Stema-Dl</Template>
  <TotalTime>0</TotalTime>
  <Pages>8</Pages>
  <Words>2445</Words>
  <Characters>15740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REPUBLIKA E SHQIPERISE</vt:lpstr>
    </vt:vector>
  </TitlesOfParts>
  <Company>Avokati i Popullit</Company>
  <LinksUpToDate>false</LinksUpToDate>
  <CharactersWithSpaces>18149</CharactersWithSpaces>
  <SharedDoc>false</SharedDoc>
  <HLinks>
    <vt:vector size="12" baseType="variant">
      <vt:variant>
        <vt:i4>7340095</vt:i4>
      </vt:variant>
      <vt:variant>
        <vt:i4>3</vt:i4>
      </vt:variant>
      <vt:variant>
        <vt:i4>0</vt:i4>
      </vt:variant>
      <vt:variant>
        <vt:i4>5</vt:i4>
      </vt:variant>
      <vt:variant>
        <vt:lpwstr>http://www.avokatipopullit.gov.al/</vt:lpwstr>
      </vt:variant>
      <vt:variant>
        <vt:lpwstr/>
      </vt:variant>
      <vt:variant>
        <vt:i4>2883662</vt:i4>
      </vt:variant>
      <vt:variant>
        <vt:i4>0</vt:i4>
      </vt:variant>
      <vt:variant>
        <vt:i4>0</vt:i4>
      </vt:variant>
      <vt:variant>
        <vt:i4>5</vt:i4>
      </vt:variant>
      <vt:variant>
        <vt:lpwstr>mailto:ap@avokatipopullit.gov.al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E SHQIPERISE</dc:title>
  <dc:creator>Shefqet Sino</dc:creator>
  <cp:lastModifiedBy>Marjeta Sanxhaku</cp:lastModifiedBy>
  <cp:revision>2</cp:revision>
  <cp:lastPrinted>2021-08-30T10:56:00Z</cp:lastPrinted>
  <dcterms:created xsi:type="dcterms:W3CDTF">2021-08-30T10:57:00Z</dcterms:created>
  <dcterms:modified xsi:type="dcterms:W3CDTF">2021-08-30T10:57:00Z</dcterms:modified>
</cp:coreProperties>
</file>