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121" w:rsidRPr="006B0CF5" w:rsidRDefault="001719CA" w:rsidP="006B0CF5">
      <w:pPr>
        <w:rPr>
          <w:b/>
          <w:noProof/>
        </w:rPr>
      </w:pPr>
      <w:r w:rsidRPr="006B0CF5">
        <w:rPr>
          <w:noProof/>
        </w:rPr>
        <w:drawing>
          <wp:anchor distT="0" distB="0" distL="114300" distR="114300" simplePos="0" relativeHeight="251657728" behindDoc="0" locked="0" layoutInCell="1" allowOverlap="1" wp14:anchorId="46496CE9" wp14:editId="09E3F94B">
            <wp:simplePos x="0" y="0"/>
            <wp:positionH relativeFrom="column">
              <wp:posOffset>2425065</wp:posOffset>
            </wp:positionH>
            <wp:positionV relativeFrom="paragraph">
              <wp:posOffset>69850</wp:posOffset>
            </wp:positionV>
            <wp:extent cx="504825" cy="762000"/>
            <wp:effectExtent l="0" t="0" r="9525" b="0"/>
            <wp:wrapNone/>
            <wp:docPr id="6" name="Picture 6" descr="Stema_Republi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ema_Republike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795B" w:rsidRPr="006B0CF5" w:rsidRDefault="00C5256D" w:rsidP="006B0CF5">
      <w:pPr>
        <w:rPr>
          <w:b/>
          <w:noProof/>
        </w:rPr>
      </w:pPr>
      <w:r w:rsidRPr="006B0CF5">
        <w:rPr>
          <w:b/>
          <w:noProof/>
        </w:rPr>
        <w:drawing>
          <wp:anchor distT="0" distB="0" distL="114300" distR="114300" simplePos="0" relativeHeight="251658752" behindDoc="1" locked="0" layoutInCell="1" allowOverlap="1" wp14:anchorId="44A1CA81" wp14:editId="0DE2865E">
            <wp:simplePos x="0" y="0"/>
            <wp:positionH relativeFrom="column">
              <wp:posOffset>105161</wp:posOffset>
            </wp:positionH>
            <wp:positionV relativeFrom="paragraph">
              <wp:posOffset>59220</wp:posOffset>
            </wp:positionV>
            <wp:extent cx="1254760" cy="1066800"/>
            <wp:effectExtent l="0" t="0" r="0" b="0"/>
            <wp:wrapNone/>
            <wp:docPr id="10" name="Picture 2" descr="C:\Users\Fatjon Sino\Desktop\LOGO AVP\LOGO AVP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atjon Sino\Desktop\LOGO AVP\LOGO AVP-0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21" t="20471" r="28406" b="22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795B" w:rsidRPr="006B0CF5" w:rsidRDefault="00AD795B" w:rsidP="006B0CF5">
      <w:pPr>
        <w:rPr>
          <w:b/>
          <w:noProof/>
        </w:rPr>
      </w:pPr>
    </w:p>
    <w:p w:rsidR="00AD795B" w:rsidRPr="006B0CF5" w:rsidRDefault="00AD795B" w:rsidP="006B0CF5">
      <w:pPr>
        <w:rPr>
          <w:b/>
          <w:noProof/>
        </w:rPr>
      </w:pPr>
    </w:p>
    <w:p w:rsidR="00AD795B" w:rsidRPr="006B0CF5" w:rsidRDefault="00AD795B" w:rsidP="006B0CF5">
      <w:pPr>
        <w:rPr>
          <w:b/>
        </w:rPr>
      </w:pPr>
    </w:p>
    <w:p w:rsidR="00C05121" w:rsidRPr="006B0CF5" w:rsidRDefault="00F64ED8" w:rsidP="006B0CF5">
      <w:pPr>
        <w:pStyle w:val="Caption"/>
        <w:ind w:left="-630" w:right="-327"/>
      </w:pPr>
      <w:r>
        <w:t xml:space="preserve">   </w:t>
      </w:r>
      <w:r w:rsidR="00C05121" w:rsidRPr="006B0CF5">
        <w:t>REPUBLIKA E SHQIPËRISË</w:t>
      </w:r>
    </w:p>
    <w:p w:rsidR="00C05121" w:rsidRPr="006B0CF5" w:rsidRDefault="00F64ED8" w:rsidP="006B0CF5">
      <w:pPr>
        <w:pStyle w:val="Heading3"/>
        <w:ind w:left="-630" w:right="-327"/>
      </w:pPr>
      <w:r>
        <w:rPr>
          <w:bCs w:val="0"/>
        </w:rPr>
        <w:t xml:space="preserve">   </w:t>
      </w:r>
      <w:r w:rsidR="00C05121" w:rsidRPr="006B0CF5">
        <w:rPr>
          <w:bCs w:val="0"/>
        </w:rPr>
        <w:t>AVOKATI I POPULLIT</w:t>
      </w:r>
    </w:p>
    <w:bookmarkStart w:id="0" w:name="section"/>
    <w:bookmarkEnd w:id="0"/>
    <w:p w:rsidR="00C7265A" w:rsidRPr="006B0CF5" w:rsidRDefault="005E1040" w:rsidP="006B0CF5">
      <w:pPr>
        <w:tabs>
          <w:tab w:val="left" w:pos="2850"/>
        </w:tabs>
        <w:ind w:left="-630" w:right="-327"/>
        <w:rPr>
          <w:rStyle w:val="Hyperlink"/>
        </w:rPr>
      </w:pPr>
      <w:r>
        <w:rPr>
          <w:b/>
          <w:bCs/>
          <w:noProof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161924</wp:posOffset>
                </wp:positionV>
                <wp:extent cx="5421630" cy="0"/>
                <wp:effectExtent l="0" t="0" r="2667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16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71B192D" id="Line 3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2.75pt" to="426.9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e+v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"/>
            </w:pict>
          </mc:Fallback>
        </mc:AlternateContent>
      </w:r>
      <w:r w:rsidR="009874F6" w:rsidRPr="006B0CF5">
        <w:rPr>
          <w:b/>
          <w:bCs/>
        </w:rPr>
        <w:tab/>
      </w:r>
    </w:p>
    <w:p w:rsidR="003E70F2" w:rsidRPr="003E70F2" w:rsidRDefault="00C05121" w:rsidP="003E70F2">
      <w:pPr>
        <w:jc w:val="both"/>
        <w:rPr>
          <w:color w:val="000000"/>
          <w:sz w:val="16"/>
          <w:szCs w:val="16"/>
        </w:rPr>
      </w:pPr>
      <w:r w:rsidRPr="009969EB">
        <w:rPr>
          <w:rStyle w:val="Hyperlink"/>
          <w:sz w:val="16"/>
          <w:szCs w:val="16"/>
        </w:rPr>
        <w:t>Tel/Fax</w:t>
      </w:r>
      <w:proofErr w:type="gramStart"/>
      <w:r w:rsidRPr="009969EB">
        <w:rPr>
          <w:rStyle w:val="Hyperlink"/>
          <w:sz w:val="16"/>
          <w:szCs w:val="16"/>
        </w:rPr>
        <w:t>:+</w:t>
      </w:r>
      <w:proofErr w:type="gramEnd"/>
      <w:r w:rsidRPr="009969EB">
        <w:rPr>
          <w:rStyle w:val="Hyperlink"/>
          <w:sz w:val="16"/>
          <w:szCs w:val="16"/>
        </w:rPr>
        <w:t>355 4 2380 300/315</w:t>
      </w:r>
      <w:r w:rsidR="003E70F2">
        <w:rPr>
          <w:rStyle w:val="Hyperlink"/>
          <w:sz w:val="16"/>
          <w:szCs w:val="16"/>
        </w:rPr>
        <w:t xml:space="preserve"> </w:t>
      </w:r>
      <w:r w:rsidR="003E70F2" w:rsidRPr="003E70F2">
        <w:rPr>
          <w:rStyle w:val="Hyperlink"/>
          <w:sz w:val="16"/>
          <w:szCs w:val="16"/>
          <w:u w:val="none"/>
        </w:rPr>
        <w:tab/>
      </w:r>
      <w:r w:rsidR="003E70F2" w:rsidRPr="003E70F2">
        <w:rPr>
          <w:rStyle w:val="Hyperlink"/>
          <w:sz w:val="16"/>
          <w:szCs w:val="16"/>
          <w:u w:val="none"/>
        </w:rPr>
        <w:tab/>
      </w:r>
      <w:r w:rsidR="003E70F2" w:rsidRPr="003E70F2">
        <w:rPr>
          <w:rStyle w:val="Hyperlink"/>
          <w:sz w:val="16"/>
          <w:szCs w:val="16"/>
          <w:u w:val="none"/>
        </w:rPr>
        <w:tab/>
      </w:r>
      <w:r w:rsidR="003E70F2" w:rsidRPr="003E70F2">
        <w:rPr>
          <w:rStyle w:val="Hyperlink"/>
          <w:sz w:val="16"/>
          <w:szCs w:val="16"/>
          <w:u w:val="none"/>
        </w:rPr>
        <w:tab/>
      </w:r>
      <w:r w:rsidR="003E70F2" w:rsidRPr="003E70F2">
        <w:rPr>
          <w:rStyle w:val="Hyperlink"/>
          <w:sz w:val="16"/>
          <w:szCs w:val="16"/>
          <w:u w:val="none"/>
        </w:rPr>
        <w:tab/>
      </w:r>
      <w:r w:rsidR="003E70F2" w:rsidRPr="003E70F2">
        <w:rPr>
          <w:rStyle w:val="Hyperlink"/>
          <w:sz w:val="16"/>
          <w:szCs w:val="16"/>
          <w:u w:val="none"/>
        </w:rPr>
        <w:tab/>
      </w:r>
      <w:r w:rsidR="003E2B20">
        <w:rPr>
          <w:rStyle w:val="Hyperlink"/>
          <w:sz w:val="16"/>
          <w:szCs w:val="16"/>
          <w:u w:val="none"/>
        </w:rPr>
        <w:t xml:space="preserve">        </w:t>
      </w:r>
      <w:r w:rsidR="003E70F2" w:rsidRPr="009969EB">
        <w:rPr>
          <w:color w:val="0000FF"/>
          <w:sz w:val="16"/>
          <w:szCs w:val="16"/>
        </w:rPr>
        <w:t xml:space="preserve">E-mail: </w:t>
      </w:r>
      <w:hyperlink r:id="rId9" w:history="1">
        <w:r w:rsidR="003E70F2" w:rsidRPr="009969EB">
          <w:rPr>
            <w:rStyle w:val="Hyperlink"/>
            <w:sz w:val="16"/>
            <w:szCs w:val="16"/>
          </w:rPr>
          <w:t>ap@avokatipopullit.gov.al</w:t>
        </w:r>
      </w:hyperlink>
    </w:p>
    <w:p w:rsidR="003E70F2" w:rsidRPr="009969EB" w:rsidRDefault="003E70F2" w:rsidP="003E70F2">
      <w:pPr>
        <w:rPr>
          <w:sz w:val="16"/>
          <w:szCs w:val="16"/>
        </w:rPr>
      </w:pPr>
      <w:r w:rsidRPr="009969EB">
        <w:rPr>
          <w:color w:val="000000"/>
          <w:sz w:val="16"/>
          <w:szCs w:val="16"/>
        </w:rPr>
        <w:t>Tiranë, Shqipëri</w:t>
      </w:r>
      <w:r>
        <w:rPr>
          <w:color w:val="000000"/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3E2B20">
        <w:rPr>
          <w:sz w:val="16"/>
          <w:szCs w:val="16"/>
        </w:rPr>
        <w:t xml:space="preserve">        </w:t>
      </w:r>
      <w:hyperlink r:id="rId10" w:history="1">
        <w:r>
          <w:rPr>
            <w:rStyle w:val="Hyperlink"/>
            <w:sz w:val="16"/>
            <w:szCs w:val="16"/>
          </w:rPr>
          <w:t>www</w:t>
        </w:r>
        <w:r w:rsidRPr="009969EB">
          <w:rPr>
            <w:rStyle w:val="Hyperlink"/>
            <w:sz w:val="16"/>
            <w:szCs w:val="16"/>
          </w:rPr>
          <w:t>.avokatipopullit.gov.al</w:t>
        </w:r>
      </w:hyperlink>
    </w:p>
    <w:p w:rsidR="003E70F2" w:rsidRDefault="003E70F2" w:rsidP="006B0CF5">
      <w:pPr>
        <w:jc w:val="both"/>
        <w:rPr>
          <w:color w:val="000000"/>
          <w:sz w:val="16"/>
          <w:szCs w:val="16"/>
        </w:rPr>
      </w:pPr>
    </w:p>
    <w:p w:rsidR="00C05121" w:rsidRPr="006B0CF5" w:rsidRDefault="00C05121" w:rsidP="006B0CF5">
      <w:pPr>
        <w:ind w:left="1440" w:firstLine="720"/>
        <w:jc w:val="both"/>
      </w:pPr>
    </w:p>
    <w:p w:rsidR="00C05121" w:rsidRPr="006B0CF5" w:rsidRDefault="00C05121" w:rsidP="006B0CF5">
      <w:pPr>
        <w:ind w:left="1440" w:firstLine="720"/>
        <w:jc w:val="both"/>
        <w:rPr>
          <w:b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6"/>
        <w:gridCol w:w="3507"/>
      </w:tblGrid>
      <w:tr w:rsidR="00C05121" w:rsidRPr="006B0CF5">
        <w:tc>
          <w:tcPr>
            <w:tcW w:w="4876" w:type="dxa"/>
          </w:tcPr>
          <w:p w:rsidR="00C05121" w:rsidRPr="006B0CF5" w:rsidRDefault="00C05121" w:rsidP="006B0CF5">
            <w:pPr>
              <w:jc w:val="both"/>
              <w:rPr>
                <w:b/>
                <w:bCs/>
              </w:rPr>
            </w:pPr>
            <w:r w:rsidRPr="006B0CF5">
              <w:rPr>
                <w:b/>
                <w:bCs/>
              </w:rPr>
              <w:t>Nr.</w:t>
            </w:r>
            <w:bookmarkStart w:id="1" w:name="start"/>
            <w:bookmarkEnd w:id="1"/>
            <w:r w:rsidRPr="006B0CF5">
              <w:rPr>
                <w:b/>
                <w:bCs/>
              </w:rPr>
              <w:t xml:space="preserve">                    Prot.</w:t>
            </w:r>
          </w:p>
        </w:tc>
        <w:tc>
          <w:tcPr>
            <w:tcW w:w="3507" w:type="dxa"/>
          </w:tcPr>
          <w:p w:rsidR="00C05121" w:rsidRPr="006B0CF5" w:rsidRDefault="00045F9F" w:rsidP="00107639">
            <w:pPr>
              <w:pStyle w:val="Heading6"/>
              <w:rPr>
                <w:lang w:val="en-US"/>
              </w:rPr>
            </w:pPr>
            <w:r w:rsidRPr="006B0CF5">
              <w:rPr>
                <w:lang w:val="en-US"/>
              </w:rPr>
              <w:t>Tiranë ___/___/20</w:t>
            </w:r>
            <w:r w:rsidR="00107639">
              <w:rPr>
                <w:lang w:val="en-US"/>
              </w:rPr>
              <w:t>21</w:t>
            </w:r>
          </w:p>
        </w:tc>
      </w:tr>
      <w:tr w:rsidR="00C05121" w:rsidRPr="006B0CF5">
        <w:tc>
          <w:tcPr>
            <w:tcW w:w="4876" w:type="dxa"/>
          </w:tcPr>
          <w:p w:rsidR="00C05121" w:rsidRPr="006B0CF5" w:rsidRDefault="00C05121" w:rsidP="006B0CF5">
            <w:pPr>
              <w:jc w:val="both"/>
              <w:rPr>
                <w:b/>
                <w:bCs/>
              </w:rPr>
            </w:pPr>
            <w:bookmarkStart w:id="2" w:name="Vår_referanse"/>
            <w:bookmarkEnd w:id="2"/>
          </w:p>
        </w:tc>
        <w:tc>
          <w:tcPr>
            <w:tcW w:w="3507" w:type="dxa"/>
          </w:tcPr>
          <w:p w:rsidR="00C05121" w:rsidRPr="006B0CF5" w:rsidRDefault="00C05121" w:rsidP="006B0CF5">
            <w:pPr>
              <w:pStyle w:val="Heading6"/>
              <w:rPr>
                <w:lang w:val="en-US"/>
              </w:rPr>
            </w:pPr>
          </w:p>
        </w:tc>
      </w:tr>
    </w:tbl>
    <w:p w:rsidR="00C7265A" w:rsidRPr="006B0CF5" w:rsidRDefault="00C7265A" w:rsidP="006B0CF5">
      <w:pPr>
        <w:jc w:val="both"/>
        <w:rPr>
          <w:b/>
        </w:rPr>
      </w:pPr>
    </w:p>
    <w:p w:rsidR="009969EB" w:rsidRPr="009969EB" w:rsidRDefault="00C7310F" w:rsidP="009969EB">
      <w:pPr>
        <w:tabs>
          <w:tab w:val="left" w:pos="765"/>
          <w:tab w:val="left" w:pos="2160"/>
        </w:tabs>
        <w:jc w:val="center"/>
        <w:rPr>
          <w:b/>
        </w:rPr>
      </w:pPr>
      <w:r w:rsidRPr="009969EB">
        <w:rPr>
          <w:b/>
        </w:rPr>
        <w:t>SHPALLJE P</w:t>
      </w:r>
      <w:r w:rsidR="00767104" w:rsidRPr="009969EB">
        <w:rPr>
          <w:b/>
        </w:rPr>
        <w:t>Ë</w:t>
      </w:r>
      <w:r w:rsidRPr="009969EB">
        <w:rPr>
          <w:b/>
        </w:rPr>
        <w:t>R</w:t>
      </w:r>
      <w:r w:rsidR="00EC13D6" w:rsidRPr="00EC13D6">
        <w:rPr>
          <w:b/>
        </w:rPr>
        <w:t xml:space="preserve"> </w:t>
      </w:r>
      <w:r w:rsidRPr="009969EB">
        <w:rPr>
          <w:b/>
        </w:rPr>
        <w:t>L</w:t>
      </w:r>
      <w:r w:rsidR="00767104" w:rsidRPr="009969EB">
        <w:rPr>
          <w:b/>
        </w:rPr>
        <w:t>Ë</w:t>
      </w:r>
      <w:r w:rsidRPr="009969EB">
        <w:rPr>
          <w:b/>
        </w:rPr>
        <w:t>VIZJE PARALELE</w:t>
      </w:r>
      <w:r w:rsidR="00301388" w:rsidRPr="009969EB">
        <w:rPr>
          <w:b/>
        </w:rPr>
        <w:t xml:space="preserve"> </w:t>
      </w:r>
      <w:r w:rsidR="00EC13D6">
        <w:rPr>
          <w:b/>
        </w:rPr>
        <w:t>DHE PRANIM</w:t>
      </w:r>
    </w:p>
    <w:p w:rsidR="00C7310F" w:rsidRPr="009969EB" w:rsidRDefault="006E00A8" w:rsidP="00EC13D6">
      <w:pPr>
        <w:tabs>
          <w:tab w:val="left" w:pos="765"/>
          <w:tab w:val="left" w:pos="2160"/>
        </w:tabs>
        <w:jc w:val="center"/>
        <w:rPr>
          <w:b/>
        </w:rPr>
      </w:pPr>
      <w:proofErr w:type="gramStart"/>
      <w:r w:rsidRPr="009969EB">
        <w:rPr>
          <w:b/>
        </w:rPr>
        <w:t xml:space="preserve">NË </w:t>
      </w:r>
      <w:r w:rsidR="00C7310F" w:rsidRPr="009969EB">
        <w:rPr>
          <w:b/>
        </w:rPr>
        <w:t>SH</w:t>
      </w:r>
      <w:r w:rsidR="00767104" w:rsidRPr="009969EB">
        <w:rPr>
          <w:b/>
        </w:rPr>
        <w:t>Ë</w:t>
      </w:r>
      <w:r w:rsidR="00C7310F" w:rsidRPr="009969EB">
        <w:rPr>
          <w:b/>
        </w:rPr>
        <w:t>RBIMI</w:t>
      </w:r>
      <w:r w:rsidR="000D53C1">
        <w:rPr>
          <w:b/>
        </w:rPr>
        <w:t xml:space="preserve">N </w:t>
      </w:r>
      <w:r w:rsidR="00C7310F" w:rsidRPr="009969EB">
        <w:rPr>
          <w:b/>
        </w:rPr>
        <w:t>CIVIL</w:t>
      </w:r>
      <w:r>
        <w:rPr>
          <w:b/>
        </w:rPr>
        <w:t xml:space="preserve"> </w:t>
      </w:r>
      <w:r w:rsidR="00C7310F" w:rsidRPr="009969EB">
        <w:rPr>
          <w:b/>
        </w:rPr>
        <w:t>N</w:t>
      </w:r>
      <w:r w:rsidR="00767104" w:rsidRPr="009969EB">
        <w:rPr>
          <w:b/>
        </w:rPr>
        <w:t>Ë</w:t>
      </w:r>
      <w:r w:rsidR="00D42FFA" w:rsidRPr="009969EB">
        <w:rPr>
          <w:b/>
        </w:rPr>
        <w:t xml:space="preserve"> KATEGORINË </w:t>
      </w:r>
      <w:r w:rsidR="00B628BA">
        <w:rPr>
          <w:b/>
        </w:rPr>
        <w:t>E</w:t>
      </w:r>
      <w:r w:rsidR="00EC13D6">
        <w:rPr>
          <w:b/>
        </w:rPr>
        <w:t>KZEKUTIVE.</w:t>
      </w:r>
      <w:proofErr w:type="gramEnd"/>
    </w:p>
    <w:p w:rsidR="00C7310F" w:rsidRPr="006B0CF5" w:rsidRDefault="00C7310F" w:rsidP="006B0CF5">
      <w:pPr>
        <w:jc w:val="both"/>
      </w:pPr>
    </w:p>
    <w:p w:rsidR="006A644C" w:rsidRPr="00881965" w:rsidRDefault="00C7310F" w:rsidP="006B0CF5">
      <w:pPr>
        <w:jc w:val="both"/>
      </w:pPr>
      <w:r w:rsidRPr="00881965">
        <w:t>N</w:t>
      </w:r>
      <w:r w:rsidR="00767104" w:rsidRPr="00881965">
        <w:t>ë</w:t>
      </w:r>
      <w:r w:rsidRPr="00881965">
        <w:t xml:space="preserve"> zbatim t</w:t>
      </w:r>
      <w:r w:rsidR="00767104" w:rsidRPr="00881965">
        <w:t>ë</w:t>
      </w:r>
      <w:r w:rsidRPr="00881965">
        <w:t xml:space="preserve"> nenit 26 t</w:t>
      </w:r>
      <w:r w:rsidR="00767104" w:rsidRPr="00881965">
        <w:t>ë</w:t>
      </w:r>
      <w:r w:rsidRPr="00881965">
        <w:t xml:space="preserve"> ligjit nr.152/2013 “P</w:t>
      </w:r>
      <w:r w:rsidR="00767104" w:rsidRPr="00881965">
        <w:t>ë</w:t>
      </w:r>
      <w:r w:rsidRPr="00881965">
        <w:t>r n</w:t>
      </w:r>
      <w:r w:rsidR="00767104" w:rsidRPr="00881965">
        <w:t>ë</w:t>
      </w:r>
      <w:r w:rsidRPr="00881965">
        <w:t>pun</w:t>
      </w:r>
      <w:r w:rsidR="00767104" w:rsidRPr="00881965">
        <w:t>ë</w:t>
      </w:r>
      <w:r w:rsidRPr="00881965">
        <w:t xml:space="preserve">sin civil”, </w:t>
      </w:r>
      <w:r w:rsidR="00767104" w:rsidRPr="00881965">
        <w:t xml:space="preserve">i </w:t>
      </w:r>
      <w:r w:rsidRPr="00881965">
        <w:t>ndryshuar si dhe t</w:t>
      </w:r>
      <w:r w:rsidR="00767104" w:rsidRPr="00881965">
        <w:t>ë</w:t>
      </w:r>
      <w:r w:rsidRPr="00881965">
        <w:t xml:space="preserve"> Kreut II,</w:t>
      </w:r>
      <w:r w:rsidR="00FF3085" w:rsidRPr="00881965">
        <w:t xml:space="preserve"> </w:t>
      </w:r>
      <w:r w:rsidRPr="00881965">
        <w:t>dhe III t</w:t>
      </w:r>
      <w:r w:rsidR="00767104" w:rsidRPr="00881965">
        <w:t>ë</w:t>
      </w:r>
      <w:r w:rsidRPr="00881965">
        <w:t xml:space="preserve"> Vendimit t</w:t>
      </w:r>
      <w:r w:rsidR="00767104" w:rsidRPr="00881965">
        <w:t>ë</w:t>
      </w:r>
      <w:r w:rsidRPr="00881965">
        <w:t xml:space="preserve"> K</w:t>
      </w:r>
      <w:r w:rsidR="00767104" w:rsidRPr="00881965">
        <w:t>ë</w:t>
      </w:r>
      <w:r w:rsidRPr="00881965">
        <w:t>shillit t</w:t>
      </w:r>
      <w:r w:rsidR="00767104" w:rsidRPr="00881965">
        <w:t>ë</w:t>
      </w:r>
      <w:r w:rsidR="009969EB" w:rsidRPr="00881965">
        <w:t xml:space="preserve"> Ministrave </w:t>
      </w:r>
      <w:r w:rsidR="00F96935" w:rsidRPr="00881965">
        <w:t>nr.243</w:t>
      </w:r>
      <w:r w:rsidRPr="00881965">
        <w:t>, dat</w:t>
      </w:r>
      <w:r w:rsidR="00767104" w:rsidRPr="00881965">
        <w:t>ë</w:t>
      </w:r>
      <w:r w:rsidRPr="00881965">
        <w:t xml:space="preserve"> 18.</w:t>
      </w:r>
      <w:r w:rsidR="006A644C" w:rsidRPr="00881965">
        <w:t>3.2015</w:t>
      </w:r>
      <w:r w:rsidR="00FF3085" w:rsidRPr="00881965">
        <w:t xml:space="preserve"> </w:t>
      </w:r>
      <w:r w:rsidR="00F96935" w:rsidRPr="00881965">
        <w:t>“Për Pranimin, Lëvizjen Paralele, Periudhën e Provës dhe Emërimin në Kategorinë Ekzekutive”</w:t>
      </w:r>
      <w:r w:rsidR="006A644C" w:rsidRPr="00881965">
        <w:t xml:space="preserve">, Institucioni </w:t>
      </w:r>
      <w:r w:rsidR="00767104" w:rsidRPr="00881965">
        <w:t xml:space="preserve">i </w:t>
      </w:r>
      <w:r w:rsidR="006A644C" w:rsidRPr="00881965">
        <w:t>Avokatit t</w:t>
      </w:r>
      <w:r w:rsidR="00767104" w:rsidRPr="00881965">
        <w:t>ë</w:t>
      </w:r>
      <w:r w:rsidR="006A644C" w:rsidRPr="00881965">
        <w:t xml:space="preserve"> Popullit shpall Procedurat e L</w:t>
      </w:r>
      <w:r w:rsidR="00767104" w:rsidRPr="00881965">
        <w:t>ë</w:t>
      </w:r>
      <w:r w:rsidR="00F96935" w:rsidRPr="00881965">
        <w:t>vizjes Paralele dhe Pranimit në Shërbimin Civil</w:t>
      </w:r>
      <w:r w:rsidR="006A644C" w:rsidRPr="00881965">
        <w:t>, n</w:t>
      </w:r>
      <w:r w:rsidR="00767104" w:rsidRPr="00881965">
        <w:t>ë</w:t>
      </w:r>
      <w:r w:rsidR="006A644C" w:rsidRPr="00881965">
        <w:t xml:space="preserve"> pozicionin:</w:t>
      </w:r>
    </w:p>
    <w:p w:rsidR="009E6039" w:rsidRPr="00881965" w:rsidRDefault="009E6039" w:rsidP="006B0CF5">
      <w:pPr>
        <w:jc w:val="both"/>
        <w:rPr>
          <w:b/>
        </w:rPr>
      </w:pPr>
    </w:p>
    <w:p w:rsidR="00434711" w:rsidRPr="00881965" w:rsidRDefault="00F96935" w:rsidP="006B0CF5">
      <w:pPr>
        <w:jc w:val="both"/>
        <w:rPr>
          <w:b/>
        </w:rPr>
      </w:pPr>
      <w:proofErr w:type="gramStart"/>
      <w:r w:rsidRPr="00881965">
        <w:rPr>
          <w:b/>
        </w:rPr>
        <w:t>1 (</w:t>
      </w:r>
      <w:r w:rsidR="000D53C1">
        <w:rPr>
          <w:b/>
        </w:rPr>
        <w:t>N</w:t>
      </w:r>
      <w:r w:rsidRPr="00881965">
        <w:rPr>
          <w:b/>
        </w:rPr>
        <w:t xml:space="preserve">jë) </w:t>
      </w:r>
      <w:r w:rsidR="00753203" w:rsidRPr="00753203">
        <w:rPr>
          <w:b/>
        </w:rPr>
        <w:t xml:space="preserve">“Specialist” në </w:t>
      </w:r>
      <w:r w:rsidR="00753203" w:rsidRPr="00753203">
        <w:rPr>
          <w:rStyle w:val="Strong"/>
          <w:shd w:val="clear" w:color="auto" w:fill="FBFBFB"/>
        </w:rPr>
        <w:t xml:space="preserve">Sektorin për </w:t>
      </w:r>
      <w:r w:rsidR="00107639">
        <w:rPr>
          <w:rStyle w:val="Strong"/>
          <w:shd w:val="clear" w:color="auto" w:fill="FBFBFB"/>
        </w:rPr>
        <w:t>B</w:t>
      </w:r>
      <w:r w:rsidR="00753203" w:rsidRPr="00753203">
        <w:rPr>
          <w:rStyle w:val="Strong"/>
          <w:shd w:val="clear" w:color="auto" w:fill="FBFBFB"/>
        </w:rPr>
        <w:t xml:space="preserve">ashkëpunimin </w:t>
      </w:r>
      <w:r w:rsidR="00107639">
        <w:rPr>
          <w:rStyle w:val="Strong"/>
          <w:shd w:val="clear" w:color="auto" w:fill="FBFBFB"/>
        </w:rPr>
        <w:t>N</w:t>
      </w:r>
      <w:r w:rsidR="00753203" w:rsidRPr="00753203">
        <w:rPr>
          <w:rStyle w:val="Strong"/>
          <w:shd w:val="clear" w:color="auto" w:fill="FBFBFB"/>
        </w:rPr>
        <w:t xml:space="preserve">dërkombëtar dhe </w:t>
      </w:r>
      <w:r w:rsidR="00107639">
        <w:rPr>
          <w:rStyle w:val="Strong"/>
          <w:shd w:val="clear" w:color="auto" w:fill="FBFBFB"/>
        </w:rPr>
        <w:t>I</w:t>
      </w:r>
      <w:r w:rsidR="00753203" w:rsidRPr="00753203">
        <w:rPr>
          <w:rStyle w:val="Strong"/>
          <w:shd w:val="clear" w:color="auto" w:fill="FBFBFB"/>
        </w:rPr>
        <w:t xml:space="preserve">ntegrimin </w:t>
      </w:r>
      <w:r w:rsidR="00107639">
        <w:rPr>
          <w:rStyle w:val="Strong"/>
          <w:shd w:val="clear" w:color="auto" w:fill="FBFBFB"/>
        </w:rPr>
        <w:t>E</w:t>
      </w:r>
      <w:r w:rsidR="00753203" w:rsidRPr="00753203">
        <w:rPr>
          <w:rStyle w:val="Strong"/>
          <w:shd w:val="clear" w:color="auto" w:fill="FBFBFB"/>
        </w:rPr>
        <w:t>vropian</w:t>
      </w:r>
      <w:r w:rsidR="00753203" w:rsidRPr="00753203">
        <w:rPr>
          <w:b/>
        </w:rPr>
        <w:t>,</w:t>
      </w:r>
      <w:r w:rsidRPr="00881965">
        <w:rPr>
          <w:b/>
        </w:rPr>
        <w:t xml:space="preserve"> Kategoria III-b.</w:t>
      </w:r>
      <w:proofErr w:type="gramEnd"/>
    </w:p>
    <w:p w:rsidR="009E6039" w:rsidRPr="00881965" w:rsidRDefault="009E6039" w:rsidP="006B0CF5">
      <w:pPr>
        <w:jc w:val="both"/>
        <w:rPr>
          <w:b/>
        </w:rPr>
      </w:pPr>
    </w:p>
    <w:p w:rsidR="009E6039" w:rsidRPr="00881965" w:rsidRDefault="00B628BA" w:rsidP="006B0CF5">
      <w:pPr>
        <w:pStyle w:val="Heading3"/>
        <w:shd w:val="clear" w:color="auto" w:fill="FFFFFF"/>
        <w:rPr>
          <w:caps/>
          <w:color w:val="000000"/>
          <w:u w:val="single"/>
        </w:rPr>
      </w:pPr>
      <w:r w:rsidRPr="00881965">
        <w:rPr>
          <w:caps/>
          <w:color w:val="000000"/>
          <w:u w:val="single"/>
        </w:rPr>
        <w:t>PËR TË DY</w:t>
      </w:r>
      <w:r w:rsidR="009E6039" w:rsidRPr="00881965">
        <w:rPr>
          <w:caps/>
          <w:color w:val="000000"/>
          <w:u w:val="single"/>
        </w:rPr>
        <w:t xml:space="preserve"> PROCEDURAT (LËVIZJE PARALELE</w:t>
      </w:r>
      <w:r w:rsidR="004105DD" w:rsidRPr="00881965">
        <w:rPr>
          <w:caps/>
          <w:color w:val="000000"/>
          <w:u w:val="single"/>
        </w:rPr>
        <w:t xml:space="preserve"> DHE </w:t>
      </w:r>
      <w:r w:rsidR="00BE2215" w:rsidRPr="00881965">
        <w:rPr>
          <w:caps/>
          <w:color w:val="000000"/>
          <w:u w:val="single"/>
        </w:rPr>
        <w:t xml:space="preserve">Pranim nË shËrbimin civil) </w:t>
      </w:r>
      <w:r w:rsidR="009E6039" w:rsidRPr="00881965">
        <w:rPr>
          <w:caps/>
          <w:color w:val="000000"/>
          <w:u w:val="single"/>
        </w:rPr>
        <w:t>APLIKOHET NË TË NJËJTËN KOHË!</w:t>
      </w:r>
    </w:p>
    <w:p w:rsidR="00434711" w:rsidRPr="00881965" w:rsidRDefault="00434711" w:rsidP="006B0CF5">
      <w:pPr>
        <w:jc w:val="both"/>
      </w:pPr>
    </w:p>
    <w:p w:rsidR="006E00A8" w:rsidRPr="00881965" w:rsidRDefault="009E6039" w:rsidP="006B0CF5">
      <w:pPr>
        <w:jc w:val="both"/>
      </w:pPr>
      <w:r w:rsidRPr="00881965">
        <w:t xml:space="preserve">Pozicioni më sipër, i ofrohet fillimisht nëpunësve civilë të së njëjtës kategori për procedurën e lëvizjes paralele! </w:t>
      </w:r>
    </w:p>
    <w:p w:rsidR="00434711" w:rsidRDefault="009E6039" w:rsidP="006B0CF5">
      <w:pPr>
        <w:jc w:val="both"/>
      </w:pPr>
      <w:r w:rsidRPr="00881965">
        <w:t>Vetëm në rast se në përfundim të procedurës së</w:t>
      </w:r>
      <w:r w:rsidR="003C5906">
        <w:t xml:space="preserve"> lëvizjes paralele, rezulton se</w:t>
      </w:r>
      <w:r w:rsidRPr="00881965">
        <w:t xml:space="preserve"> pozicion</w:t>
      </w:r>
      <w:r w:rsidR="003C5906">
        <w:t>i</w:t>
      </w:r>
      <w:r w:rsidRPr="00881965">
        <w:t xml:space="preserve"> është ende vakant, ai është i vlefshëm për konkurimin nëpërmjet procedurës së ngritjes në detyrë.</w:t>
      </w:r>
      <w:r w:rsidRPr="00881965" w:rsidDel="009E6039">
        <w:t xml:space="preserve"> </w:t>
      </w:r>
    </w:p>
    <w:p w:rsidR="00434711" w:rsidRPr="00881965" w:rsidRDefault="00434711" w:rsidP="006B0CF5">
      <w:pPr>
        <w:jc w:val="both"/>
      </w:pPr>
    </w:p>
    <w:p w:rsidR="009E6039" w:rsidRPr="00881965" w:rsidRDefault="009E6039" w:rsidP="006B0CF5">
      <w:pPr>
        <w:pStyle w:val="Heading3"/>
        <w:shd w:val="clear" w:color="auto" w:fill="FFFFFF"/>
        <w:jc w:val="both"/>
        <w:rPr>
          <w:color w:val="000000"/>
        </w:rPr>
      </w:pPr>
      <w:r w:rsidRPr="00881965">
        <w:rPr>
          <w:color w:val="000000"/>
        </w:rPr>
        <w:t>Afati për aplikim për l</w:t>
      </w:r>
      <w:r w:rsidR="003E70F2" w:rsidRPr="00881965">
        <w:rPr>
          <w:color w:val="000000"/>
        </w:rPr>
        <w:t>ë</w:t>
      </w:r>
      <w:r w:rsidRPr="00881965">
        <w:rPr>
          <w:color w:val="000000"/>
        </w:rPr>
        <w:t xml:space="preserve">vizje paralele </w:t>
      </w:r>
      <w:r w:rsidR="003E70F2" w:rsidRPr="00881965">
        <w:rPr>
          <w:color w:val="000000"/>
        </w:rPr>
        <w:t>ë</w:t>
      </w:r>
      <w:r w:rsidRPr="00881965">
        <w:rPr>
          <w:color w:val="000000"/>
        </w:rPr>
        <w:t>sht</w:t>
      </w:r>
      <w:r w:rsidR="003E70F2" w:rsidRPr="00881965">
        <w:rPr>
          <w:color w:val="000000"/>
        </w:rPr>
        <w:t>ë</w:t>
      </w:r>
      <w:r w:rsidRPr="00881965">
        <w:rPr>
          <w:color w:val="000000"/>
        </w:rPr>
        <w:t xml:space="preserve"> d</w:t>
      </w:r>
      <w:r w:rsidR="006E00A8" w:rsidRPr="00881965">
        <w:rPr>
          <w:color w:val="000000"/>
        </w:rPr>
        <w:t>a</w:t>
      </w:r>
      <w:r w:rsidRPr="00881965">
        <w:rPr>
          <w:color w:val="000000"/>
        </w:rPr>
        <w:t>t</w:t>
      </w:r>
      <w:r w:rsidR="006E00A8" w:rsidRPr="00881965">
        <w:rPr>
          <w:color w:val="000000"/>
        </w:rPr>
        <w:t>a</w:t>
      </w:r>
      <w:proofErr w:type="gramStart"/>
      <w:r w:rsidR="006E00A8" w:rsidRPr="00881965">
        <w:rPr>
          <w:color w:val="000000"/>
        </w:rPr>
        <w:t>:</w:t>
      </w:r>
      <w:r w:rsidR="00107639">
        <w:rPr>
          <w:color w:val="000000"/>
        </w:rPr>
        <w:t>_</w:t>
      </w:r>
      <w:proofErr w:type="gramEnd"/>
      <w:r w:rsidR="00E339AA">
        <w:rPr>
          <w:color w:val="000000"/>
        </w:rPr>
        <w:t>03.09</w:t>
      </w:r>
      <w:r w:rsidR="00B628BA" w:rsidRPr="00881965">
        <w:rPr>
          <w:color w:val="000000"/>
        </w:rPr>
        <w:t>.20</w:t>
      </w:r>
      <w:r w:rsidR="00107639">
        <w:rPr>
          <w:color w:val="000000"/>
        </w:rPr>
        <w:t>21</w:t>
      </w:r>
    </w:p>
    <w:p w:rsidR="009E6039" w:rsidRPr="00881965" w:rsidRDefault="00BD26CB" w:rsidP="006B0CF5">
      <w:pPr>
        <w:pStyle w:val="Heading3"/>
        <w:shd w:val="clear" w:color="auto" w:fill="FFFFFF"/>
        <w:jc w:val="both"/>
        <w:rPr>
          <w:color w:val="000000"/>
        </w:rPr>
      </w:pPr>
      <w:r>
        <w:rPr>
          <w:color w:val="000000"/>
        </w:rPr>
        <w:t>Afati për aplikim për pranim në shërbimin civil është data:</w:t>
      </w:r>
      <w:r w:rsidR="00E339AA">
        <w:rPr>
          <w:color w:val="000000"/>
        </w:rPr>
        <w:t xml:space="preserve"> 08.09.</w:t>
      </w:r>
      <w:r w:rsidR="004A0B16">
        <w:rPr>
          <w:color w:val="000000"/>
        </w:rPr>
        <w:t>20</w:t>
      </w:r>
      <w:r w:rsidR="00107639">
        <w:rPr>
          <w:color w:val="000000"/>
        </w:rPr>
        <w:t>21</w:t>
      </w:r>
    </w:p>
    <w:p w:rsidR="00BD26CB" w:rsidRDefault="00BD26CB" w:rsidP="003C5906">
      <w:pPr>
        <w:widowControl w:val="0"/>
        <w:autoSpaceDE w:val="0"/>
        <w:autoSpaceDN w:val="0"/>
        <w:adjustRightInd w:val="0"/>
        <w:ind w:left="380" w:right="59"/>
        <w:jc w:val="both"/>
        <w:rPr>
          <w:b/>
        </w:rPr>
      </w:pPr>
    </w:p>
    <w:p w:rsidR="003C5906" w:rsidRPr="003C5906" w:rsidRDefault="00911F87" w:rsidP="003C5906">
      <w:pPr>
        <w:widowControl w:val="0"/>
        <w:autoSpaceDE w:val="0"/>
        <w:autoSpaceDN w:val="0"/>
        <w:adjustRightInd w:val="0"/>
        <w:ind w:left="380" w:right="59"/>
        <w:jc w:val="both"/>
        <w:rPr>
          <w:color w:val="000000"/>
        </w:rPr>
      </w:pPr>
      <w:r w:rsidRPr="00881965">
        <w:rPr>
          <w:b/>
        </w:rPr>
        <w:t>P</w:t>
      </w:r>
      <w:r w:rsidR="00767104" w:rsidRPr="00881965">
        <w:rPr>
          <w:b/>
        </w:rPr>
        <w:t>ë</w:t>
      </w:r>
      <w:r w:rsidRPr="00881965">
        <w:rPr>
          <w:b/>
        </w:rPr>
        <w:t>rshkrimi p</w:t>
      </w:r>
      <w:r w:rsidR="00767104" w:rsidRPr="00881965">
        <w:rPr>
          <w:b/>
        </w:rPr>
        <w:t>ë</w:t>
      </w:r>
      <w:r w:rsidRPr="00881965">
        <w:rPr>
          <w:b/>
        </w:rPr>
        <w:t>rgjith</w:t>
      </w:r>
      <w:r w:rsidR="00767104" w:rsidRPr="00881965">
        <w:rPr>
          <w:b/>
        </w:rPr>
        <w:t>ë</w:t>
      </w:r>
      <w:r w:rsidRPr="00881965">
        <w:rPr>
          <w:b/>
        </w:rPr>
        <w:t xml:space="preserve">sues </w:t>
      </w:r>
      <w:r w:rsidR="00D42FFA" w:rsidRPr="00881965">
        <w:rPr>
          <w:b/>
        </w:rPr>
        <w:t xml:space="preserve">i </w:t>
      </w:r>
      <w:r w:rsidRPr="00881965">
        <w:rPr>
          <w:b/>
        </w:rPr>
        <w:t>pun</w:t>
      </w:r>
      <w:r w:rsidR="00767104" w:rsidRPr="00881965">
        <w:rPr>
          <w:b/>
        </w:rPr>
        <w:t>ë</w:t>
      </w:r>
      <w:r w:rsidRPr="00881965">
        <w:rPr>
          <w:b/>
        </w:rPr>
        <w:t>s p</w:t>
      </w:r>
      <w:r w:rsidR="00767104" w:rsidRPr="00881965">
        <w:rPr>
          <w:b/>
        </w:rPr>
        <w:t>ë</w:t>
      </w:r>
      <w:r w:rsidRPr="00881965">
        <w:rPr>
          <w:b/>
        </w:rPr>
        <w:t xml:space="preserve">r pozicionin </w:t>
      </w:r>
      <w:r w:rsidR="00753203" w:rsidRPr="00753203">
        <w:rPr>
          <w:b/>
        </w:rPr>
        <w:t xml:space="preserve">“Specialist” në </w:t>
      </w:r>
      <w:r w:rsidR="00753203" w:rsidRPr="00753203">
        <w:rPr>
          <w:rStyle w:val="Strong"/>
          <w:shd w:val="clear" w:color="auto" w:fill="FBFBFB"/>
        </w:rPr>
        <w:t xml:space="preserve">Sektorin për </w:t>
      </w:r>
      <w:r w:rsidR="00107639">
        <w:rPr>
          <w:rStyle w:val="Strong"/>
          <w:shd w:val="clear" w:color="auto" w:fill="FBFBFB"/>
        </w:rPr>
        <w:t>B</w:t>
      </w:r>
      <w:r w:rsidR="00753203" w:rsidRPr="00753203">
        <w:rPr>
          <w:rStyle w:val="Strong"/>
          <w:shd w:val="clear" w:color="auto" w:fill="FBFBFB"/>
        </w:rPr>
        <w:t xml:space="preserve">ashkëpunimin </w:t>
      </w:r>
      <w:r w:rsidR="00107639">
        <w:rPr>
          <w:rStyle w:val="Strong"/>
          <w:shd w:val="clear" w:color="auto" w:fill="FBFBFB"/>
        </w:rPr>
        <w:t>N</w:t>
      </w:r>
      <w:r w:rsidR="00753203" w:rsidRPr="00753203">
        <w:rPr>
          <w:rStyle w:val="Strong"/>
          <w:shd w:val="clear" w:color="auto" w:fill="FBFBFB"/>
        </w:rPr>
        <w:t xml:space="preserve">dërkombëtar dhe </w:t>
      </w:r>
      <w:r w:rsidR="00107639">
        <w:rPr>
          <w:rStyle w:val="Strong"/>
          <w:shd w:val="clear" w:color="auto" w:fill="FBFBFB"/>
        </w:rPr>
        <w:t>I</w:t>
      </w:r>
      <w:r w:rsidR="00753203" w:rsidRPr="00753203">
        <w:rPr>
          <w:rStyle w:val="Strong"/>
          <w:shd w:val="clear" w:color="auto" w:fill="FBFBFB"/>
        </w:rPr>
        <w:t xml:space="preserve">ntegrimin </w:t>
      </w:r>
      <w:r w:rsidR="00107639">
        <w:rPr>
          <w:rStyle w:val="Strong"/>
          <w:shd w:val="clear" w:color="auto" w:fill="FBFBFB"/>
        </w:rPr>
        <w:t>E</w:t>
      </w:r>
      <w:r w:rsidR="00753203" w:rsidRPr="00753203">
        <w:rPr>
          <w:rStyle w:val="Strong"/>
          <w:shd w:val="clear" w:color="auto" w:fill="FBFBFB"/>
        </w:rPr>
        <w:t>vropian</w:t>
      </w:r>
      <w:r w:rsidR="00753203" w:rsidRPr="00753203">
        <w:rPr>
          <w:b/>
        </w:rPr>
        <w:t>,</w:t>
      </w:r>
      <w:r w:rsidR="00753203">
        <w:rPr>
          <w:b/>
          <w:bCs/>
          <w:color w:val="000000"/>
        </w:rPr>
        <w:t xml:space="preserve"> </w:t>
      </w:r>
      <w:r w:rsidR="003C5906">
        <w:rPr>
          <w:b/>
          <w:bCs/>
          <w:color w:val="000000"/>
        </w:rPr>
        <w:t>(Katego</w:t>
      </w:r>
      <w:r w:rsidR="003C5906">
        <w:rPr>
          <w:b/>
          <w:bCs/>
          <w:color w:val="000000"/>
          <w:spacing w:val="-1"/>
        </w:rPr>
        <w:t>r</w:t>
      </w:r>
      <w:r w:rsidR="003C5906">
        <w:rPr>
          <w:b/>
          <w:bCs/>
          <w:color w:val="000000"/>
        </w:rPr>
        <w:t>ia</w:t>
      </w:r>
      <w:r w:rsidR="003C5906">
        <w:rPr>
          <w:b/>
          <w:bCs/>
          <w:color w:val="000000"/>
          <w:spacing w:val="-11"/>
        </w:rPr>
        <w:t xml:space="preserve"> </w:t>
      </w:r>
      <w:r w:rsidR="003C5906">
        <w:rPr>
          <w:b/>
          <w:bCs/>
          <w:color w:val="000000"/>
          <w:spacing w:val="-1"/>
        </w:rPr>
        <w:t>I</w:t>
      </w:r>
      <w:r w:rsidR="003C5906">
        <w:rPr>
          <w:b/>
          <w:bCs/>
          <w:color w:val="000000"/>
        </w:rPr>
        <w:t>II-b)</w:t>
      </w:r>
    </w:p>
    <w:p w:rsidR="00BE2215" w:rsidRPr="00881965" w:rsidRDefault="00BE2215" w:rsidP="006B0CF5">
      <w:pPr>
        <w:jc w:val="both"/>
        <w:rPr>
          <w:b/>
        </w:rPr>
      </w:pPr>
    </w:p>
    <w:p w:rsidR="002158F8" w:rsidRPr="002158F8" w:rsidRDefault="00CC0AB1" w:rsidP="002158F8">
      <w:pPr>
        <w:pStyle w:val="ListParagraph"/>
        <w:numPr>
          <w:ilvl w:val="0"/>
          <w:numId w:val="31"/>
        </w:numPr>
        <w:spacing w:after="160"/>
        <w:ind w:left="360"/>
        <w:jc w:val="both"/>
        <w:rPr>
          <w:lang w:val="sq-AL"/>
        </w:rPr>
      </w:pPr>
      <w:r w:rsidRPr="00881965">
        <w:rPr>
          <w:lang w:val="sq-AL"/>
        </w:rPr>
        <w:t xml:space="preserve">Të </w:t>
      </w:r>
      <w:r w:rsidR="00195BD0">
        <w:rPr>
          <w:lang w:val="sq-AL"/>
        </w:rPr>
        <w:t xml:space="preserve">përmbushi detyrat e </w:t>
      </w:r>
      <w:r w:rsidRPr="00881965">
        <w:rPr>
          <w:lang w:val="sq-AL"/>
        </w:rPr>
        <w:t>sektorit ku bën pjesë, brënda udhëzimeve të përgjithshme, lidhur me objektivat dhe afatet e përfundimit të detyrave.</w:t>
      </w:r>
    </w:p>
    <w:p w:rsidR="002158F8" w:rsidRDefault="00CC0AB1" w:rsidP="002158F8">
      <w:pPr>
        <w:pStyle w:val="ListParagraph"/>
        <w:numPr>
          <w:ilvl w:val="0"/>
          <w:numId w:val="31"/>
        </w:numPr>
        <w:spacing w:after="160"/>
        <w:ind w:left="360"/>
        <w:jc w:val="both"/>
        <w:rPr>
          <w:lang w:val="sq-AL"/>
        </w:rPr>
      </w:pPr>
      <w:r w:rsidRPr="00881965">
        <w:rPr>
          <w:lang w:val="sq-AL"/>
        </w:rPr>
        <w:t>Realizon detyrat ne përputhje me politikat e institucionit, me standartet administrative, procedurat teknike, duke mbajtur parasysh praktikat më të mira profesionale.</w:t>
      </w:r>
    </w:p>
    <w:p w:rsidR="002158F8" w:rsidRPr="002158F8" w:rsidRDefault="002158F8" w:rsidP="002158F8">
      <w:pPr>
        <w:pStyle w:val="ListParagraph"/>
        <w:numPr>
          <w:ilvl w:val="0"/>
          <w:numId w:val="31"/>
        </w:numPr>
        <w:spacing w:after="160"/>
        <w:ind w:left="360"/>
        <w:jc w:val="both"/>
        <w:rPr>
          <w:lang w:val="sq-AL"/>
        </w:rPr>
      </w:pPr>
      <w:r w:rsidRPr="002158F8">
        <w:rPr>
          <w:color w:val="000000"/>
        </w:rPr>
        <w:t>Koordini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 xml:space="preserve">i </w:t>
      </w:r>
      <w:r w:rsidRPr="002158F8">
        <w:rPr>
          <w:color w:val="000000"/>
          <w:spacing w:val="16"/>
        </w:rPr>
        <w:t xml:space="preserve"> </w:t>
      </w:r>
      <w:r w:rsidRPr="002158F8">
        <w:rPr>
          <w:color w:val="000000"/>
        </w:rPr>
        <w:t xml:space="preserve">dhe </w:t>
      </w:r>
      <w:r w:rsidRPr="002158F8">
        <w:rPr>
          <w:color w:val="000000"/>
          <w:spacing w:val="16"/>
        </w:rPr>
        <w:t xml:space="preserve"> </w:t>
      </w:r>
      <w:r w:rsidRPr="002158F8">
        <w:rPr>
          <w:color w:val="000000"/>
        </w:rPr>
        <w:t>bash</w:t>
      </w:r>
      <w:r w:rsidRPr="002158F8">
        <w:rPr>
          <w:color w:val="000000"/>
          <w:spacing w:val="-1"/>
        </w:rPr>
        <w:t>kë</w:t>
      </w:r>
      <w:r w:rsidRPr="002158F8">
        <w:rPr>
          <w:color w:val="000000"/>
        </w:rPr>
        <w:t>puni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 xml:space="preserve">i </w:t>
      </w:r>
      <w:r w:rsidRPr="002158F8">
        <w:rPr>
          <w:color w:val="000000"/>
          <w:spacing w:val="16"/>
        </w:rPr>
        <w:t xml:space="preserve"> </w:t>
      </w:r>
      <w:r w:rsidRPr="002158F8">
        <w:rPr>
          <w:color w:val="000000"/>
        </w:rPr>
        <w:t xml:space="preserve">i </w:t>
      </w:r>
      <w:r w:rsidRPr="002158F8">
        <w:rPr>
          <w:color w:val="000000"/>
          <w:spacing w:val="16"/>
        </w:rPr>
        <w:t xml:space="preserve"> </w:t>
      </w:r>
      <w:r w:rsidRPr="002158F8">
        <w:rPr>
          <w:color w:val="000000"/>
        </w:rPr>
        <w:t>I</w:t>
      </w:r>
      <w:r w:rsidRPr="002158F8">
        <w:rPr>
          <w:color w:val="000000"/>
          <w:spacing w:val="-1"/>
        </w:rPr>
        <w:t>n</w:t>
      </w:r>
      <w:r w:rsidRPr="002158F8">
        <w:rPr>
          <w:color w:val="000000"/>
        </w:rPr>
        <w:t>stit</w:t>
      </w:r>
      <w:r w:rsidRPr="002158F8">
        <w:rPr>
          <w:color w:val="000000"/>
          <w:spacing w:val="-1"/>
        </w:rPr>
        <w:t>u</w:t>
      </w:r>
      <w:r w:rsidRPr="002158F8">
        <w:rPr>
          <w:color w:val="000000"/>
        </w:rPr>
        <w:t>cio</w:t>
      </w:r>
      <w:r w:rsidRPr="002158F8">
        <w:rPr>
          <w:color w:val="000000"/>
          <w:spacing w:val="-1"/>
        </w:rPr>
        <w:t>n</w:t>
      </w:r>
      <w:r w:rsidRPr="002158F8">
        <w:rPr>
          <w:color w:val="000000"/>
        </w:rPr>
        <w:t xml:space="preserve">it </w:t>
      </w:r>
      <w:r w:rsidRPr="002158F8">
        <w:rPr>
          <w:color w:val="000000"/>
          <w:spacing w:val="16"/>
        </w:rPr>
        <w:t xml:space="preserve"> </w:t>
      </w:r>
      <w:r w:rsidRPr="002158F8">
        <w:rPr>
          <w:color w:val="000000"/>
        </w:rPr>
        <w:t xml:space="preserve">të </w:t>
      </w:r>
      <w:r w:rsidRPr="002158F8">
        <w:rPr>
          <w:color w:val="000000"/>
          <w:spacing w:val="14"/>
        </w:rPr>
        <w:t xml:space="preserve"> </w:t>
      </w:r>
      <w:r w:rsidRPr="002158F8">
        <w:rPr>
          <w:color w:val="000000"/>
        </w:rPr>
        <w:t xml:space="preserve">Avokatit </w:t>
      </w:r>
      <w:r w:rsidRPr="002158F8">
        <w:rPr>
          <w:color w:val="000000"/>
          <w:spacing w:val="15"/>
        </w:rPr>
        <w:t xml:space="preserve"> </w:t>
      </w:r>
      <w:r w:rsidRPr="002158F8">
        <w:rPr>
          <w:color w:val="000000"/>
        </w:rPr>
        <w:t xml:space="preserve">të </w:t>
      </w:r>
      <w:r w:rsidRPr="002158F8">
        <w:rPr>
          <w:color w:val="000000"/>
          <w:spacing w:val="15"/>
        </w:rPr>
        <w:t xml:space="preserve"> </w:t>
      </w:r>
      <w:r w:rsidRPr="002158F8">
        <w:rPr>
          <w:color w:val="000000"/>
        </w:rPr>
        <w:t xml:space="preserve">Popullit </w:t>
      </w:r>
      <w:r w:rsidRPr="002158F8">
        <w:rPr>
          <w:color w:val="000000"/>
          <w:spacing w:val="15"/>
        </w:rPr>
        <w:t xml:space="preserve"> 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 xml:space="preserve">e </w:t>
      </w:r>
      <w:r w:rsidRPr="002158F8">
        <w:rPr>
          <w:color w:val="000000"/>
          <w:spacing w:val="15"/>
        </w:rPr>
        <w:t xml:space="preserve"> </w:t>
      </w:r>
      <w:r w:rsidRPr="002158F8">
        <w:rPr>
          <w:color w:val="000000"/>
        </w:rPr>
        <w:t xml:space="preserve">zyrat </w:t>
      </w:r>
      <w:r w:rsidRPr="002158F8">
        <w:rPr>
          <w:color w:val="000000"/>
          <w:spacing w:val="15"/>
        </w:rPr>
        <w:t xml:space="preserve"> </w:t>
      </w:r>
      <w:r w:rsidRPr="002158F8">
        <w:rPr>
          <w:color w:val="000000"/>
          <w:spacing w:val="-1"/>
        </w:rPr>
        <w:t>h</w:t>
      </w:r>
      <w:r w:rsidRPr="002158F8">
        <w:rPr>
          <w:color w:val="000000"/>
          <w:spacing w:val="1"/>
        </w:rPr>
        <w:t>o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 xml:space="preserve">ologe </w:t>
      </w:r>
      <w:r w:rsidRPr="002158F8">
        <w:rPr>
          <w:color w:val="000000"/>
          <w:spacing w:val="15"/>
        </w:rPr>
        <w:t xml:space="preserve"> </w:t>
      </w:r>
      <w:r w:rsidRPr="002158F8">
        <w:rPr>
          <w:color w:val="000000"/>
        </w:rPr>
        <w:t>d</w:t>
      </w:r>
      <w:r w:rsidRPr="002158F8">
        <w:rPr>
          <w:color w:val="000000"/>
          <w:spacing w:val="-1"/>
        </w:rPr>
        <w:t>h</w:t>
      </w:r>
      <w:r w:rsidRPr="002158F8">
        <w:rPr>
          <w:color w:val="000000"/>
        </w:rPr>
        <w:t>e organizatat</w:t>
      </w:r>
      <w:r w:rsidRPr="002158F8">
        <w:rPr>
          <w:color w:val="000000"/>
          <w:spacing w:val="-1"/>
        </w:rPr>
        <w:t xml:space="preserve"> </w:t>
      </w:r>
      <w:r w:rsidRPr="002158F8">
        <w:rPr>
          <w:color w:val="000000"/>
        </w:rPr>
        <w:t>ndërko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>bëtare.</w:t>
      </w:r>
    </w:p>
    <w:p w:rsidR="002158F8" w:rsidRPr="002158F8" w:rsidRDefault="002158F8" w:rsidP="002158F8">
      <w:pPr>
        <w:pStyle w:val="ListParagraph"/>
        <w:numPr>
          <w:ilvl w:val="0"/>
          <w:numId w:val="31"/>
        </w:numPr>
        <w:tabs>
          <w:tab w:val="left" w:pos="360"/>
        </w:tabs>
        <w:spacing w:after="160"/>
        <w:ind w:left="360"/>
        <w:jc w:val="both"/>
        <w:rPr>
          <w:lang w:val="sq-AL"/>
        </w:rPr>
      </w:pPr>
      <w:r w:rsidRPr="00881965">
        <w:rPr>
          <w:lang w:val="sq-AL"/>
        </w:rPr>
        <w:lastRenderedPageBreak/>
        <w:t>Të bashkëpu</w:t>
      </w:r>
      <w:r>
        <w:rPr>
          <w:lang w:val="sq-AL"/>
        </w:rPr>
        <w:t>nojë me të gjitha strukturat e I</w:t>
      </w:r>
      <w:r w:rsidRPr="00881965">
        <w:rPr>
          <w:lang w:val="sq-AL"/>
        </w:rPr>
        <w:t xml:space="preserve">nstitucionit për çështje të </w:t>
      </w:r>
      <w:r>
        <w:rPr>
          <w:lang w:val="sq-AL"/>
        </w:rPr>
        <w:t xml:space="preserve">koordinimit dhe bashkëpunimit të </w:t>
      </w:r>
      <w:r>
        <w:rPr>
          <w:color w:val="000000"/>
        </w:rPr>
        <w:t>I</w:t>
      </w:r>
      <w:r>
        <w:rPr>
          <w:color w:val="000000"/>
          <w:spacing w:val="-1"/>
        </w:rPr>
        <w:t>n</w:t>
      </w:r>
      <w:r>
        <w:rPr>
          <w:color w:val="000000"/>
        </w:rPr>
        <w:t>stit</w:t>
      </w:r>
      <w:r>
        <w:rPr>
          <w:color w:val="000000"/>
          <w:spacing w:val="-1"/>
        </w:rPr>
        <w:t>u</w:t>
      </w:r>
      <w:r>
        <w:rPr>
          <w:color w:val="000000"/>
        </w:rPr>
        <w:t>cio</w:t>
      </w:r>
      <w:r>
        <w:rPr>
          <w:color w:val="000000"/>
          <w:spacing w:val="-1"/>
        </w:rPr>
        <w:t>n</w:t>
      </w:r>
      <w:r>
        <w:rPr>
          <w:color w:val="000000"/>
        </w:rPr>
        <w:t xml:space="preserve">it </w:t>
      </w:r>
      <w:r>
        <w:rPr>
          <w:color w:val="000000"/>
          <w:spacing w:val="16"/>
        </w:rPr>
        <w:t xml:space="preserve"> </w:t>
      </w:r>
      <w:r>
        <w:rPr>
          <w:color w:val="000000"/>
        </w:rPr>
        <w:t xml:space="preserve">të </w:t>
      </w:r>
      <w:r>
        <w:rPr>
          <w:color w:val="000000"/>
          <w:spacing w:val="14"/>
        </w:rPr>
        <w:t xml:space="preserve"> </w:t>
      </w:r>
      <w:r>
        <w:rPr>
          <w:color w:val="000000"/>
        </w:rPr>
        <w:t xml:space="preserve">Avokatit </w:t>
      </w:r>
      <w:r>
        <w:rPr>
          <w:color w:val="000000"/>
          <w:spacing w:val="15"/>
        </w:rPr>
        <w:t xml:space="preserve"> </w:t>
      </w:r>
      <w:r>
        <w:rPr>
          <w:color w:val="000000"/>
        </w:rPr>
        <w:t xml:space="preserve">të </w:t>
      </w:r>
      <w:r>
        <w:rPr>
          <w:color w:val="000000"/>
          <w:spacing w:val="15"/>
        </w:rPr>
        <w:t xml:space="preserve"> </w:t>
      </w:r>
      <w:r>
        <w:rPr>
          <w:color w:val="000000"/>
        </w:rPr>
        <w:t xml:space="preserve">Popullit </w:t>
      </w:r>
      <w:r>
        <w:rPr>
          <w:color w:val="000000"/>
          <w:spacing w:val="15"/>
        </w:rPr>
        <w:t xml:space="preserve"> me partnerët, homologët dhe organizatat ndërkombëtare.</w:t>
      </w:r>
    </w:p>
    <w:p w:rsidR="002158F8" w:rsidRPr="002158F8" w:rsidRDefault="002158F8" w:rsidP="002158F8">
      <w:pPr>
        <w:pStyle w:val="ListParagraph"/>
        <w:numPr>
          <w:ilvl w:val="0"/>
          <w:numId w:val="31"/>
        </w:numPr>
        <w:tabs>
          <w:tab w:val="left" w:pos="360"/>
        </w:tabs>
        <w:spacing w:after="160"/>
        <w:ind w:left="360"/>
        <w:jc w:val="both"/>
        <w:rPr>
          <w:lang w:val="sq-AL"/>
        </w:rPr>
      </w:pPr>
      <w:r w:rsidRPr="002158F8">
        <w:rPr>
          <w:color w:val="000000"/>
        </w:rPr>
        <w:t>Ndjekja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dhe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zbati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>i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i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detyrave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për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organizi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  <w:spacing w:val="1"/>
        </w:rPr>
        <w:t>i</w:t>
      </w:r>
      <w:r w:rsidRPr="002158F8">
        <w:rPr>
          <w:color w:val="000000"/>
        </w:rPr>
        <w:t>n e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aktiviteteve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në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bash</w:t>
      </w:r>
      <w:r w:rsidRPr="002158F8">
        <w:rPr>
          <w:color w:val="000000"/>
          <w:spacing w:val="-1"/>
        </w:rPr>
        <w:t>kë</w:t>
      </w:r>
      <w:r w:rsidRPr="002158F8">
        <w:rPr>
          <w:color w:val="000000"/>
        </w:rPr>
        <w:t>punim</w:t>
      </w:r>
      <w:r w:rsidRPr="002158F8">
        <w:rPr>
          <w:color w:val="000000"/>
          <w:spacing w:val="1"/>
        </w:rPr>
        <w:t xml:space="preserve"> 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>e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zyrat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ho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>ologe, organiz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>at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</w:rPr>
        <w:t>ndërko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>bëtare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</w:rPr>
        <w:t>brënda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</w:rPr>
        <w:t>dhe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</w:rPr>
        <w:t>jashtë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</w:rPr>
        <w:t>vendit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</w:rPr>
        <w:t>si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</w:rPr>
        <w:t>dhe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>e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</w:rPr>
        <w:t>partnerë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</w:rPr>
        <w:t>të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</w:rPr>
        <w:t>tjerë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</w:rPr>
        <w:t>në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</w:rPr>
        <w:t>fushën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</w:rPr>
        <w:t>e</w:t>
      </w:r>
      <w:r w:rsidRPr="002158F8">
        <w:rPr>
          <w:color w:val="000000"/>
          <w:spacing w:val="52"/>
        </w:rPr>
        <w:t xml:space="preserve"> </w:t>
      </w:r>
      <w:r w:rsidRPr="002158F8">
        <w:rPr>
          <w:color w:val="000000"/>
        </w:rPr>
        <w:t>të drejtave të njeriut në funksion të fuqizi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>it dhe bashkpuni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>it.</w:t>
      </w:r>
    </w:p>
    <w:p w:rsidR="002158F8" w:rsidRPr="002158F8" w:rsidRDefault="002158F8" w:rsidP="002158F8">
      <w:pPr>
        <w:pStyle w:val="ListParagraph"/>
        <w:numPr>
          <w:ilvl w:val="0"/>
          <w:numId w:val="31"/>
        </w:numPr>
        <w:tabs>
          <w:tab w:val="left" w:pos="360"/>
        </w:tabs>
        <w:spacing w:after="160"/>
        <w:ind w:left="360"/>
        <w:jc w:val="both"/>
        <w:rPr>
          <w:lang w:val="sq-AL"/>
        </w:rPr>
      </w:pPr>
      <w:r w:rsidRPr="002158F8">
        <w:rPr>
          <w:color w:val="000000"/>
        </w:rPr>
        <w:t>Kriji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 xml:space="preserve">i dhe 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>bajtja e kontakte</w:t>
      </w:r>
      <w:r w:rsidRPr="002158F8">
        <w:rPr>
          <w:color w:val="000000"/>
          <w:spacing w:val="-1"/>
        </w:rPr>
        <w:t>v</w:t>
      </w:r>
      <w:r w:rsidRPr="002158F8">
        <w:rPr>
          <w:color w:val="000000"/>
        </w:rPr>
        <w:t>e të vazhdues</w:t>
      </w:r>
      <w:r w:rsidRPr="002158F8">
        <w:rPr>
          <w:color w:val="000000"/>
          <w:spacing w:val="-1"/>
        </w:rPr>
        <w:t>h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>e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>e partnerët ndërk</w:t>
      </w:r>
      <w:r w:rsidRPr="002158F8">
        <w:rPr>
          <w:color w:val="000000"/>
          <w:spacing w:val="-1"/>
        </w:rPr>
        <w:t>om</w:t>
      </w:r>
      <w:r w:rsidRPr="002158F8">
        <w:rPr>
          <w:color w:val="000000"/>
        </w:rPr>
        <w:t>bëtarë brënda dhe ja</w:t>
      </w:r>
      <w:r w:rsidRPr="002158F8">
        <w:rPr>
          <w:color w:val="000000"/>
          <w:spacing w:val="-1"/>
        </w:rPr>
        <w:t>s</w:t>
      </w:r>
      <w:r w:rsidRPr="002158F8">
        <w:rPr>
          <w:color w:val="000000"/>
        </w:rPr>
        <w:t>htë vendit,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në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ndarjen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e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infor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>acionit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mbi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gjendjen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e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të drejtave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dhe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lirive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t</w:t>
      </w:r>
      <w:r w:rsidRPr="002158F8">
        <w:rPr>
          <w:color w:val="000000"/>
          <w:spacing w:val="-1"/>
        </w:rPr>
        <w:t>h</w:t>
      </w:r>
      <w:r w:rsidRPr="002158F8">
        <w:rPr>
          <w:color w:val="000000"/>
        </w:rPr>
        <w:t>e</w:t>
      </w:r>
      <w:r w:rsidRPr="002158F8">
        <w:rPr>
          <w:color w:val="000000"/>
          <w:spacing w:val="-2"/>
        </w:rPr>
        <w:t>m</w:t>
      </w:r>
      <w:r w:rsidRPr="002158F8">
        <w:rPr>
          <w:color w:val="000000"/>
        </w:rPr>
        <w:t>elore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të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</w:rPr>
        <w:t>njeri</w:t>
      </w:r>
      <w:r w:rsidRPr="002158F8">
        <w:rPr>
          <w:color w:val="000000"/>
          <w:spacing w:val="-1"/>
        </w:rPr>
        <w:t>u</w:t>
      </w:r>
      <w:r w:rsidRPr="002158F8">
        <w:rPr>
          <w:color w:val="000000"/>
        </w:rPr>
        <w:t>t</w:t>
      </w:r>
      <w:r w:rsidRPr="002158F8">
        <w:rPr>
          <w:color w:val="000000"/>
          <w:spacing w:val="3"/>
        </w:rPr>
        <w:t xml:space="preserve"> </w:t>
      </w:r>
      <w:r w:rsidRPr="002158F8">
        <w:rPr>
          <w:color w:val="000000"/>
          <w:spacing w:val="-1"/>
        </w:rPr>
        <w:t>n</w:t>
      </w:r>
      <w:r w:rsidRPr="002158F8">
        <w:rPr>
          <w:color w:val="000000"/>
        </w:rPr>
        <w:t>ë Shqipëri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si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dhe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në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ndarjen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e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raport</w:t>
      </w:r>
      <w:r w:rsidRPr="002158F8">
        <w:rPr>
          <w:color w:val="000000"/>
          <w:spacing w:val="-1"/>
        </w:rPr>
        <w:t>e</w:t>
      </w:r>
      <w:r w:rsidRPr="002158F8">
        <w:rPr>
          <w:color w:val="000000"/>
        </w:rPr>
        <w:t>ve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të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vecanta dhe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rasteve</w:t>
      </w:r>
      <w:r w:rsidRPr="002158F8">
        <w:rPr>
          <w:color w:val="000000"/>
          <w:spacing w:val="1"/>
        </w:rPr>
        <w:t xml:space="preserve"> </w:t>
      </w:r>
      <w:r w:rsidRPr="002158F8">
        <w:rPr>
          <w:color w:val="000000"/>
        </w:rPr>
        <w:t>specifike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të</w:t>
      </w:r>
      <w:r w:rsidRPr="002158F8">
        <w:rPr>
          <w:color w:val="000000"/>
          <w:spacing w:val="1"/>
        </w:rPr>
        <w:t xml:space="preserve"> </w:t>
      </w:r>
      <w:r w:rsidRPr="002158F8">
        <w:rPr>
          <w:color w:val="000000"/>
        </w:rPr>
        <w:t>trajt</w:t>
      </w:r>
      <w:r w:rsidRPr="002158F8">
        <w:rPr>
          <w:color w:val="000000"/>
          <w:spacing w:val="-1"/>
        </w:rPr>
        <w:t>u</w:t>
      </w:r>
      <w:r w:rsidRPr="002158F8">
        <w:rPr>
          <w:color w:val="000000"/>
        </w:rPr>
        <w:t>ara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nga</w:t>
      </w:r>
      <w:r w:rsidRPr="002158F8">
        <w:rPr>
          <w:color w:val="000000"/>
          <w:spacing w:val="1"/>
        </w:rPr>
        <w:t xml:space="preserve"> </w:t>
      </w:r>
      <w:r w:rsidRPr="002158F8">
        <w:rPr>
          <w:color w:val="000000"/>
        </w:rPr>
        <w:t>Instit</w:t>
      </w:r>
      <w:r w:rsidRPr="002158F8">
        <w:rPr>
          <w:color w:val="000000"/>
          <w:spacing w:val="-1"/>
        </w:rPr>
        <w:t>u</w:t>
      </w:r>
      <w:r w:rsidRPr="002158F8">
        <w:rPr>
          <w:color w:val="000000"/>
        </w:rPr>
        <w:t>cio</w:t>
      </w:r>
      <w:r w:rsidRPr="002158F8">
        <w:rPr>
          <w:color w:val="000000"/>
          <w:spacing w:val="-1"/>
        </w:rPr>
        <w:t>n</w:t>
      </w:r>
      <w:r w:rsidRPr="002158F8">
        <w:rPr>
          <w:color w:val="000000"/>
        </w:rPr>
        <w:t>i</w:t>
      </w:r>
      <w:r w:rsidRPr="002158F8">
        <w:rPr>
          <w:color w:val="000000"/>
          <w:spacing w:val="2"/>
        </w:rPr>
        <w:t xml:space="preserve"> </w:t>
      </w:r>
      <w:r w:rsidRPr="002158F8">
        <w:rPr>
          <w:color w:val="000000"/>
        </w:rPr>
        <w:t>i Avokatit</w:t>
      </w:r>
      <w:r w:rsidRPr="002158F8">
        <w:rPr>
          <w:color w:val="000000"/>
          <w:spacing w:val="-1"/>
        </w:rPr>
        <w:t xml:space="preserve"> </w:t>
      </w:r>
      <w:r w:rsidRPr="002158F8">
        <w:rPr>
          <w:color w:val="000000"/>
        </w:rPr>
        <w:t>të</w:t>
      </w:r>
      <w:r w:rsidRPr="002158F8">
        <w:rPr>
          <w:color w:val="000000"/>
          <w:spacing w:val="-1"/>
        </w:rPr>
        <w:t xml:space="preserve"> </w:t>
      </w:r>
      <w:r w:rsidRPr="002158F8">
        <w:rPr>
          <w:color w:val="000000"/>
        </w:rPr>
        <w:t>Popullit.</w:t>
      </w:r>
    </w:p>
    <w:p w:rsidR="002158F8" w:rsidRPr="002158F8" w:rsidRDefault="002158F8" w:rsidP="002158F8">
      <w:pPr>
        <w:pStyle w:val="ListParagraph"/>
        <w:numPr>
          <w:ilvl w:val="0"/>
          <w:numId w:val="31"/>
        </w:numPr>
        <w:spacing w:after="160"/>
        <w:ind w:left="360"/>
        <w:jc w:val="both"/>
        <w:rPr>
          <w:lang w:val="sq-AL"/>
        </w:rPr>
      </w:pPr>
      <w:r>
        <w:rPr>
          <w:color w:val="000000"/>
        </w:rPr>
        <w:t>Ndjekja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-1"/>
        </w:rPr>
        <w:t>d</w:t>
      </w:r>
      <w:r>
        <w:rPr>
          <w:color w:val="000000"/>
        </w:rPr>
        <w:t>etyra</w:t>
      </w:r>
      <w:r>
        <w:rPr>
          <w:color w:val="000000"/>
          <w:spacing w:val="-1"/>
        </w:rPr>
        <w:t>v</w:t>
      </w:r>
      <w:r>
        <w:rPr>
          <w:color w:val="000000"/>
        </w:rPr>
        <w:t>e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spe</w:t>
      </w:r>
      <w:r>
        <w:rPr>
          <w:color w:val="000000"/>
          <w:spacing w:val="-1"/>
        </w:rPr>
        <w:t>c</w:t>
      </w:r>
      <w:r>
        <w:rPr>
          <w:color w:val="000000"/>
        </w:rPr>
        <w:t>i</w:t>
      </w:r>
      <w:r>
        <w:rPr>
          <w:color w:val="000000"/>
          <w:spacing w:val="-1"/>
        </w:rPr>
        <w:t>f</w:t>
      </w:r>
      <w:r>
        <w:rPr>
          <w:color w:val="000000"/>
        </w:rPr>
        <w:t>ike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në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ërm</w:t>
      </w:r>
      <w:r>
        <w:rPr>
          <w:color w:val="000000"/>
        </w:rPr>
        <w:t>bushjen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dety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i</w:t>
      </w:r>
      <w:r>
        <w:rPr>
          <w:color w:val="000000"/>
          <w:spacing w:val="-2"/>
        </w:rPr>
        <w:t>m</w:t>
      </w:r>
      <w:r>
        <w:rPr>
          <w:color w:val="000000"/>
        </w:rPr>
        <w:t>eve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të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1"/>
        </w:rPr>
        <w:t>s</w:t>
      </w:r>
      <w:r>
        <w:rPr>
          <w:color w:val="000000"/>
        </w:rPr>
        <w:t>tit</w:t>
      </w:r>
      <w:r>
        <w:rPr>
          <w:color w:val="000000"/>
          <w:spacing w:val="-1"/>
        </w:rPr>
        <w:t>u</w:t>
      </w:r>
      <w:r>
        <w:rPr>
          <w:color w:val="000000"/>
        </w:rPr>
        <w:t>cio</w:t>
      </w:r>
      <w:r>
        <w:rPr>
          <w:color w:val="000000"/>
          <w:spacing w:val="-1"/>
        </w:rPr>
        <w:t>n</w:t>
      </w:r>
      <w:r>
        <w:rPr>
          <w:color w:val="000000"/>
        </w:rPr>
        <w:t>it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që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lidhen</w:t>
      </w:r>
      <w:r>
        <w:rPr>
          <w:color w:val="000000"/>
          <w:spacing w:val="10"/>
        </w:rPr>
        <w:t xml:space="preserve"> </w:t>
      </w:r>
      <w:r>
        <w:rPr>
          <w:color w:val="000000"/>
          <w:spacing w:val="-2"/>
        </w:rPr>
        <w:t>m</w:t>
      </w:r>
      <w:r>
        <w:rPr>
          <w:color w:val="000000"/>
        </w:rPr>
        <w:t>e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proçesin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e inte</w:t>
      </w:r>
      <w:r>
        <w:rPr>
          <w:color w:val="000000"/>
          <w:spacing w:val="-1"/>
        </w:rPr>
        <w:t>g</w:t>
      </w:r>
      <w:r>
        <w:rPr>
          <w:color w:val="000000"/>
        </w:rPr>
        <w:t>ri</w:t>
      </w:r>
      <w:r>
        <w:rPr>
          <w:color w:val="000000"/>
          <w:spacing w:val="-2"/>
        </w:rPr>
        <w:t>m</w:t>
      </w:r>
      <w:r>
        <w:rPr>
          <w:color w:val="000000"/>
        </w:rPr>
        <w:t>it dhe veçanëri</w:t>
      </w:r>
      <w:r>
        <w:rPr>
          <w:color w:val="000000"/>
          <w:spacing w:val="-1"/>
        </w:rPr>
        <w:t>s</w:t>
      </w:r>
      <w:r>
        <w:rPr>
          <w:color w:val="000000"/>
        </w:rPr>
        <w:t xml:space="preserve">ht </w:t>
      </w:r>
      <w:r>
        <w:rPr>
          <w:color w:val="000000"/>
          <w:spacing w:val="-2"/>
        </w:rPr>
        <w:t>m</w:t>
      </w:r>
      <w:r>
        <w:rPr>
          <w:color w:val="000000"/>
        </w:rPr>
        <w:t>e plotësi</w:t>
      </w:r>
      <w:r>
        <w:rPr>
          <w:color w:val="000000"/>
          <w:spacing w:val="-2"/>
        </w:rPr>
        <w:t>m</w:t>
      </w:r>
      <w:r>
        <w:rPr>
          <w:color w:val="000000"/>
        </w:rPr>
        <w:t>in e kritereve për a</w:t>
      </w:r>
      <w:r>
        <w:rPr>
          <w:color w:val="000000"/>
          <w:spacing w:val="-1"/>
        </w:rPr>
        <w:t>n</w:t>
      </w:r>
      <w:r>
        <w:rPr>
          <w:color w:val="000000"/>
        </w:rPr>
        <w:t>ëtarësi</w:t>
      </w:r>
      <w:r>
        <w:rPr>
          <w:color w:val="000000"/>
          <w:spacing w:val="-2"/>
        </w:rPr>
        <w:t>m</w:t>
      </w:r>
      <w:r>
        <w:rPr>
          <w:color w:val="000000"/>
        </w:rPr>
        <w:t>in në Bashki</w:t>
      </w:r>
      <w:r>
        <w:rPr>
          <w:color w:val="000000"/>
          <w:spacing w:val="-2"/>
        </w:rPr>
        <w:t>m</w:t>
      </w:r>
      <w:r>
        <w:rPr>
          <w:color w:val="000000"/>
          <w:spacing w:val="1"/>
        </w:rPr>
        <w:t>i</w:t>
      </w:r>
      <w:r>
        <w:rPr>
          <w:color w:val="000000"/>
        </w:rPr>
        <w:t xml:space="preserve">n Evropian. </w:t>
      </w:r>
    </w:p>
    <w:p w:rsidR="002158F8" w:rsidRPr="002158F8" w:rsidRDefault="002158F8" w:rsidP="002158F8">
      <w:pPr>
        <w:pStyle w:val="ListParagraph"/>
        <w:numPr>
          <w:ilvl w:val="0"/>
          <w:numId w:val="31"/>
        </w:numPr>
        <w:spacing w:after="160"/>
        <w:ind w:left="360"/>
        <w:jc w:val="both"/>
        <w:rPr>
          <w:lang w:val="sq-AL"/>
        </w:rPr>
      </w:pPr>
      <w:r>
        <w:rPr>
          <w:color w:val="000000"/>
        </w:rPr>
        <w:t>Ndjekja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b</w:t>
      </w:r>
      <w:r>
        <w:rPr>
          <w:color w:val="000000"/>
        </w:rPr>
        <w:t>ati</w:t>
      </w:r>
      <w:r>
        <w:rPr>
          <w:color w:val="000000"/>
          <w:spacing w:val="-2"/>
        </w:rPr>
        <w:t>m</w:t>
      </w:r>
      <w:r>
        <w:rPr>
          <w:color w:val="000000"/>
        </w:rPr>
        <w:t>it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të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aktiviteteve në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kuadër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të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projekte</w:t>
      </w:r>
      <w:r>
        <w:rPr>
          <w:color w:val="000000"/>
          <w:spacing w:val="-1"/>
        </w:rPr>
        <w:t>v</w:t>
      </w:r>
      <w:r>
        <w:rPr>
          <w:color w:val="000000"/>
        </w:rPr>
        <w:t>e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të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3"/>
        </w:rPr>
        <w:t>s</w:t>
      </w:r>
      <w:r>
        <w:rPr>
          <w:color w:val="000000"/>
        </w:rPr>
        <w:t>tit</w:t>
      </w:r>
      <w:r>
        <w:rPr>
          <w:color w:val="000000"/>
          <w:spacing w:val="-1"/>
        </w:rPr>
        <w:t>u</w:t>
      </w:r>
      <w:r>
        <w:rPr>
          <w:color w:val="000000"/>
        </w:rPr>
        <w:t>cio</w:t>
      </w:r>
      <w:r>
        <w:rPr>
          <w:color w:val="000000"/>
          <w:spacing w:val="-1"/>
        </w:rPr>
        <w:t>n</w:t>
      </w:r>
      <w:r>
        <w:rPr>
          <w:color w:val="000000"/>
        </w:rPr>
        <w:t>it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të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Avokatit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të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Popullit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me mbshtetje ndërko</w:t>
      </w:r>
      <w:r>
        <w:rPr>
          <w:color w:val="000000"/>
          <w:spacing w:val="-2"/>
        </w:rPr>
        <w:t>m</w:t>
      </w:r>
      <w:r>
        <w:rPr>
          <w:color w:val="000000"/>
        </w:rPr>
        <w:t>bëtare.</w:t>
      </w:r>
    </w:p>
    <w:p w:rsidR="00E17432" w:rsidRPr="00881965" w:rsidRDefault="00E17432" w:rsidP="009969EB">
      <w:pPr>
        <w:pBdr>
          <w:top w:val="single" w:sz="4" w:space="1" w:color="FF0000"/>
          <w:left w:val="single" w:sz="4" w:space="4" w:color="FF0000"/>
          <w:bottom w:val="single" w:sz="4" w:space="1" w:color="FF0000"/>
          <w:right w:val="single" w:sz="4" w:space="4" w:color="FF0000"/>
        </w:pBdr>
        <w:shd w:val="clear" w:color="auto" w:fill="FFFF00"/>
        <w:jc w:val="both"/>
        <w:rPr>
          <w:b/>
        </w:rPr>
      </w:pPr>
      <w:r w:rsidRPr="00881965">
        <w:rPr>
          <w:b/>
        </w:rPr>
        <w:t>I-L</w:t>
      </w:r>
      <w:r w:rsidR="00767104" w:rsidRPr="00881965">
        <w:rPr>
          <w:b/>
        </w:rPr>
        <w:t>ë</w:t>
      </w:r>
      <w:r w:rsidRPr="00881965">
        <w:rPr>
          <w:b/>
        </w:rPr>
        <w:t>vizja Paralele</w:t>
      </w:r>
    </w:p>
    <w:p w:rsidR="00E17432" w:rsidRPr="00881965" w:rsidRDefault="00E17432" w:rsidP="006B0CF5">
      <w:pPr>
        <w:jc w:val="both"/>
      </w:pPr>
    </w:p>
    <w:p w:rsidR="00E17432" w:rsidRDefault="00E17432" w:rsidP="006B0CF5">
      <w:pPr>
        <w:jc w:val="both"/>
      </w:pPr>
      <w:r w:rsidRPr="00881965">
        <w:t>Kan</w:t>
      </w:r>
      <w:r w:rsidR="00767104" w:rsidRPr="00881965">
        <w:t>ë</w:t>
      </w:r>
      <w:r w:rsidRPr="00881965">
        <w:t xml:space="preserve"> t</w:t>
      </w:r>
      <w:r w:rsidR="00767104" w:rsidRPr="00881965">
        <w:t>ë</w:t>
      </w:r>
      <w:r w:rsidRPr="00881965">
        <w:t xml:space="preserve"> drejt</w:t>
      </w:r>
      <w:r w:rsidR="00767104" w:rsidRPr="00881965">
        <w:t>ë</w:t>
      </w:r>
      <w:r w:rsidRPr="00881965">
        <w:t xml:space="preserve"> t</w:t>
      </w:r>
      <w:r w:rsidR="00767104" w:rsidRPr="00881965">
        <w:t>ë</w:t>
      </w:r>
      <w:r w:rsidRPr="00881965">
        <w:t xml:space="preserve"> aplikojn</w:t>
      </w:r>
      <w:r w:rsidR="00767104" w:rsidRPr="00881965">
        <w:t>ë</w:t>
      </w:r>
      <w:r w:rsidRPr="00881965">
        <w:t xml:space="preserve"> p</w:t>
      </w:r>
      <w:r w:rsidR="00767104" w:rsidRPr="00881965">
        <w:t>ë</w:t>
      </w:r>
      <w:r w:rsidRPr="00881965">
        <w:t>r k</w:t>
      </w:r>
      <w:r w:rsidR="00767104" w:rsidRPr="00881965">
        <w:t>ë</w:t>
      </w:r>
      <w:r w:rsidRPr="00881965">
        <w:t>t</w:t>
      </w:r>
      <w:r w:rsidR="00767104" w:rsidRPr="00881965">
        <w:t>ë</w:t>
      </w:r>
      <w:r w:rsidRPr="00881965">
        <w:t xml:space="preserve"> procedur</w:t>
      </w:r>
      <w:r w:rsidR="00767104" w:rsidRPr="00881965">
        <w:t>ë</w:t>
      </w:r>
      <w:r w:rsidRPr="00881965">
        <w:t xml:space="preserve"> vet</w:t>
      </w:r>
      <w:r w:rsidR="00767104" w:rsidRPr="00881965">
        <w:t>ë</w:t>
      </w:r>
      <w:r w:rsidRPr="00881965">
        <w:t>m n</w:t>
      </w:r>
      <w:r w:rsidR="00767104" w:rsidRPr="00881965">
        <w:t>ë</w:t>
      </w:r>
      <w:r w:rsidRPr="00881965">
        <w:t>pun</w:t>
      </w:r>
      <w:r w:rsidR="00767104" w:rsidRPr="00881965">
        <w:t>ë</w:t>
      </w:r>
      <w:r w:rsidRPr="00881965">
        <w:t>s civil</w:t>
      </w:r>
      <w:r w:rsidR="00767104" w:rsidRPr="00881965">
        <w:t>ë</w:t>
      </w:r>
      <w:r w:rsidRPr="00881965">
        <w:t xml:space="preserve"> t</w:t>
      </w:r>
      <w:r w:rsidR="00767104" w:rsidRPr="00881965">
        <w:t>ë</w:t>
      </w:r>
      <w:r w:rsidRPr="00881965">
        <w:t xml:space="preserve"> s</w:t>
      </w:r>
      <w:r w:rsidR="00767104" w:rsidRPr="00881965">
        <w:t>ë</w:t>
      </w:r>
      <w:r w:rsidRPr="00881965">
        <w:t xml:space="preserve"> nj</w:t>
      </w:r>
      <w:r w:rsidR="00767104" w:rsidRPr="00881965">
        <w:t>ë</w:t>
      </w:r>
      <w:r w:rsidRPr="00881965">
        <w:t>jt</w:t>
      </w:r>
      <w:r w:rsidR="00767104" w:rsidRPr="00881965">
        <w:t>ë</w:t>
      </w:r>
      <w:r w:rsidRPr="00881965">
        <w:t>s kategori, n</w:t>
      </w:r>
      <w:r w:rsidR="00767104" w:rsidRPr="00881965">
        <w:t>ë</w:t>
      </w:r>
      <w:r w:rsidRPr="00881965">
        <w:t xml:space="preserve"> t</w:t>
      </w:r>
      <w:r w:rsidR="00767104" w:rsidRPr="00881965">
        <w:t>ë</w:t>
      </w:r>
      <w:r w:rsidRPr="00881965">
        <w:t xml:space="preserve"> gjitha Institucionet, pjes</w:t>
      </w:r>
      <w:r w:rsidR="00767104" w:rsidRPr="00881965">
        <w:t>ë</w:t>
      </w:r>
      <w:r w:rsidRPr="00881965">
        <w:t xml:space="preserve"> e sh</w:t>
      </w:r>
      <w:r w:rsidR="00767104" w:rsidRPr="00881965">
        <w:t>ë</w:t>
      </w:r>
      <w:r w:rsidRPr="00881965">
        <w:t>rbimit civil</w:t>
      </w:r>
      <w:r w:rsidR="002560D3">
        <w:t>.</w:t>
      </w:r>
    </w:p>
    <w:p w:rsidR="00E17432" w:rsidRPr="00881965" w:rsidRDefault="00E17432" w:rsidP="006B0CF5">
      <w:pPr>
        <w:jc w:val="both"/>
      </w:pPr>
    </w:p>
    <w:p w:rsidR="001E75B0" w:rsidRDefault="00E17432" w:rsidP="006A59C7">
      <w:pPr>
        <w:jc w:val="both"/>
        <w:rPr>
          <w:b/>
        </w:rPr>
      </w:pPr>
      <w:r w:rsidRPr="00881965">
        <w:rPr>
          <w:b/>
        </w:rPr>
        <w:t>1.</w:t>
      </w:r>
      <w:r w:rsidR="003E4257" w:rsidRPr="00881965">
        <w:rPr>
          <w:b/>
        </w:rPr>
        <w:t xml:space="preserve"> </w:t>
      </w:r>
      <w:r w:rsidRPr="00881965">
        <w:rPr>
          <w:b/>
        </w:rPr>
        <w:t>Kushtet p</w:t>
      </w:r>
      <w:r w:rsidR="00767104" w:rsidRPr="00881965">
        <w:rPr>
          <w:b/>
        </w:rPr>
        <w:t>ë</w:t>
      </w:r>
      <w:r w:rsidRPr="00881965">
        <w:rPr>
          <w:b/>
        </w:rPr>
        <w:t>r L</w:t>
      </w:r>
      <w:r w:rsidR="00767104" w:rsidRPr="00881965">
        <w:rPr>
          <w:b/>
        </w:rPr>
        <w:t>ë</w:t>
      </w:r>
      <w:r w:rsidRPr="00881965">
        <w:rPr>
          <w:b/>
        </w:rPr>
        <w:t>vizjen Paralele dhe kriteret e ve</w:t>
      </w:r>
      <w:r w:rsidR="005A485C" w:rsidRPr="00881965">
        <w:rPr>
          <w:b/>
        </w:rPr>
        <w:t>ç</w:t>
      </w:r>
      <w:r w:rsidRPr="00881965">
        <w:rPr>
          <w:b/>
        </w:rPr>
        <w:t>anta p</w:t>
      </w:r>
      <w:r w:rsidR="00767104" w:rsidRPr="00881965">
        <w:rPr>
          <w:b/>
        </w:rPr>
        <w:t>ë</w:t>
      </w:r>
      <w:r w:rsidR="001E75B0">
        <w:rPr>
          <w:b/>
        </w:rPr>
        <w:t xml:space="preserve">r pozicionin: </w:t>
      </w:r>
    </w:p>
    <w:p w:rsidR="00AD1A96" w:rsidRPr="00881965" w:rsidRDefault="00EA392E" w:rsidP="006A59C7">
      <w:pPr>
        <w:jc w:val="both"/>
        <w:rPr>
          <w:b/>
        </w:rPr>
      </w:pPr>
      <w:proofErr w:type="gramStart"/>
      <w:r w:rsidRPr="00753203">
        <w:rPr>
          <w:b/>
        </w:rPr>
        <w:t xml:space="preserve">“Specialist” në </w:t>
      </w:r>
      <w:r w:rsidRPr="00753203">
        <w:rPr>
          <w:rStyle w:val="Strong"/>
          <w:shd w:val="clear" w:color="auto" w:fill="FBFBFB"/>
        </w:rPr>
        <w:t xml:space="preserve">Sektorin për </w:t>
      </w:r>
      <w:r w:rsidR="00107639">
        <w:rPr>
          <w:rStyle w:val="Strong"/>
          <w:shd w:val="clear" w:color="auto" w:fill="FBFBFB"/>
        </w:rPr>
        <w:t>B</w:t>
      </w:r>
      <w:r w:rsidRPr="00753203">
        <w:rPr>
          <w:rStyle w:val="Strong"/>
          <w:shd w:val="clear" w:color="auto" w:fill="FBFBFB"/>
        </w:rPr>
        <w:t xml:space="preserve">ashkëpunimin </w:t>
      </w:r>
      <w:r w:rsidR="00107639">
        <w:rPr>
          <w:rStyle w:val="Strong"/>
          <w:shd w:val="clear" w:color="auto" w:fill="FBFBFB"/>
        </w:rPr>
        <w:t>N</w:t>
      </w:r>
      <w:r w:rsidRPr="00753203">
        <w:rPr>
          <w:rStyle w:val="Strong"/>
          <w:shd w:val="clear" w:color="auto" w:fill="FBFBFB"/>
        </w:rPr>
        <w:t xml:space="preserve">dërkombëtar dhe </w:t>
      </w:r>
      <w:r w:rsidR="00107639">
        <w:rPr>
          <w:rStyle w:val="Strong"/>
          <w:shd w:val="clear" w:color="auto" w:fill="FBFBFB"/>
        </w:rPr>
        <w:t>I</w:t>
      </w:r>
      <w:r w:rsidRPr="00753203">
        <w:rPr>
          <w:rStyle w:val="Strong"/>
          <w:shd w:val="clear" w:color="auto" w:fill="FBFBFB"/>
        </w:rPr>
        <w:t xml:space="preserve">ntegrimin </w:t>
      </w:r>
      <w:r w:rsidR="00107639">
        <w:rPr>
          <w:rStyle w:val="Strong"/>
          <w:shd w:val="clear" w:color="auto" w:fill="FBFBFB"/>
        </w:rPr>
        <w:t>E</w:t>
      </w:r>
      <w:r w:rsidRPr="00753203">
        <w:rPr>
          <w:rStyle w:val="Strong"/>
          <w:shd w:val="clear" w:color="auto" w:fill="FBFBFB"/>
        </w:rPr>
        <w:t>vropian</w:t>
      </w:r>
      <w:r>
        <w:rPr>
          <w:b/>
        </w:rPr>
        <w:t>.</w:t>
      </w:r>
      <w:proofErr w:type="gramEnd"/>
    </w:p>
    <w:p w:rsidR="005A485C" w:rsidRPr="00881965" w:rsidRDefault="005A485C" w:rsidP="006B0CF5">
      <w:pPr>
        <w:jc w:val="both"/>
        <w:rPr>
          <w:b/>
        </w:rPr>
      </w:pPr>
    </w:p>
    <w:p w:rsidR="00E17432" w:rsidRPr="00881965" w:rsidRDefault="00E17432" w:rsidP="006B0CF5">
      <w:pPr>
        <w:jc w:val="both"/>
        <w:rPr>
          <w:b/>
        </w:rPr>
      </w:pPr>
      <w:r w:rsidRPr="00881965">
        <w:rPr>
          <w:b/>
        </w:rPr>
        <w:t>Kandidat</w:t>
      </w:r>
      <w:r w:rsidR="006B0CF5" w:rsidRPr="00881965">
        <w:rPr>
          <w:b/>
        </w:rPr>
        <w:t>i</w:t>
      </w:r>
      <w:r w:rsidRPr="00881965">
        <w:rPr>
          <w:b/>
        </w:rPr>
        <w:t xml:space="preserve"> p</w:t>
      </w:r>
      <w:r w:rsidR="00767104" w:rsidRPr="00881965">
        <w:rPr>
          <w:b/>
        </w:rPr>
        <w:t>ë</w:t>
      </w:r>
      <w:r w:rsidRPr="00881965">
        <w:rPr>
          <w:b/>
        </w:rPr>
        <w:t>r L</w:t>
      </w:r>
      <w:r w:rsidR="00767104" w:rsidRPr="00881965">
        <w:rPr>
          <w:b/>
        </w:rPr>
        <w:t>ë</w:t>
      </w:r>
      <w:r w:rsidRPr="00881965">
        <w:rPr>
          <w:b/>
        </w:rPr>
        <w:t>vizjen Paralele duhet t</w:t>
      </w:r>
      <w:r w:rsidR="00767104" w:rsidRPr="00881965">
        <w:rPr>
          <w:b/>
        </w:rPr>
        <w:t>ë</w:t>
      </w:r>
      <w:r w:rsidRPr="00881965">
        <w:rPr>
          <w:b/>
        </w:rPr>
        <w:t xml:space="preserve"> plot</w:t>
      </w:r>
      <w:r w:rsidR="00767104" w:rsidRPr="00881965">
        <w:rPr>
          <w:b/>
        </w:rPr>
        <w:t>ë</w:t>
      </w:r>
      <w:r w:rsidR="006B0CF5" w:rsidRPr="00881965">
        <w:rPr>
          <w:b/>
        </w:rPr>
        <w:t>soj</w:t>
      </w:r>
      <w:r w:rsidR="00767104" w:rsidRPr="00881965">
        <w:rPr>
          <w:b/>
        </w:rPr>
        <w:t>ë</w:t>
      </w:r>
      <w:r w:rsidRPr="00881965">
        <w:rPr>
          <w:b/>
        </w:rPr>
        <w:t xml:space="preserve"> kushtet si m</w:t>
      </w:r>
      <w:r w:rsidR="00767104" w:rsidRPr="00881965">
        <w:rPr>
          <w:b/>
        </w:rPr>
        <w:t>ë</w:t>
      </w:r>
      <w:r w:rsidRPr="00881965">
        <w:rPr>
          <w:b/>
        </w:rPr>
        <w:t xml:space="preserve"> posht</w:t>
      </w:r>
      <w:r w:rsidR="00767104" w:rsidRPr="00881965">
        <w:rPr>
          <w:b/>
        </w:rPr>
        <w:t>ë</w:t>
      </w:r>
      <w:r w:rsidRPr="00881965">
        <w:rPr>
          <w:b/>
        </w:rPr>
        <w:t xml:space="preserve"> vijon:</w:t>
      </w:r>
    </w:p>
    <w:p w:rsidR="00E17432" w:rsidRPr="00881965" w:rsidRDefault="00E17432" w:rsidP="006B0CF5">
      <w:pPr>
        <w:jc w:val="both"/>
      </w:pPr>
    </w:p>
    <w:p w:rsidR="008359BA" w:rsidRPr="00881965" w:rsidRDefault="00E17432" w:rsidP="002158F8">
      <w:pPr>
        <w:pStyle w:val="ListParagraph"/>
        <w:numPr>
          <w:ilvl w:val="0"/>
          <w:numId w:val="26"/>
        </w:numPr>
        <w:ind w:left="360"/>
        <w:jc w:val="both"/>
      </w:pPr>
      <w:r w:rsidRPr="00881965">
        <w:t>T</w:t>
      </w:r>
      <w:r w:rsidR="00767104" w:rsidRPr="00881965">
        <w:t>ë</w:t>
      </w:r>
      <w:r w:rsidRPr="00881965">
        <w:t xml:space="preserve"> j</w:t>
      </w:r>
      <w:r w:rsidR="008359BA" w:rsidRPr="00881965">
        <w:t>et</w:t>
      </w:r>
      <w:r w:rsidR="00767104" w:rsidRPr="00881965">
        <w:t>ë</w:t>
      </w:r>
      <w:r w:rsidR="008359BA" w:rsidRPr="00881965">
        <w:t xml:space="preserve"> n</w:t>
      </w:r>
      <w:r w:rsidR="00767104" w:rsidRPr="00881965">
        <w:t>ë</w:t>
      </w:r>
      <w:r w:rsidR="008359BA" w:rsidRPr="00881965">
        <w:t>pun</w:t>
      </w:r>
      <w:r w:rsidR="00767104" w:rsidRPr="00881965">
        <w:t>ë</w:t>
      </w:r>
      <w:r w:rsidR="008359BA" w:rsidRPr="00881965">
        <w:t xml:space="preserve">s civil </w:t>
      </w:r>
      <w:r w:rsidR="005A485C" w:rsidRPr="00881965">
        <w:t xml:space="preserve">i </w:t>
      </w:r>
      <w:r w:rsidR="006A59C7" w:rsidRPr="00881965">
        <w:t>konfirmuar brë</w:t>
      </w:r>
      <w:r w:rsidR="008359BA" w:rsidRPr="00881965">
        <w:t>nda s</w:t>
      </w:r>
      <w:r w:rsidR="00767104" w:rsidRPr="00881965">
        <w:t>ë</w:t>
      </w:r>
      <w:r w:rsidR="008359BA" w:rsidRPr="00881965">
        <w:t xml:space="preserve"> njejt</w:t>
      </w:r>
      <w:r w:rsidR="00767104" w:rsidRPr="00881965">
        <w:t>ë</w:t>
      </w:r>
      <w:r w:rsidR="008359BA" w:rsidRPr="00881965">
        <w:t>s kategori (Kategoria II</w:t>
      </w:r>
      <w:r w:rsidR="00D26122" w:rsidRPr="00881965">
        <w:t>I</w:t>
      </w:r>
      <w:r w:rsidR="008359BA" w:rsidRPr="00881965">
        <w:t>-b)</w:t>
      </w:r>
    </w:p>
    <w:p w:rsidR="008359BA" w:rsidRPr="00881965" w:rsidRDefault="008359BA" w:rsidP="002158F8">
      <w:pPr>
        <w:pStyle w:val="ListParagraph"/>
        <w:numPr>
          <w:ilvl w:val="0"/>
          <w:numId w:val="26"/>
        </w:numPr>
        <w:ind w:left="360"/>
        <w:jc w:val="both"/>
      </w:pPr>
      <w:r w:rsidRPr="00881965">
        <w:t>T</w:t>
      </w:r>
      <w:r w:rsidR="00767104" w:rsidRPr="00881965">
        <w:t>ë</w:t>
      </w:r>
      <w:r w:rsidRPr="00881965">
        <w:t xml:space="preserve"> mos ket</w:t>
      </w:r>
      <w:r w:rsidR="00767104" w:rsidRPr="00881965">
        <w:t>ë</w:t>
      </w:r>
      <w:r w:rsidRPr="00881965">
        <w:t xml:space="preserve"> mas</w:t>
      </w:r>
      <w:r w:rsidR="00767104" w:rsidRPr="00881965">
        <w:t>ë</w:t>
      </w:r>
      <w:r w:rsidRPr="00881965">
        <w:t xml:space="preserve"> disiplinore n</w:t>
      </w:r>
      <w:r w:rsidR="00767104" w:rsidRPr="00881965">
        <w:t>ë</w:t>
      </w:r>
      <w:r w:rsidRPr="00881965">
        <w:t xml:space="preserve"> fuqi (t</w:t>
      </w:r>
      <w:r w:rsidR="00767104" w:rsidRPr="00881965">
        <w:t>ë</w:t>
      </w:r>
      <w:r w:rsidRPr="00881965">
        <w:t xml:space="preserve"> v</w:t>
      </w:r>
      <w:r w:rsidR="00767104" w:rsidRPr="00881965">
        <w:t>ë</w:t>
      </w:r>
      <w:r w:rsidRPr="00881965">
        <w:t>rtetuar me nj</w:t>
      </w:r>
      <w:r w:rsidR="00767104" w:rsidRPr="00881965">
        <w:t>ë</w:t>
      </w:r>
      <w:r w:rsidRPr="00881965">
        <w:t xml:space="preserve"> do</w:t>
      </w:r>
      <w:r w:rsidR="005A485C" w:rsidRPr="00881965">
        <w:t>k</w:t>
      </w:r>
      <w:r w:rsidRPr="00881965">
        <w:t>ument nga Institucioni)</w:t>
      </w:r>
      <w:r w:rsidR="00BF6A7A" w:rsidRPr="00881965">
        <w:t>.</w:t>
      </w:r>
    </w:p>
    <w:p w:rsidR="008359BA" w:rsidRDefault="008359BA" w:rsidP="002158F8">
      <w:pPr>
        <w:pStyle w:val="ListParagraph"/>
        <w:numPr>
          <w:ilvl w:val="0"/>
          <w:numId w:val="26"/>
        </w:numPr>
        <w:ind w:left="360"/>
        <w:jc w:val="both"/>
      </w:pPr>
      <w:r w:rsidRPr="00881965">
        <w:t>T</w:t>
      </w:r>
      <w:r w:rsidR="00767104" w:rsidRPr="00881965">
        <w:t>ë</w:t>
      </w:r>
      <w:r w:rsidRPr="00881965">
        <w:t xml:space="preserve"> ket</w:t>
      </w:r>
      <w:r w:rsidR="00767104" w:rsidRPr="00881965">
        <w:t>ë</w:t>
      </w:r>
      <w:r w:rsidRPr="00881965">
        <w:t xml:space="preserve"> t</w:t>
      </w:r>
      <w:r w:rsidR="00767104" w:rsidRPr="00881965">
        <w:t>ë</w:t>
      </w:r>
      <w:r w:rsidRPr="00881965">
        <w:t xml:space="preserve"> pakt</w:t>
      </w:r>
      <w:r w:rsidR="00767104" w:rsidRPr="00881965">
        <w:t>ë</w:t>
      </w:r>
      <w:r w:rsidRPr="00881965">
        <w:t xml:space="preserve">n </w:t>
      </w:r>
      <w:r w:rsidR="004A2D71" w:rsidRPr="00881965">
        <w:t>vler</w:t>
      </w:r>
      <w:r w:rsidR="003E70F2" w:rsidRPr="00881965">
        <w:t>ë</w:t>
      </w:r>
      <w:r w:rsidR="004A2D71" w:rsidRPr="00881965">
        <w:t>simin e fundit mir</w:t>
      </w:r>
      <w:r w:rsidR="003E70F2" w:rsidRPr="00881965">
        <w:t>ë</w:t>
      </w:r>
      <w:r w:rsidR="004A2D71" w:rsidRPr="00881965">
        <w:t xml:space="preserve"> ose shum</w:t>
      </w:r>
      <w:r w:rsidR="003E70F2" w:rsidRPr="00881965">
        <w:t>ë</w:t>
      </w:r>
      <w:r w:rsidR="004A2D71" w:rsidRPr="00881965">
        <w:t xml:space="preserve"> </w:t>
      </w:r>
      <w:r w:rsidR="00BF6A7A" w:rsidRPr="00881965">
        <w:t>mire.</w:t>
      </w:r>
    </w:p>
    <w:p w:rsidR="00AD1A96" w:rsidRDefault="00AD1A96" w:rsidP="00AD1A96">
      <w:pPr>
        <w:pStyle w:val="ListParagraph"/>
        <w:ind w:left="360"/>
        <w:jc w:val="both"/>
      </w:pPr>
    </w:p>
    <w:p w:rsidR="008359BA" w:rsidRPr="00881965" w:rsidRDefault="008359BA" w:rsidP="006B0CF5">
      <w:pPr>
        <w:jc w:val="both"/>
        <w:rPr>
          <w:b/>
        </w:rPr>
      </w:pPr>
      <w:r w:rsidRPr="00881965">
        <w:rPr>
          <w:b/>
        </w:rPr>
        <w:t>Kandidat</w:t>
      </w:r>
      <w:r w:rsidR="00767104" w:rsidRPr="00881965">
        <w:rPr>
          <w:b/>
        </w:rPr>
        <w:t>ë</w:t>
      </w:r>
      <w:r w:rsidRPr="00881965">
        <w:rPr>
          <w:b/>
        </w:rPr>
        <w:t>t duhet t</w:t>
      </w:r>
      <w:r w:rsidR="00767104" w:rsidRPr="00881965">
        <w:rPr>
          <w:b/>
        </w:rPr>
        <w:t>ë</w:t>
      </w:r>
      <w:r w:rsidRPr="00881965">
        <w:rPr>
          <w:b/>
        </w:rPr>
        <w:t xml:space="preserve"> plot</w:t>
      </w:r>
      <w:r w:rsidR="00767104" w:rsidRPr="00881965">
        <w:rPr>
          <w:b/>
        </w:rPr>
        <w:t>ë</w:t>
      </w:r>
      <w:r w:rsidRPr="00881965">
        <w:rPr>
          <w:b/>
        </w:rPr>
        <w:t>sojn</w:t>
      </w:r>
      <w:r w:rsidR="00767104" w:rsidRPr="00881965">
        <w:rPr>
          <w:b/>
        </w:rPr>
        <w:t>ë</w:t>
      </w:r>
      <w:r w:rsidRPr="00881965">
        <w:rPr>
          <w:b/>
        </w:rPr>
        <w:t xml:space="preserve"> kriteret e ve</w:t>
      </w:r>
      <w:r w:rsidR="005A485C" w:rsidRPr="00881965">
        <w:rPr>
          <w:b/>
        </w:rPr>
        <w:t>ç</w:t>
      </w:r>
      <w:r w:rsidRPr="00881965">
        <w:rPr>
          <w:b/>
        </w:rPr>
        <w:t>anta si vijon:</w:t>
      </w:r>
    </w:p>
    <w:p w:rsidR="008359BA" w:rsidRPr="00881965" w:rsidRDefault="008359BA" w:rsidP="006B0CF5">
      <w:pPr>
        <w:jc w:val="both"/>
      </w:pPr>
    </w:p>
    <w:p w:rsidR="00E01186" w:rsidRPr="00881965" w:rsidRDefault="006F20B8" w:rsidP="00AD1A96">
      <w:pPr>
        <w:pStyle w:val="ListParagraph"/>
        <w:numPr>
          <w:ilvl w:val="0"/>
          <w:numId w:val="15"/>
        </w:numPr>
        <w:ind w:left="360"/>
        <w:jc w:val="both"/>
      </w:pPr>
      <w:r w:rsidRPr="00881965">
        <w:t>Të zotërojë Diplo</w:t>
      </w:r>
      <w:r w:rsidR="00D26122" w:rsidRPr="00881965">
        <w:t>m</w:t>
      </w:r>
      <w:r w:rsidR="009F0E3D">
        <w:t>ë të nivelit “Master shkencor</w:t>
      </w:r>
      <w:r w:rsidR="00AD1A96">
        <w:t xml:space="preserve">” </w:t>
      </w:r>
      <w:r w:rsidR="00AD1A96" w:rsidRPr="00CD4A0B">
        <w:t xml:space="preserve">në degët </w:t>
      </w:r>
      <w:r w:rsidR="00D27E59" w:rsidRPr="00E339AA">
        <w:t>Shkenca Shoqërore</w:t>
      </w:r>
      <w:r w:rsidR="00D27E59">
        <w:t xml:space="preserve"> </w:t>
      </w:r>
      <w:r w:rsidR="00210419" w:rsidRPr="00CD4A0B">
        <w:t>dhe</w:t>
      </w:r>
      <w:r w:rsidR="005E1040" w:rsidRPr="00881965">
        <w:t xml:space="preserve"> </w:t>
      </w:r>
      <w:r w:rsidRPr="00CD4A0B">
        <w:t>Diploma e nivelit “Bachelor”</w:t>
      </w:r>
      <w:r w:rsidRPr="00881965">
        <w:t xml:space="preserve"> duhet të jetë në të njëjtën fushë. </w:t>
      </w:r>
      <w:r w:rsidR="002721A2" w:rsidRPr="00881965">
        <w:t>(Diplomat e marra ne Univ</w:t>
      </w:r>
      <w:r w:rsidR="005E1040" w:rsidRPr="00881965">
        <w:t>ersitetet jashte vendit duhet të</w:t>
      </w:r>
      <w:r w:rsidR="002721A2" w:rsidRPr="00881965">
        <w:t xml:space="preserve"> jenë të njehsuara nga Instituci</w:t>
      </w:r>
      <w:r w:rsidR="005E1040" w:rsidRPr="00881965">
        <w:t>oni përgjegjë</w:t>
      </w:r>
      <w:r w:rsidR="002721A2" w:rsidRPr="00881965">
        <w:t>s sipas legjislacionit në fuqi).</w:t>
      </w:r>
    </w:p>
    <w:p w:rsidR="00E01186" w:rsidRPr="00881965" w:rsidRDefault="00E01186" w:rsidP="00AD1A96">
      <w:pPr>
        <w:pStyle w:val="ListParagraph"/>
        <w:numPr>
          <w:ilvl w:val="0"/>
          <w:numId w:val="15"/>
        </w:numPr>
        <w:ind w:left="360"/>
        <w:jc w:val="both"/>
      </w:pPr>
      <w:r w:rsidRPr="00881965">
        <w:t xml:space="preserve">Të kenë </w:t>
      </w:r>
      <w:r w:rsidR="00AD1A96">
        <w:t xml:space="preserve">mbi </w:t>
      </w:r>
      <w:r w:rsidR="00E339AA">
        <w:t>3</w:t>
      </w:r>
      <w:r w:rsidR="00AD1A96" w:rsidRPr="00107639">
        <w:rPr>
          <w:b/>
        </w:rPr>
        <w:t xml:space="preserve"> </w:t>
      </w:r>
      <w:r w:rsidR="00AD1A96" w:rsidRPr="00E339AA">
        <w:t>(</w:t>
      </w:r>
      <w:r w:rsidR="00E339AA" w:rsidRPr="00E339AA">
        <w:t>tre</w:t>
      </w:r>
      <w:r w:rsidR="00AD1A96" w:rsidRPr="00E339AA">
        <w:t>)</w:t>
      </w:r>
      <w:r w:rsidRPr="00E339AA">
        <w:t xml:space="preserve"> v</w:t>
      </w:r>
      <w:r w:rsidR="00E339AA" w:rsidRPr="00E339AA">
        <w:t>ite</w:t>
      </w:r>
      <w:r w:rsidR="00BD26CB" w:rsidRPr="00E339AA">
        <w:t xml:space="preserve"> </w:t>
      </w:r>
      <w:r w:rsidRPr="00E339AA">
        <w:t>përvojë</w:t>
      </w:r>
      <w:r w:rsidR="00210419" w:rsidRPr="00E339AA">
        <w:t xml:space="preserve"> pune</w:t>
      </w:r>
      <w:r w:rsidR="00B628BA" w:rsidRPr="00E339AA">
        <w:t xml:space="preserve"> në Administratën Publike</w:t>
      </w:r>
      <w:r w:rsidR="00B628BA" w:rsidRPr="00881965">
        <w:t>.</w:t>
      </w:r>
    </w:p>
    <w:p w:rsidR="00E01186" w:rsidRPr="00881965" w:rsidRDefault="006F20B8" w:rsidP="00AD1A96">
      <w:pPr>
        <w:pStyle w:val="ListParagraph"/>
        <w:numPr>
          <w:ilvl w:val="0"/>
          <w:numId w:val="15"/>
        </w:numPr>
        <w:ind w:left="360"/>
        <w:jc w:val="both"/>
      </w:pPr>
      <w:r w:rsidRPr="00881965">
        <w:t xml:space="preserve">Të zotërojë </w:t>
      </w:r>
      <w:r w:rsidR="00E339AA">
        <w:t xml:space="preserve">njohuri </w:t>
      </w:r>
      <w:r w:rsidR="00AD1A96">
        <w:t>shum</w:t>
      </w:r>
      <w:r w:rsidR="00E339AA">
        <w:t>ë</w:t>
      </w:r>
      <w:r w:rsidR="00AD1A96">
        <w:t xml:space="preserve"> </w:t>
      </w:r>
      <w:r w:rsidR="00E339AA">
        <w:t xml:space="preserve">të </w:t>
      </w:r>
      <w:r w:rsidR="00AD1A96">
        <w:t>mir</w:t>
      </w:r>
      <w:r w:rsidR="00E339AA">
        <w:t>a</w:t>
      </w:r>
      <w:r w:rsidR="00AD1A96">
        <w:t xml:space="preserve"> </w:t>
      </w:r>
      <w:r w:rsidR="00E339AA">
        <w:t xml:space="preserve">të </w:t>
      </w:r>
      <w:r w:rsidRPr="00881965">
        <w:t>gjuhë</w:t>
      </w:r>
      <w:r w:rsidR="00E339AA">
        <w:t>s</w:t>
      </w:r>
      <w:r w:rsidRPr="00881965">
        <w:t xml:space="preserve"> angleze </w:t>
      </w:r>
      <w:r w:rsidR="00E339AA">
        <w:t>(v</w:t>
      </w:r>
      <w:r w:rsidR="007933AC">
        <w:t>ë</w:t>
      </w:r>
      <w:r w:rsidR="00E339AA">
        <w:t xml:space="preserve">rtetuar me </w:t>
      </w:r>
      <w:r w:rsidR="007933AC">
        <w:t>ç</w:t>
      </w:r>
      <w:r w:rsidR="00E339AA">
        <w:t>ertifikat</w:t>
      </w:r>
      <w:r w:rsidR="007933AC">
        <w:t>ë</w:t>
      </w:r>
      <w:bookmarkStart w:id="3" w:name="_GoBack"/>
      <w:bookmarkEnd w:id="3"/>
      <w:r w:rsidR="00E339AA">
        <w:t xml:space="preserve"> ose do</w:t>
      </w:r>
      <w:r w:rsidR="007933AC">
        <w:t>k</w:t>
      </w:r>
      <w:r w:rsidR="00E339AA">
        <w:t>ument provues), dhe p</w:t>
      </w:r>
      <w:r w:rsidR="007933AC">
        <w:t>ë</w:t>
      </w:r>
      <w:r w:rsidR="00E339AA">
        <w:t>rb</w:t>
      </w:r>
      <w:r w:rsidR="007933AC">
        <w:t>ë</w:t>
      </w:r>
      <w:r w:rsidR="00E339AA">
        <w:t>jn</w:t>
      </w:r>
      <w:r w:rsidR="007933AC">
        <w:t>ë</w:t>
      </w:r>
      <w:r w:rsidR="00E339AA">
        <w:t xml:space="preserve"> avantazh njohuritë e një </w:t>
      </w:r>
      <w:r w:rsidRPr="00881965">
        <w:t>gjuh</w:t>
      </w:r>
      <w:r w:rsidR="00E339AA">
        <w:t>e</w:t>
      </w:r>
      <w:r w:rsidRPr="00881965">
        <w:t xml:space="preserve"> të BE-së</w:t>
      </w:r>
      <w:r w:rsidR="00E339AA">
        <w:t>.</w:t>
      </w:r>
      <w:r w:rsidRPr="00881965">
        <w:t xml:space="preserve"> </w:t>
      </w:r>
    </w:p>
    <w:p w:rsidR="00210419" w:rsidRPr="00881965" w:rsidRDefault="00210419" w:rsidP="00AD1A96">
      <w:pPr>
        <w:pStyle w:val="ListParagraph"/>
        <w:numPr>
          <w:ilvl w:val="0"/>
          <w:numId w:val="15"/>
        </w:numPr>
        <w:ind w:left="360"/>
        <w:jc w:val="both"/>
      </w:pPr>
      <w:r w:rsidRPr="00881965">
        <w:t>Të njohë programet bazë të kompjuterit (të vërtetuar me çertifikatë).</w:t>
      </w:r>
    </w:p>
    <w:p w:rsidR="008359BA" w:rsidRDefault="006F20B8" w:rsidP="00AD1A96">
      <w:pPr>
        <w:pStyle w:val="ListParagraph"/>
        <w:numPr>
          <w:ilvl w:val="0"/>
          <w:numId w:val="15"/>
        </w:numPr>
        <w:ind w:left="360"/>
        <w:jc w:val="both"/>
      </w:pPr>
      <w:r w:rsidRPr="00881965">
        <w:t>Të ketë aftësi të mira komunikimi dhe të punës në grup.</w:t>
      </w:r>
    </w:p>
    <w:p w:rsidR="00AD1A96" w:rsidRDefault="00AD1A96" w:rsidP="00AD1A96">
      <w:pPr>
        <w:jc w:val="both"/>
      </w:pPr>
    </w:p>
    <w:p w:rsidR="008359BA" w:rsidRPr="00881965" w:rsidRDefault="009969EB" w:rsidP="006B0CF5">
      <w:pPr>
        <w:jc w:val="both"/>
        <w:rPr>
          <w:b/>
        </w:rPr>
      </w:pPr>
      <w:r w:rsidRPr="00881965">
        <w:rPr>
          <w:b/>
        </w:rPr>
        <w:t xml:space="preserve">2. </w:t>
      </w:r>
      <w:r w:rsidR="008359BA" w:rsidRPr="00881965">
        <w:rPr>
          <w:b/>
        </w:rPr>
        <w:t>Dokumentacioni, M</w:t>
      </w:r>
      <w:r w:rsidR="00767104" w:rsidRPr="00881965">
        <w:rPr>
          <w:b/>
        </w:rPr>
        <w:t>ë</w:t>
      </w:r>
      <w:r w:rsidR="008359BA" w:rsidRPr="00881965">
        <w:rPr>
          <w:b/>
        </w:rPr>
        <w:t>nyra dhe Afati</w:t>
      </w:r>
      <w:r w:rsidR="004A2D71" w:rsidRPr="00881965">
        <w:rPr>
          <w:b/>
        </w:rPr>
        <w:t xml:space="preserve"> </w:t>
      </w:r>
      <w:r w:rsidR="005A485C" w:rsidRPr="00881965">
        <w:rPr>
          <w:b/>
        </w:rPr>
        <w:t xml:space="preserve">i </w:t>
      </w:r>
      <w:r w:rsidR="008359BA" w:rsidRPr="00881965">
        <w:rPr>
          <w:b/>
        </w:rPr>
        <w:t>Dor</w:t>
      </w:r>
      <w:r w:rsidR="00767104" w:rsidRPr="00881965">
        <w:rPr>
          <w:b/>
        </w:rPr>
        <w:t>ë</w:t>
      </w:r>
      <w:r w:rsidR="008359BA" w:rsidRPr="00881965">
        <w:rPr>
          <w:b/>
        </w:rPr>
        <w:t>zimit</w:t>
      </w:r>
    </w:p>
    <w:p w:rsidR="008359BA" w:rsidRPr="00881965" w:rsidRDefault="008359BA" w:rsidP="006B0CF5">
      <w:pPr>
        <w:jc w:val="both"/>
      </w:pPr>
    </w:p>
    <w:p w:rsidR="00B062E4" w:rsidRPr="00881965" w:rsidRDefault="008359BA" w:rsidP="006B0CF5">
      <w:pPr>
        <w:jc w:val="both"/>
      </w:pPr>
      <w:r w:rsidRPr="00881965">
        <w:t>Kandidat</w:t>
      </w:r>
      <w:r w:rsidR="00767104" w:rsidRPr="00881965">
        <w:t>ë</w:t>
      </w:r>
      <w:r w:rsidRPr="00881965">
        <w:t>t duhet t</w:t>
      </w:r>
      <w:r w:rsidR="00767104" w:rsidRPr="00881965">
        <w:t>ë</w:t>
      </w:r>
      <w:r w:rsidRPr="00881965">
        <w:t xml:space="preserve"> dor</w:t>
      </w:r>
      <w:r w:rsidR="00767104" w:rsidRPr="00881965">
        <w:t>ë</w:t>
      </w:r>
      <w:r w:rsidRPr="00881965">
        <w:t>zojn</w:t>
      </w:r>
      <w:r w:rsidR="00767104" w:rsidRPr="00881965">
        <w:t>ë</w:t>
      </w:r>
      <w:r w:rsidRPr="00881965">
        <w:t xml:space="preserve"> pran</w:t>
      </w:r>
      <w:r w:rsidR="00767104" w:rsidRPr="00881965">
        <w:t>ë</w:t>
      </w:r>
      <w:r w:rsidRPr="00881965">
        <w:t xml:space="preserve"> Drejtoris</w:t>
      </w:r>
      <w:r w:rsidR="00767104" w:rsidRPr="00881965">
        <w:t>ë</w:t>
      </w:r>
      <w:r w:rsidRPr="00881965">
        <w:t xml:space="preserve"> s</w:t>
      </w:r>
      <w:r w:rsidR="00767104" w:rsidRPr="00881965">
        <w:t>ë</w:t>
      </w:r>
      <w:r w:rsidRPr="00881965">
        <w:t xml:space="preserve"> Financ</w:t>
      </w:r>
      <w:r w:rsidR="00767104" w:rsidRPr="00881965">
        <w:t>ë</w:t>
      </w:r>
      <w:r w:rsidRPr="00881965">
        <w:t>s, Sh</w:t>
      </w:r>
      <w:r w:rsidR="00767104" w:rsidRPr="00881965">
        <w:t>ë</w:t>
      </w:r>
      <w:r w:rsidRPr="00881965">
        <w:t>rbimeve dhe Pritjes s</w:t>
      </w:r>
      <w:r w:rsidR="00767104" w:rsidRPr="00881965">
        <w:t>ë</w:t>
      </w:r>
      <w:r w:rsidRPr="00881965">
        <w:t xml:space="preserve"> Qytetar</w:t>
      </w:r>
      <w:r w:rsidR="00767104" w:rsidRPr="00881965">
        <w:t>ë</w:t>
      </w:r>
      <w:r w:rsidRPr="00881965">
        <w:t>ve</w:t>
      </w:r>
      <w:r w:rsidR="005A485C" w:rsidRPr="00881965">
        <w:t xml:space="preserve"> (Sektori i Burimeve Njerëzore </w:t>
      </w:r>
      <w:r w:rsidR="007D12F8" w:rsidRPr="00881965">
        <w:t>dhe Sh</w:t>
      </w:r>
      <w:r w:rsidR="003E70F2" w:rsidRPr="00881965">
        <w:t>ë</w:t>
      </w:r>
      <w:r w:rsidR="007D12F8" w:rsidRPr="00881965">
        <w:t xml:space="preserve">rbimeve) </w:t>
      </w:r>
      <w:r w:rsidR="00B062E4" w:rsidRPr="00881965">
        <w:t>ose Zyr</w:t>
      </w:r>
      <w:r w:rsidR="00767104" w:rsidRPr="00881965">
        <w:t>ë</w:t>
      </w:r>
      <w:r w:rsidR="00B062E4" w:rsidRPr="00881965">
        <w:t>s s</w:t>
      </w:r>
      <w:r w:rsidR="00767104" w:rsidRPr="00881965">
        <w:t>ë</w:t>
      </w:r>
      <w:r w:rsidR="004A2D71" w:rsidRPr="00881965">
        <w:t xml:space="preserve"> </w:t>
      </w:r>
      <w:r w:rsidR="007D12F8" w:rsidRPr="00881965">
        <w:t>P</w:t>
      </w:r>
      <w:r w:rsidR="00B062E4" w:rsidRPr="00881965">
        <w:t>rotokollit n</w:t>
      </w:r>
      <w:r w:rsidR="00767104" w:rsidRPr="00881965">
        <w:t>ë</w:t>
      </w:r>
      <w:r w:rsidR="00B062E4" w:rsidRPr="00881965">
        <w:t xml:space="preserve"> Institucionin</w:t>
      </w:r>
      <w:r w:rsidR="004A2D71" w:rsidRPr="00881965">
        <w:t xml:space="preserve"> </w:t>
      </w:r>
      <w:r w:rsidR="00B062E4" w:rsidRPr="00881965">
        <w:t>e Avokatit t</w:t>
      </w:r>
      <w:r w:rsidR="00767104" w:rsidRPr="00881965">
        <w:t>ë</w:t>
      </w:r>
      <w:r w:rsidR="00B062E4" w:rsidRPr="00881965">
        <w:t xml:space="preserve"> Popullit, </w:t>
      </w:r>
      <w:r w:rsidR="004A2D71" w:rsidRPr="00881965">
        <w:t xml:space="preserve">dokumentat </w:t>
      </w:r>
      <w:r w:rsidR="00B062E4" w:rsidRPr="00881965">
        <w:t>si m</w:t>
      </w:r>
      <w:r w:rsidR="00767104" w:rsidRPr="00881965">
        <w:t>ë</w:t>
      </w:r>
      <w:r w:rsidR="00B062E4" w:rsidRPr="00881965">
        <w:t xml:space="preserve"> posht</w:t>
      </w:r>
      <w:r w:rsidR="00767104" w:rsidRPr="00881965">
        <w:t>ë</w:t>
      </w:r>
      <w:r w:rsidR="00B062E4" w:rsidRPr="00881965">
        <w:t xml:space="preserve"> vijo</w:t>
      </w:r>
      <w:r w:rsidR="00A64301" w:rsidRPr="00881965">
        <w:t>j</w:t>
      </w:r>
      <w:r w:rsidR="00B062E4" w:rsidRPr="00881965">
        <w:t>n</w:t>
      </w:r>
      <w:r w:rsidR="00A64301" w:rsidRPr="00881965">
        <w:t>ë</w:t>
      </w:r>
      <w:r w:rsidR="00B062E4" w:rsidRPr="00881965">
        <w:t>:</w:t>
      </w:r>
    </w:p>
    <w:p w:rsidR="00B062E4" w:rsidRPr="00881965" w:rsidRDefault="00B062E4" w:rsidP="006B0CF5">
      <w:pPr>
        <w:jc w:val="both"/>
      </w:pPr>
    </w:p>
    <w:p w:rsidR="006B0CF5" w:rsidRPr="00881965" w:rsidRDefault="00B062E4" w:rsidP="00AD1A96">
      <w:pPr>
        <w:pStyle w:val="ListParagraph"/>
        <w:numPr>
          <w:ilvl w:val="0"/>
          <w:numId w:val="29"/>
        </w:numPr>
        <w:ind w:left="360"/>
        <w:jc w:val="both"/>
      </w:pPr>
      <w:r w:rsidRPr="00881965">
        <w:t>Let</w:t>
      </w:r>
      <w:r w:rsidR="00767104" w:rsidRPr="00881965">
        <w:t>ë</w:t>
      </w:r>
      <w:r w:rsidRPr="00881965">
        <w:t>r motivimi p</w:t>
      </w:r>
      <w:r w:rsidR="00767104" w:rsidRPr="00881965">
        <w:t>ë</w:t>
      </w:r>
      <w:r w:rsidRPr="00881965">
        <w:t>r aplikimin p</w:t>
      </w:r>
      <w:r w:rsidR="00767104" w:rsidRPr="00881965">
        <w:t>ë</w:t>
      </w:r>
      <w:r w:rsidRPr="00881965">
        <w:t>r vendin vakant si dhe nj</w:t>
      </w:r>
      <w:r w:rsidR="00767104" w:rsidRPr="00881965">
        <w:t>ë</w:t>
      </w:r>
      <w:r w:rsidRPr="00881965">
        <w:t xml:space="preserve"> num</w:t>
      </w:r>
      <w:r w:rsidR="00767104" w:rsidRPr="00881965">
        <w:t>ë</w:t>
      </w:r>
      <w:r w:rsidRPr="00881965">
        <w:t>r kontakti dhe adres</w:t>
      </w:r>
      <w:r w:rsidR="00767104" w:rsidRPr="00881965">
        <w:t>ë</w:t>
      </w:r>
      <w:r w:rsidRPr="00881965">
        <w:t>n e plot</w:t>
      </w:r>
      <w:r w:rsidR="00767104" w:rsidRPr="00881965">
        <w:t>ë</w:t>
      </w:r>
      <w:r w:rsidRPr="00881965">
        <w:t xml:space="preserve"> t</w:t>
      </w:r>
      <w:r w:rsidR="00767104" w:rsidRPr="00881965">
        <w:t>ë</w:t>
      </w:r>
      <w:r w:rsidRPr="00881965">
        <w:t xml:space="preserve"> vendbanimit t</w:t>
      </w:r>
      <w:r w:rsidR="00767104" w:rsidRPr="00881965">
        <w:t>ë</w:t>
      </w:r>
      <w:r w:rsidRPr="00881965">
        <w:t xml:space="preserve"> shoq</w:t>
      </w:r>
      <w:r w:rsidR="00767104" w:rsidRPr="00881965">
        <w:t>ë</w:t>
      </w:r>
      <w:r w:rsidR="004A2D71" w:rsidRPr="00881965">
        <w:t xml:space="preserve">ruar me </w:t>
      </w:r>
      <w:r w:rsidRPr="00881965">
        <w:t>nj</w:t>
      </w:r>
      <w:r w:rsidR="00767104" w:rsidRPr="00881965">
        <w:t>ë</w:t>
      </w:r>
      <w:r w:rsidRPr="00881965">
        <w:t xml:space="preserve"> adres</w:t>
      </w:r>
      <w:r w:rsidR="00767104" w:rsidRPr="00881965">
        <w:t>ë</w:t>
      </w:r>
      <w:r w:rsidRPr="00881965">
        <w:t xml:space="preserve"> a</w:t>
      </w:r>
      <w:r w:rsidR="007D12F8" w:rsidRPr="00881965">
        <w:t>k</w:t>
      </w:r>
      <w:r w:rsidR="004A2D71" w:rsidRPr="00881965">
        <w:t>tive e-mail;</w:t>
      </w:r>
    </w:p>
    <w:p w:rsidR="006B0CF5" w:rsidRPr="00881965" w:rsidRDefault="00B062E4" w:rsidP="00AD1A96">
      <w:pPr>
        <w:pStyle w:val="ListParagraph"/>
        <w:numPr>
          <w:ilvl w:val="0"/>
          <w:numId w:val="29"/>
        </w:numPr>
        <w:ind w:left="360"/>
        <w:jc w:val="both"/>
      </w:pPr>
      <w:r w:rsidRPr="00881965">
        <w:t>Jet</w:t>
      </w:r>
      <w:r w:rsidR="00767104" w:rsidRPr="00881965">
        <w:t>ë</w:t>
      </w:r>
      <w:r w:rsidR="004A2D71" w:rsidRPr="00881965">
        <w:t xml:space="preserve">shkrim </w:t>
      </w:r>
      <w:r w:rsidRPr="00881965">
        <w:t>t</w:t>
      </w:r>
      <w:r w:rsidR="00767104" w:rsidRPr="00881965">
        <w:t>ë</w:t>
      </w:r>
      <w:r w:rsidRPr="00881965">
        <w:t xml:space="preserve"> plot</w:t>
      </w:r>
      <w:r w:rsidR="00767104" w:rsidRPr="00881965">
        <w:t>ë</w:t>
      </w:r>
      <w:r w:rsidRPr="00881965">
        <w:t>suar n</w:t>
      </w:r>
      <w:r w:rsidR="00767104" w:rsidRPr="00881965">
        <w:t>ë</w:t>
      </w:r>
      <w:r w:rsidRPr="00881965">
        <w:t xml:space="preserve"> p</w:t>
      </w:r>
      <w:r w:rsidR="00767104" w:rsidRPr="00881965">
        <w:t>ë</w:t>
      </w:r>
      <w:r w:rsidR="004A2D71" w:rsidRPr="00881965">
        <w:t xml:space="preserve">rputhje </w:t>
      </w:r>
      <w:r w:rsidRPr="00881965">
        <w:t>me dokumentin tip t</w:t>
      </w:r>
      <w:r w:rsidR="00767104" w:rsidRPr="00881965">
        <w:t>ë</w:t>
      </w:r>
      <w:r w:rsidRPr="00881965">
        <w:t xml:space="preserve"> cilin e gjeni n</w:t>
      </w:r>
      <w:r w:rsidR="00767104" w:rsidRPr="00881965">
        <w:t>ë</w:t>
      </w:r>
      <w:r w:rsidR="004A2D71" w:rsidRPr="00881965">
        <w:t xml:space="preserve"> link</w:t>
      </w:r>
      <w:r w:rsidRPr="00881965">
        <w:t>:</w:t>
      </w:r>
      <w:r w:rsidR="004A2D71" w:rsidRPr="00881965">
        <w:t xml:space="preserve"> </w:t>
      </w:r>
      <w:hyperlink r:id="rId11" w:history="1">
        <w:r w:rsidR="006B0CF5" w:rsidRPr="00881965">
          <w:rPr>
            <w:rStyle w:val="Hyperlink"/>
          </w:rPr>
          <w:t>http://</w:t>
        </w:r>
        <w:r w:rsidR="003E70F2" w:rsidRPr="00881965">
          <w:rPr>
            <w:rStyle w:val="Hyperlink"/>
          </w:rPr>
          <w:t>www</w:t>
        </w:r>
        <w:r w:rsidR="006B0CF5" w:rsidRPr="00881965">
          <w:rPr>
            <w:rStyle w:val="Hyperlink"/>
          </w:rPr>
          <w:t>.dap.gov.al/legjislacioni/udhezime-manuale/60-jeteshkrimi-standard</w:t>
        </w:r>
      </w:hyperlink>
      <w:r w:rsidR="004A2D71" w:rsidRPr="00881965">
        <w:rPr>
          <w:u w:val="single"/>
        </w:rPr>
        <w:t>;</w:t>
      </w:r>
    </w:p>
    <w:p w:rsidR="006B0CF5" w:rsidRPr="00881965" w:rsidRDefault="00B062E4" w:rsidP="00AD1A96">
      <w:pPr>
        <w:pStyle w:val="ListParagraph"/>
        <w:numPr>
          <w:ilvl w:val="0"/>
          <w:numId w:val="29"/>
        </w:numPr>
        <w:ind w:left="360"/>
        <w:jc w:val="both"/>
      </w:pPr>
      <w:r w:rsidRPr="00881965">
        <w:t xml:space="preserve">Fotokopje </w:t>
      </w:r>
      <w:r w:rsidR="004A2D71" w:rsidRPr="00881965">
        <w:t>t</w:t>
      </w:r>
      <w:r w:rsidR="003E70F2" w:rsidRPr="00881965">
        <w:t>ë</w:t>
      </w:r>
      <w:r w:rsidR="004A2D71" w:rsidRPr="00881965">
        <w:t xml:space="preserve"> diplom</w:t>
      </w:r>
      <w:r w:rsidR="003E70F2" w:rsidRPr="00881965">
        <w:t>ë</w:t>
      </w:r>
      <w:r w:rsidR="004A2D71" w:rsidRPr="00881965">
        <w:t>s ose diplomave t</w:t>
      </w:r>
      <w:r w:rsidR="003E70F2" w:rsidRPr="00881965">
        <w:t>ë</w:t>
      </w:r>
      <w:r w:rsidR="004A2D71" w:rsidRPr="00881965">
        <w:t xml:space="preserve"> studimeve universitare;</w:t>
      </w:r>
    </w:p>
    <w:p w:rsidR="006B0CF5" w:rsidRPr="00881965" w:rsidRDefault="00B062E4" w:rsidP="00AD1A96">
      <w:pPr>
        <w:pStyle w:val="ListParagraph"/>
        <w:numPr>
          <w:ilvl w:val="0"/>
          <w:numId w:val="29"/>
        </w:numPr>
        <w:ind w:left="360"/>
        <w:jc w:val="both"/>
      </w:pPr>
      <w:r w:rsidRPr="00881965">
        <w:t xml:space="preserve">Fotokopje </w:t>
      </w:r>
      <w:r w:rsidR="004A2D71" w:rsidRPr="00881965">
        <w:t>t</w:t>
      </w:r>
      <w:r w:rsidR="003E70F2" w:rsidRPr="00881965">
        <w:t>ë</w:t>
      </w:r>
      <w:r w:rsidR="004A2D71" w:rsidRPr="00881965">
        <w:t xml:space="preserve"> l</w:t>
      </w:r>
      <w:r w:rsidRPr="00881965">
        <w:t>ibrez</w:t>
      </w:r>
      <w:r w:rsidR="00767104" w:rsidRPr="00881965">
        <w:t>ë</w:t>
      </w:r>
      <w:r w:rsidRPr="00881965">
        <w:t>s s</w:t>
      </w:r>
      <w:r w:rsidR="00767104" w:rsidRPr="00881965">
        <w:t>ë</w:t>
      </w:r>
      <w:r w:rsidRPr="00881965">
        <w:t xml:space="preserve"> </w:t>
      </w:r>
      <w:r w:rsidR="004A2D71" w:rsidRPr="00881965">
        <w:t>p</w:t>
      </w:r>
      <w:r w:rsidRPr="00881965">
        <w:t>un</w:t>
      </w:r>
      <w:r w:rsidR="00767104" w:rsidRPr="00881965">
        <w:t>ë</w:t>
      </w:r>
      <w:r w:rsidRPr="00881965">
        <w:t>s (t</w:t>
      </w:r>
      <w:r w:rsidR="00767104" w:rsidRPr="00881965">
        <w:t>ë</w:t>
      </w:r>
      <w:r w:rsidRPr="00881965">
        <w:t xml:space="preserve"> gjitha faqet q</w:t>
      </w:r>
      <w:r w:rsidR="00767104" w:rsidRPr="00881965">
        <w:t>ë</w:t>
      </w:r>
      <w:r w:rsidRPr="00881965">
        <w:t xml:space="preserve"> v</w:t>
      </w:r>
      <w:r w:rsidR="00767104" w:rsidRPr="00881965">
        <w:t>ë</w:t>
      </w:r>
      <w:r w:rsidRPr="00881965">
        <w:t>rtetojn</w:t>
      </w:r>
      <w:r w:rsidR="00767104" w:rsidRPr="00881965">
        <w:t>ë</w:t>
      </w:r>
      <w:r w:rsidRPr="00881965">
        <w:t xml:space="preserve"> eksperienc</w:t>
      </w:r>
      <w:r w:rsidR="00767104" w:rsidRPr="00881965">
        <w:t>ë</w:t>
      </w:r>
      <w:r w:rsidRPr="00881965">
        <w:t>n n</w:t>
      </w:r>
      <w:r w:rsidR="00767104" w:rsidRPr="00881965">
        <w:t>ë</w:t>
      </w:r>
      <w:r w:rsidRPr="00881965">
        <w:t xml:space="preserve"> pun</w:t>
      </w:r>
      <w:r w:rsidR="00767104" w:rsidRPr="00881965">
        <w:t>ë</w:t>
      </w:r>
      <w:r w:rsidRPr="00881965">
        <w:t>)</w:t>
      </w:r>
      <w:r w:rsidR="004A2D71" w:rsidRPr="00881965">
        <w:t>;</w:t>
      </w:r>
    </w:p>
    <w:p w:rsidR="006B0CF5" w:rsidRPr="00881965" w:rsidRDefault="00B062E4" w:rsidP="00AD1A96">
      <w:pPr>
        <w:pStyle w:val="ListParagraph"/>
        <w:numPr>
          <w:ilvl w:val="0"/>
          <w:numId w:val="29"/>
        </w:numPr>
        <w:ind w:left="360"/>
        <w:jc w:val="both"/>
      </w:pPr>
      <w:r w:rsidRPr="00881965">
        <w:t>Fotokopje t</w:t>
      </w:r>
      <w:r w:rsidR="00767104" w:rsidRPr="00881965">
        <w:t>ë</w:t>
      </w:r>
      <w:r w:rsidR="004A2D71" w:rsidRPr="00881965">
        <w:t xml:space="preserve"> </w:t>
      </w:r>
      <w:r w:rsidR="007D12F8" w:rsidRPr="00881965">
        <w:t>L</w:t>
      </w:r>
      <w:r w:rsidRPr="00881965">
        <w:t>et</w:t>
      </w:r>
      <w:r w:rsidR="00767104" w:rsidRPr="00881965">
        <w:t>ë</w:t>
      </w:r>
      <w:r w:rsidRPr="00881965">
        <w:t>rnjoftimit (ID)</w:t>
      </w:r>
      <w:r w:rsidR="006B0CF5" w:rsidRPr="00881965">
        <w:t>;</w:t>
      </w:r>
    </w:p>
    <w:p w:rsidR="006B0CF5" w:rsidRPr="00881965" w:rsidRDefault="00B062E4" w:rsidP="00AD1A96">
      <w:pPr>
        <w:pStyle w:val="ListParagraph"/>
        <w:numPr>
          <w:ilvl w:val="0"/>
          <w:numId w:val="29"/>
        </w:numPr>
        <w:ind w:left="360"/>
        <w:jc w:val="both"/>
      </w:pPr>
      <w:r w:rsidRPr="00881965">
        <w:t>V</w:t>
      </w:r>
      <w:r w:rsidR="00767104" w:rsidRPr="00881965">
        <w:t>ë</w:t>
      </w:r>
      <w:r w:rsidRPr="00881965">
        <w:t>rtetim t</w:t>
      </w:r>
      <w:r w:rsidR="00767104" w:rsidRPr="00881965">
        <w:t>ë</w:t>
      </w:r>
      <w:r w:rsidR="004A2D71" w:rsidRPr="00881965">
        <w:t xml:space="preserve"> </w:t>
      </w:r>
      <w:r w:rsidR="007D12F8" w:rsidRPr="00881965">
        <w:t>G</w:t>
      </w:r>
      <w:r w:rsidRPr="00881965">
        <w:t xml:space="preserve">jendjes </w:t>
      </w:r>
      <w:r w:rsidR="007D12F8" w:rsidRPr="00881965">
        <w:t>S</w:t>
      </w:r>
      <w:r w:rsidRPr="00881965">
        <w:t>h</w:t>
      </w:r>
      <w:r w:rsidR="00767104" w:rsidRPr="00881965">
        <w:t>ë</w:t>
      </w:r>
      <w:r w:rsidRPr="00881965">
        <w:t>ndet</w:t>
      </w:r>
      <w:r w:rsidR="00767104" w:rsidRPr="00881965">
        <w:t>ë</w:t>
      </w:r>
      <w:r w:rsidRPr="00881965">
        <w:t>sore</w:t>
      </w:r>
      <w:r w:rsidR="004A2D71" w:rsidRPr="00881965">
        <w:t>;</w:t>
      </w:r>
    </w:p>
    <w:p w:rsidR="006B0CF5" w:rsidRPr="00881965" w:rsidRDefault="00B062E4" w:rsidP="00AD1A96">
      <w:pPr>
        <w:pStyle w:val="ListParagraph"/>
        <w:numPr>
          <w:ilvl w:val="0"/>
          <w:numId w:val="29"/>
        </w:numPr>
        <w:ind w:left="360"/>
        <w:jc w:val="both"/>
      </w:pPr>
      <w:r w:rsidRPr="00881965">
        <w:t>Vet</w:t>
      </w:r>
      <w:r w:rsidR="00767104" w:rsidRPr="00881965">
        <w:t>ë</w:t>
      </w:r>
      <w:r w:rsidRPr="00881965">
        <w:t>deklarim t</w:t>
      </w:r>
      <w:r w:rsidR="00767104" w:rsidRPr="00881965">
        <w:t>ë</w:t>
      </w:r>
      <w:r w:rsidR="004A2D71" w:rsidRPr="00881965">
        <w:t xml:space="preserve"> </w:t>
      </w:r>
      <w:r w:rsidR="007D12F8" w:rsidRPr="00881965">
        <w:t>G</w:t>
      </w:r>
      <w:r w:rsidRPr="00881965">
        <w:t xml:space="preserve">jendjes </w:t>
      </w:r>
      <w:r w:rsidR="007D12F8" w:rsidRPr="00881965">
        <w:t>G</w:t>
      </w:r>
      <w:r w:rsidRPr="00881965">
        <w:t>jyq</w:t>
      </w:r>
      <w:r w:rsidR="00767104" w:rsidRPr="00881965">
        <w:t>ë</w:t>
      </w:r>
      <w:r w:rsidRPr="00881965">
        <w:t>sore</w:t>
      </w:r>
      <w:r w:rsidR="004A2D71" w:rsidRPr="00881965">
        <w:t>;</w:t>
      </w:r>
    </w:p>
    <w:p w:rsidR="006B0CF5" w:rsidRPr="00881965" w:rsidRDefault="004A2D71" w:rsidP="00AD1A96">
      <w:pPr>
        <w:pStyle w:val="ListParagraph"/>
        <w:numPr>
          <w:ilvl w:val="0"/>
          <w:numId w:val="29"/>
        </w:numPr>
        <w:ind w:left="360"/>
        <w:jc w:val="both"/>
      </w:pPr>
      <w:r w:rsidRPr="00881965">
        <w:t>V</w:t>
      </w:r>
      <w:r w:rsidR="00B062E4" w:rsidRPr="00881965">
        <w:t>ler</w:t>
      </w:r>
      <w:r w:rsidR="00767104" w:rsidRPr="00881965">
        <w:t>ë</w:t>
      </w:r>
      <w:r w:rsidRPr="00881965">
        <w:t>simin e fundit n</w:t>
      </w:r>
      <w:r w:rsidR="003E70F2" w:rsidRPr="00881965">
        <w:t>ë</w:t>
      </w:r>
      <w:r w:rsidRPr="00881965">
        <w:t xml:space="preserve"> pun</w:t>
      </w:r>
      <w:r w:rsidR="003E70F2" w:rsidRPr="00881965">
        <w:t>ë</w:t>
      </w:r>
      <w:r w:rsidRPr="00881965">
        <w:t xml:space="preserve">; </w:t>
      </w:r>
    </w:p>
    <w:p w:rsidR="006B0CF5" w:rsidRPr="00881965" w:rsidRDefault="006B0CF5" w:rsidP="00AD1A96">
      <w:pPr>
        <w:pStyle w:val="ListParagraph"/>
        <w:numPr>
          <w:ilvl w:val="0"/>
          <w:numId w:val="29"/>
        </w:numPr>
        <w:ind w:left="360"/>
        <w:jc w:val="both"/>
      </w:pPr>
      <w:r w:rsidRPr="00881965">
        <w:t>Aktin e fundit t</w:t>
      </w:r>
      <w:r w:rsidR="003E70F2" w:rsidRPr="00881965">
        <w:t>ë</w:t>
      </w:r>
      <w:r w:rsidRPr="00881965">
        <w:t xml:space="preserve"> em</w:t>
      </w:r>
      <w:r w:rsidR="003E70F2" w:rsidRPr="00881965">
        <w:t>ë</w:t>
      </w:r>
      <w:r w:rsidRPr="00881965">
        <w:t>rimit n</w:t>
      </w:r>
      <w:r w:rsidR="003E70F2" w:rsidRPr="00881965">
        <w:t>ë</w:t>
      </w:r>
      <w:r w:rsidRPr="00881965">
        <w:t xml:space="preserve"> pozicionin aktual, n</w:t>
      </w:r>
      <w:r w:rsidR="003E70F2" w:rsidRPr="00881965">
        <w:t>ë</w:t>
      </w:r>
      <w:r w:rsidRPr="00881965">
        <w:t xml:space="preserve"> t</w:t>
      </w:r>
      <w:r w:rsidR="003E70F2" w:rsidRPr="00881965">
        <w:t>ë</w:t>
      </w:r>
      <w:r w:rsidRPr="00881965">
        <w:t xml:space="preserve"> cilin t</w:t>
      </w:r>
      <w:r w:rsidR="003E70F2" w:rsidRPr="00881965">
        <w:t>ë</w:t>
      </w:r>
      <w:r w:rsidRPr="00881965">
        <w:t xml:space="preserve"> p</w:t>
      </w:r>
      <w:r w:rsidR="003E70F2" w:rsidRPr="00881965">
        <w:t>ë</w:t>
      </w:r>
      <w:r w:rsidRPr="00881965">
        <w:t>rcaktohet edhe kategoria e pozicionit, ose n</w:t>
      </w:r>
      <w:r w:rsidR="003E70F2" w:rsidRPr="00881965">
        <w:t>ë</w:t>
      </w:r>
      <w:r w:rsidRPr="00881965">
        <w:t xml:space="preserve"> pamund</w:t>
      </w:r>
      <w:r w:rsidR="003E70F2" w:rsidRPr="00881965">
        <w:t>ë</w:t>
      </w:r>
      <w:r w:rsidRPr="00881965">
        <w:t>si nj</w:t>
      </w:r>
      <w:r w:rsidR="003E70F2" w:rsidRPr="00881965">
        <w:t>ë</w:t>
      </w:r>
      <w:r w:rsidRPr="00881965">
        <w:t xml:space="preserve"> v</w:t>
      </w:r>
      <w:r w:rsidR="003E70F2" w:rsidRPr="00881965">
        <w:t>ë</w:t>
      </w:r>
      <w:r w:rsidRPr="00881965">
        <w:t>rtetim nga institucioni lidhur me pozicionin aktual t</w:t>
      </w:r>
      <w:r w:rsidR="003E70F2" w:rsidRPr="00881965">
        <w:t>ë</w:t>
      </w:r>
      <w:r w:rsidRPr="00881965">
        <w:t xml:space="preserve"> kandidatit dhe kategorin</w:t>
      </w:r>
      <w:r w:rsidR="003E70F2" w:rsidRPr="00881965">
        <w:t>ë</w:t>
      </w:r>
      <w:r w:rsidRPr="00881965">
        <w:t xml:space="preserve"> p</w:t>
      </w:r>
      <w:r w:rsidR="003E70F2" w:rsidRPr="00881965">
        <w:t>ë</w:t>
      </w:r>
      <w:r w:rsidRPr="00881965">
        <w:t>rkat</w:t>
      </w:r>
      <w:r w:rsidR="003E70F2" w:rsidRPr="00881965">
        <w:t>ë</w:t>
      </w:r>
      <w:r w:rsidRPr="00881965">
        <w:t xml:space="preserve">se. </w:t>
      </w:r>
    </w:p>
    <w:p w:rsidR="006B0CF5" w:rsidRPr="00881965" w:rsidRDefault="00B062E4" w:rsidP="00AD1A96">
      <w:pPr>
        <w:pStyle w:val="ListParagraph"/>
        <w:numPr>
          <w:ilvl w:val="0"/>
          <w:numId w:val="29"/>
        </w:numPr>
        <w:ind w:left="360"/>
        <w:jc w:val="both"/>
      </w:pPr>
      <w:r w:rsidRPr="00881965">
        <w:t>V</w:t>
      </w:r>
      <w:r w:rsidR="00767104" w:rsidRPr="00881965">
        <w:t>ë</w:t>
      </w:r>
      <w:r w:rsidRPr="00881965">
        <w:t>rtetim nga Institucioni q</w:t>
      </w:r>
      <w:r w:rsidR="00767104" w:rsidRPr="00881965">
        <w:t>ë</w:t>
      </w:r>
      <w:r w:rsidRPr="00881965">
        <w:t xml:space="preserve"> nuk ka mas</w:t>
      </w:r>
      <w:r w:rsidR="00767104" w:rsidRPr="00881965">
        <w:t>ë</w:t>
      </w:r>
      <w:r w:rsidRPr="00881965">
        <w:t xml:space="preserve"> disiplinore n</w:t>
      </w:r>
      <w:r w:rsidR="00767104" w:rsidRPr="00881965">
        <w:t>ë</w:t>
      </w:r>
      <w:r w:rsidRPr="00881965">
        <w:t xml:space="preserve"> fuqi</w:t>
      </w:r>
      <w:r w:rsidR="004A2D71" w:rsidRPr="00881965">
        <w:t xml:space="preserve">; </w:t>
      </w:r>
    </w:p>
    <w:p w:rsidR="00F111C2" w:rsidRPr="00881965" w:rsidRDefault="007D12F8" w:rsidP="00AD1A96">
      <w:pPr>
        <w:pStyle w:val="ListParagraph"/>
        <w:numPr>
          <w:ilvl w:val="0"/>
          <w:numId w:val="29"/>
        </w:numPr>
        <w:ind w:left="360"/>
        <w:jc w:val="both"/>
      </w:pPr>
      <w:r w:rsidRPr="00881965">
        <w:t>Ç</w:t>
      </w:r>
      <w:r w:rsidR="00B062E4" w:rsidRPr="00881965">
        <w:t>do dokumentacion tjet</w:t>
      </w:r>
      <w:r w:rsidR="00767104" w:rsidRPr="00881965">
        <w:t>ë</w:t>
      </w:r>
      <w:r w:rsidR="00B062E4" w:rsidRPr="00881965">
        <w:t>r q</w:t>
      </w:r>
      <w:r w:rsidR="00767104" w:rsidRPr="00881965">
        <w:t>ë</w:t>
      </w:r>
      <w:r w:rsidR="00B062E4" w:rsidRPr="00881965">
        <w:t xml:space="preserve"> v</w:t>
      </w:r>
      <w:r w:rsidR="00767104" w:rsidRPr="00881965">
        <w:t>ë</w:t>
      </w:r>
      <w:r w:rsidR="00B062E4" w:rsidRPr="00881965">
        <w:t xml:space="preserve">rteton </w:t>
      </w:r>
      <w:r w:rsidR="00F111C2" w:rsidRPr="00881965">
        <w:t xml:space="preserve">trajnimet, kualifikimet, arsimin shtesë, vlerësimet pozitive apo të tjera të përmendura në jetëshkrim. </w:t>
      </w:r>
    </w:p>
    <w:p w:rsidR="00F111C2" w:rsidRPr="00881965" w:rsidRDefault="00F111C2" w:rsidP="006B0CF5">
      <w:pPr>
        <w:jc w:val="both"/>
      </w:pPr>
    </w:p>
    <w:p w:rsidR="00E00B3E" w:rsidRPr="00881965" w:rsidRDefault="00B062E4" w:rsidP="006B0CF5">
      <w:pPr>
        <w:jc w:val="both"/>
        <w:rPr>
          <w:b/>
        </w:rPr>
      </w:pPr>
      <w:r w:rsidRPr="00881965">
        <w:rPr>
          <w:b/>
        </w:rPr>
        <w:t>Dokumentat duhet t</w:t>
      </w:r>
      <w:r w:rsidR="00767104" w:rsidRPr="00881965">
        <w:rPr>
          <w:b/>
        </w:rPr>
        <w:t>ë</w:t>
      </w:r>
      <w:r w:rsidRPr="00881965">
        <w:rPr>
          <w:b/>
        </w:rPr>
        <w:t xml:space="preserve"> dor</w:t>
      </w:r>
      <w:r w:rsidR="00767104" w:rsidRPr="00881965">
        <w:rPr>
          <w:b/>
        </w:rPr>
        <w:t>ë</w:t>
      </w:r>
      <w:r w:rsidRPr="00881965">
        <w:rPr>
          <w:b/>
        </w:rPr>
        <w:t>zohen me post</w:t>
      </w:r>
      <w:r w:rsidR="00767104" w:rsidRPr="00881965">
        <w:rPr>
          <w:b/>
        </w:rPr>
        <w:t>ë</w:t>
      </w:r>
      <w:r w:rsidRPr="00881965">
        <w:rPr>
          <w:b/>
        </w:rPr>
        <w:t xml:space="preserve"> apo drejtp</w:t>
      </w:r>
      <w:r w:rsidR="00767104" w:rsidRPr="00881965">
        <w:rPr>
          <w:b/>
        </w:rPr>
        <w:t>ë</w:t>
      </w:r>
      <w:r w:rsidRPr="00881965">
        <w:rPr>
          <w:b/>
        </w:rPr>
        <w:t>rdrejt n</w:t>
      </w:r>
      <w:r w:rsidR="00767104" w:rsidRPr="00881965">
        <w:rPr>
          <w:b/>
        </w:rPr>
        <w:t>ë</w:t>
      </w:r>
      <w:r w:rsidRPr="00881965">
        <w:rPr>
          <w:b/>
        </w:rPr>
        <w:t xml:space="preserve"> Institucionin e Avokatit t</w:t>
      </w:r>
      <w:r w:rsidR="00767104" w:rsidRPr="00881965">
        <w:rPr>
          <w:b/>
        </w:rPr>
        <w:t>ë</w:t>
      </w:r>
      <w:r w:rsidRPr="00881965">
        <w:rPr>
          <w:b/>
        </w:rPr>
        <w:t xml:space="preserve"> Popullit </w:t>
      </w:r>
      <w:proofErr w:type="gramStart"/>
      <w:r w:rsidR="00CD4A0B">
        <w:rPr>
          <w:b/>
        </w:rPr>
        <w:t>b</w:t>
      </w:r>
      <w:r w:rsidRPr="00881965">
        <w:rPr>
          <w:b/>
        </w:rPr>
        <w:t>renda</w:t>
      </w:r>
      <w:proofErr w:type="gramEnd"/>
      <w:r w:rsidRPr="00881965">
        <w:rPr>
          <w:b/>
        </w:rPr>
        <w:t xml:space="preserve"> </w:t>
      </w:r>
      <w:r w:rsidR="00CD4A0B">
        <w:rPr>
          <w:b/>
        </w:rPr>
        <w:t>dates</w:t>
      </w:r>
      <w:r w:rsidR="00E339AA">
        <w:rPr>
          <w:b/>
        </w:rPr>
        <w:t xml:space="preserve"> 03.09.2021</w:t>
      </w:r>
    </w:p>
    <w:p w:rsidR="009969EB" w:rsidRPr="00881965" w:rsidRDefault="009969EB" w:rsidP="006B0CF5">
      <w:pPr>
        <w:jc w:val="both"/>
        <w:rPr>
          <w:b/>
        </w:rPr>
      </w:pPr>
    </w:p>
    <w:p w:rsidR="00E00B3E" w:rsidRPr="00881965" w:rsidRDefault="00E00B3E" w:rsidP="006B0CF5">
      <w:pPr>
        <w:jc w:val="both"/>
        <w:rPr>
          <w:b/>
        </w:rPr>
      </w:pPr>
      <w:r w:rsidRPr="00881965">
        <w:rPr>
          <w:b/>
        </w:rPr>
        <w:t>3.</w:t>
      </w:r>
      <w:r w:rsidR="003E4257" w:rsidRPr="00881965">
        <w:rPr>
          <w:b/>
        </w:rPr>
        <w:t xml:space="preserve"> </w:t>
      </w:r>
      <w:r w:rsidRPr="00881965">
        <w:rPr>
          <w:b/>
        </w:rPr>
        <w:t>Rezultatet p</w:t>
      </w:r>
      <w:r w:rsidR="00767104" w:rsidRPr="00881965">
        <w:rPr>
          <w:b/>
        </w:rPr>
        <w:t>ë</w:t>
      </w:r>
      <w:r w:rsidRPr="00881965">
        <w:rPr>
          <w:b/>
        </w:rPr>
        <w:t>r faz</w:t>
      </w:r>
      <w:r w:rsidR="00767104" w:rsidRPr="00881965">
        <w:rPr>
          <w:b/>
        </w:rPr>
        <w:t>ë</w:t>
      </w:r>
      <w:r w:rsidRPr="00881965">
        <w:rPr>
          <w:b/>
        </w:rPr>
        <w:t>n e verifikimit paraprak</w:t>
      </w:r>
    </w:p>
    <w:p w:rsidR="00E00B3E" w:rsidRPr="00881965" w:rsidRDefault="00E00B3E" w:rsidP="006B0CF5">
      <w:pPr>
        <w:jc w:val="both"/>
      </w:pPr>
    </w:p>
    <w:p w:rsidR="00E00B3E" w:rsidRPr="00881965" w:rsidRDefault="00E00B3E" w:rsidP="006B0CF5">
      <w:pPr>
        <w:jc w:val="both"/>
      </w:pPr>
      <w:r w:rsidRPr="00881965">
        <w:t>Drejtoria e Financ</w:t>
      </w:r>
      <w:r w:rsidR="00767104" w:rsidRPr="00881965">
        <w:t>ë</w:t>
      </w:r>
      <w:r w:rsidRPr="00881965">
        <w:t>s, Sh</w:t>
      </w:r>
      <w:r w:rsidR="00767104" w:rsidRPr="00881965">
        <w:t>ë</w:t>
      </w:r>
      <w:r w:rsidRPr="00881965">
        <w:t>rbimeve dhe Pritjes s</w:t>
      </w:r>
      <w:r w:rsidR="00767104" w:rsidRPr="00881965">
        <w:t>ë</w:t>
      </w:r>
      <w:r w:rsidRPr="00881965">
        <w:t xml:space="preserve"> Qytetar</w:t>
      </w:r>
      <w:r w:rsidR="00767104" w:rsidRPr="00881965">
        <w:t>ë</w:t>
      </w:r>
      <w:r w:rsidRPr="00881965">
        <w:t xml:space="preserve">ve </w:t>
      </w:r>
      <w:r w:rsidR="007D12F8" w:rsidRPr="00881965">
        <w:t xml:space="preserve">(Sektori i Burimeve Njerëzore dhe Shërbimeve) </w:t>
      </w:r>
      <w:r w:rsidRPr="00881965">
        <w:t>n</w:t>
      </w:r>
      <w:r w:rsidR="00767104" w:rsidRPr="00881965">
        <w:t>ë</w:t>
      </w:r>
      <w:r w:rsidRPr="00881965">
        <w:t xml:space="preserve"> Institucionin e Avokatit t</w:t>
      </w:r>
      <w:r w:rsidR="00767104" w:rsidRPr="00881965">
        <w:t>ë</w:t>
      </w:r>
      <w:r w:rsidRPr="00881965">
        <w:t xml:space="preserve"> Popullit do t</w:t>
      </w:r>
      <w:r w:rsidR="00767104" w:rsidRPr="00881965">
        <w:t>ë</w:t>
      </w:r>
      <w:r w:rsidRPr="00881965">
        <w:t xml:space="preserve"> b</w:t>
      </w:r>
      <w:r w:rsidR="00767104" w:rsidRPr="00881965">
        <w:t>ë</w:t>
      </w:r>
      <w:r w:rsidRPr="00881965">
        <w:t>j</w:t>
      </w:r>
      <w:r w:rsidR="00767104" w:rsidRPr="00881965">
        <w:t>ë</w:t>
      </w:r>
      <w:r w:rsidRPr="00881965">
        <w:t xml:space="preserve"> verifikimin paraprak t</w:t>
      </w:r>
      <w:r w:rsidR="00767104" w:rsidRPr="00881965">
        <w:t>ë</w:t>
      </w:r>
      <w:r w:rsidRPr="00881965">
        <w:t xml:space="preserve"> kandidat</w:t>
      </w:r>
      <w:r w:rsidR="00767104" w:rsidRPr="00881965">
        <w:t>ë</w:t>
      </w:r>
      <w:r w:rsidRPr="00881965">
        <w:t>ve, q</w:t>
      </w:r>
      <w:r w:rsidR="00767104" w:rsidRPr="00881965">
        <w:t>ë</w:t>
      </w:r>
      <w:r w:rsidRPr="00881965">
        <w:t xml:space="preserve"> p</w:t>
      </w:r>
      <w:r w:rsidR="00767104" w:rsidRPr="00881965">
        <w:t>ë</w:t>
      </w:r>
      <w:r w:rsidRPr="00881965">
        <w:t>rmbushin k</w:t>
      </w:r>
      <w:r w:rsidR="00767104" w:rsidRPr="00881965">
        <w:t>ë</w:t>
      </w:r>
      <w:r w:rsidRPr="00881965">
        <w:t>rkesat e p</w:t>
      </w:r>
      <w:r w:rsidR="00767104" w:rsidRPr="00881965">
        <w:t>ë</w:t>
      </w:r>
      <w:r w:rsidRPr="00881965">
        <w:t>rgjithshme dhe t</w:t>
      </w:r>
      <w:r w:rsidR="00767104" w:rsidRPr="00881965">
        <w:t>ë</w:t>
      </w:r>
      <w:r w:rsidRPr="00881965">
        <w:t xml:space="preserve"> ve</w:t>
      </w:r>
      <w:r w:rsidR="007D12F8" w:rsidRPr="00881965">
        <w:t>ç</w:t>
      </w:r>
      <w:r w:rsidRPr="00881965">
        <w:t>anta, t</w:t>
      </w:r>
      <w:r w:rsidR="00767104" w:rsidRPr="00881965">
        <w:t>ë</w:t>
      </w:r>
      <w:r w:rsidRPr="00881965">
        <w:t xml:space="preserve"> p</w:t>
      </w:r>
      <w:r w:rsidR="00767104" w:rsidRPr="00881965">
        <w:t>ë</w:t>
      </w:r>
      <w:r w:rsidRPr="00881965">
        <w:t>rcaktuara n</w:t>
      </w:r>
      <w:r w:rsidR="00767104" w:rsidRPr="00881965">
        <w:t>ë</w:t>
      </w:r>
      <w:r w:rsidRPr="00881965">
        <w:t xml:space="preserve"> shpalljen p</w:t>
      </w:r>
      <w:r w:rsidR="00767104" w:rsidRPr="00881965">
        <w:t>ë</w:t>
      </w:r>
      <w:r w:rsidRPr="00881965">
        <w:t>r konkurim dhe do t</w:t>
      </w:r>
      <w:r w:rsidR="00767104" w:rsidRPr="00881965">
        <w:t>ë</w:t>
      </w:r>
      <w:r w:rsidRPr="00881965">
        <w:t xml:space="preserve"> shpall</w:t>
      </w:r>
      <w:r w:rsidR="00767104" w:rsidRPr="00881965">
        <w:t>ë</w:t>
      </w:r>
      <w:r w:rsidRPr="00881965">
        <w:t xml:space="preserve"> n</w:t>
      </w:r>
      <w:r w:rsidR="00767104" w:rsidRPr="00881965">
        <w:t>ë</w:t>
      </w:r>
      <w:r w:rsidRPr="00881965">
        <w:t xml:space="preserve"> Portalin “Sh</w:t>
      </w:r>
      <w:r w:rsidR="00767104" w:rsidRPr="00881965">
        <w:t>ë</w:t>
      </w:r>
      <w:r w:rsidRPr="00881965">
        <w:t>rbimi Komb</w:t>
      </w:r>
      <w:r w:rsidR="00767104" w:rsidRPr="00881965">
        <w:t>ë</w:t>
      </w:r>
      <w:r w:rsidRPr="00881965">
        <w:t xml:space="preserve">tar </w:t>
      </w:r>
      <w:r w:rsidR="007D12F8" w:rsidRPr="00881965">
        <w:t xml:space="preserve">i </w:t>
      </w:r>
      <w:r w:rsidRPr="00881965">
        <w:t>Pun</w:t>
      </w:r>
      <w:r w:rsidR="00767104" w:rsidRPr="00881965">
        <w:t>ë</w:t>
      </w:r>
      <w:r w:rsidRPr="00881965">
        <w:t>simit” dhe n</w:t>
      </w:r>
      <w:r w:rsidR="00767104" w:rsidRPr="00881965">
        <w:t>ë</w:t>
      </w:r>
      <w:r w:rsidRPr="00881965">
        <w:t xml:space="preserve"> faqen zyrtare t</w:t>
      </w:r>
      <w:r w:rsidR="00767104" w:rsidRPr="00881965">
        <w:t>ë</w:t>
      </w:r>
      <w:r w:rsidRPr="00881965">
        <w:t xml:space="preserve"> Institucionit t</w:t>
      </w:r>
      <w:r w:rsidR="00767104" w:rsidRPr="00881965">
        <w:t>ë</w:t>
      </w:r>
      <w:r w:rsidRPr="00881965">
        <w:t xml:space="preserve"> Avokatit t</w:t>
      </w:r>
      <w:r w:rsidR="00767104" w:rsidRPr="00881965">
        <w:t>ë</w:t>
      </w:r>
      <w:r w:rsidRPr="00881965">
        <w:t xml:space="preserve"> Popullit (</w:t>
      </w:r>
      <w:hyperlink r:id="rId12" w:history="1">
        <w:r w:rsidR="003E70F2" w:rsidRPr="00881965">
          <w:rPr>
            <w:rStyle w:val="Hyperlink"/>
          </w:rPr>
          <w:t>www</w:t>
        </w:r>
        <w:r w:rsidR="007D12F8" w:rsidRPr="00881965">
          <w:rPr>
            <w:rStyle w:val="Hyperlink"/>
          </w:rPr>
          <w:t>.avokatipopullit.gov.al</w:t>
        </w:r>
      </w:hyperlink>
      <w:r w:rsidRPr="00881965">
        <w:t>), list</w:t>
      </w:r>
      <w:r w:rsidR="00767104" w:rsidRPr="00881965">
        <w:t>ë</w:t>
      </w:r>
      <w:r w:rsidRPr="00881965">
        <w:t>n e kandidat</w:t>
      </w:r>
      <w:r w:rsidR="00767104" w:rsidRPr="00881965">
        <w:t>ë</w:t>
      </w:r>
      <w:r w:rsidRPr="00881965">
        <w:t>ve q</w:t>
      </w:r>
      <w:r w:rsidR="00767104" w:rsidRPr="00881965">
        <w:t>ë</w:t>
      </w:r>
      <w:r w:rsidRPr="00881965">
        <w:t xml:space="preserve"> plot</w:t>
      </w:r>
      <w:r w:rsidR="00767104" w:rsidRPr="00881965">
        <w:t>ë</w:t>
      </w:r>
      <w:r w:rsidRPr="00881965">
        <w:t>sojn</w:t>
      </w:r>
      <w:r w:rsidR="00767104" w:rsidRPr="00881965">
        <w:t>ë</w:t>
      </w:r>
      <w:r w:rsidRPr="00881965">
        <w:t xml:space="preserve"> kushtet e L</w:t>
      </w:r>
      <w:r w:rsidR="00767104" w:rsidRPr="00881965">
        <w:t>ë</w:t>
      </w:r>
      <w:r w:rsidRPr="00881965">
        <w:t>vizjes Paralele dhe kriteret e ve</w:t>
      </w:r>
      <w:r w:rsidR="007D12F8" w:rsidRPr="00881965">
        <w:t>ç</w:t>
      </w:r>
      <w:r w:rsidRPr="00881965">
        <w:t>anta, si dhe dat</w:t>
      </w:r>
      <w:r w:rsidR="00767104" w:rsidRPr="00881965">
        <w:t>ë</w:t>
      </w:r>
      <w:r w:rsidRPr="00881965">
        <w:t>n, vendin dhe or</w:t>
      </w:r>
      <w:r w:rsidR="00767104" w:rsidRPr="00881965">
        <w:t>ë</w:t>
      </w:r>
      <w:r w:rsidRPr="00881965">
        <w:t>n ku do t</w:t>
      </w:r>
      <w:r w:rsidR="00767104" w:rsidRPr="00881965">
        <w:t>ë</w:t>
      </w:r>
      <w:r w:rsidRPr="00881965">
        <w:t xml:space="preserve"> zhvillohet intervista.</w:t>
      </w:r>
    </w:p>
    <w:p w:rsidR="0071133A" w:rsidRPr="00881965" w:rsidRDefault="00E00B3E" w:rsidP="006B0CF5">
      <w:pPr>
        <w:jc w:val="both"/>
      </w:pPr>
      <w:r w:rsidRPr="00881965">
        <w:t>N</w:t>
      </w:r>
      <w:r w:rsidR="00767104" w:rsidRPr="00881965">
        <w:t>ë</w:t>
      </w:r>
      <w:r w:rsidRPr="00881965">
        <w:t xml:space="preserve"> t</w:t>
      </w:r>
      <w:r w:rsidR="00767104" w:rsidRPr="00881965">
        <w:t>ë</w:t>
      </w:r>
      <w:r w:rsidRPr="00881965">
        <w:t xml:space="preserve"> nj</w:t>
      </w:r>
      <w:r w:rsidR="00767104" w:rsidRPr="00881965">
        <w:t>ë</w:t>
      </w:r>
      <w:r w:rsidRPr="00881965">
        <w:t>jt</w:t>
      </w:r>
      <w:r w:rsidR="00767104" w:rsidRPr="00881965">
        <w:t>ë</w:t>
      </w:r>
      <w:r w:rsidRPr="00881965">
        <w:t>n</w:t>
      </w:r>
      <w:r w:rsidR="003E70F2" w:rsidRPr="00881965">
        <w:t xml:space="preserve"> kohë</w:t>
      </w:r>
      <w:r w:rsidRPr="00881965">
        <w:t xml:space="preserve"> kandidat</w:t>
      </w:r>
      <w:r w:rsidR="00767104" w:rsidRPr="00881965">
        <w:t>ë</w:t>
      </w:r>
      <w:r w:rsidRPr="00881965">
        <w:t>t</w:t>
      </w:r>
      <w:r w:rsidR="00F111C2" w:rsidRPr="00881965">
        <w:t xml:space="preserve"> </w:t>
      </w:r>
      <w:r w:rsidRPr="00881965">
        <w:t>q</w:t>
      </w:r>
      <w:r w:rsidR="00767104" w:rsidRPr="00881965">
        <w:t>ë</w:t>
      </w:r>
      <w:r w:rsidRPr="00881965">
        <w:t xml:space="preserve"> nuk plot</w:t>
      </w:r>
      <w:r w:rsidR="00767104" w:rsidRPr="00881965">
        <w:t>ë</w:t>
      </w:r>
      <w:r w:rsidRPr="00881965">
        <w:t>sojn</w:t>
      </w:r>
      <w:r w:rsidR="00767104" w:rsidRPr="00881965">
        <w:t>ë</w:t>
      </w:r>
      <w:r w:rsidRPr="00881965">
        <w:t xml:space="preserve"> k</w:t>
      </w:r>
      <w:r w:rsidR="00767104" w:rsidRPr="00881965">
        <w:t>ë</w:t>
      </w:r>
      <w:r w:rsidRPr="00881965">
        <w:t>rkesat e L</w:t>
      </w:r>
      <w:r w:rsidR="00767104" w:rsidRPr="00881965">
        <w:t>ë</w:t>
      </w:r>
      <w:r w:rsidRPr="00881965">
        <w:t>vizjes Paralele t</w:t>
      </w:r>
      <w:r w:rsidR="00767104" w:rsidRPr="00881965">
        <w:t>ë</w:t>
      </w:r>
      <w:r w:rsidRPr="00881965">
        <w:t xml:space="preserve"> p</w:t>
      </w:r>
      <w:r w:rsidR="00767104" w:rsidRPr="00881965">
        <w:t>ë</w:t>
      </w:r>
      <w:r w:rsidRPr="00881965">
        <w:t>rcaktuara n</w:t>
      </w:r>
      <w:r w:rsidR="00767104" w:rsidRPr="00881965">
        <w:t>ë</w:t>
      </w:r>
      <w:r w:rsidRPr="00881965">
        <w:t xml:space="preserve"> shpalljen p</w:t>
      </w:r>
      <w:r w:rsidR="00767104" w:rsidRPr="00881965">
        <w:t>ë</w:t>
      </w:r>
      <w:r w:rsidRPr="00881965">
        <w:t xml:space="preserve">r konkurim, </w:t>
      </w:r>
      <w:r w:rsidR="00F111C2" w:rsidRPr="00881965">
        <w:t>do t</w:t>
      </w:r>
      <w:r w:rsidR="003E70F2" w:rsidRPr="00881965">
        <w:t>ë</w:t>
      </w:r>
      <w:r w:rsidR="00F111C2" w:rsidRPr="00881965">
        <w:t xml:space="preserve"> </w:t>
      </w:r>
      <w:r w:rsidRPr="00881965">
        <w:t>renditen n</w:t>
      </w:r>
      <w:r w:rsidR="00767104" w:rsidRPr="00881965">
        <w:t>ë</w:t>
      </w:r>
      <w:r w:rsidRPr="00881965">
        <w:t xml:space="preserve"> nj</w:t>
      </w:r>
      <w:r w:rsidR="00767104" w:rsidRPr="00881965">
        <w:t>ë</w:t>
      </w:r>
      <w:r w:rsidRPr="00881965">
        <w:t xml:space="preserve"> list</w:t>
      </w:r>
      <w:r w:rsidR="00767104" w:rsidRPr="00881965">
        <w:t>ë</w:t>
      </w:r>
      <w:r w:rsidRPr="00881965">
        <w:t xml:space="preserve"> t</w:t>
      </w:r>
      <w:r w:rsidR="00767104" w:rsidRPr="00881965">
        <w:t>ë</w:t>
      </w:r>
      <w:r w:rsidRPr="00881965">
        <w:t xml:space="preserve"> ve</w:t>
      </w:r>
      <w:r w:rsidR="007D12F8" w:rsidRPr="00881965">
        <w:t>ç</w:t>
      </w:r>
      <w:r w:rsidRPr="00881965">
        <w:t>ant</w:t>
      </w:r>
      <w:r w:rsidR="00767104" w:rsidRPr="00881965">
        <w:t>ë</w:t>
      </w:r>
      <w:r w:rsidRPr="00881965">
        <w:t xml:space="preserve"> n</w:t>
      </w:r>
      <w:r w:rsidR="00767104" w:rsidRPr="00881965">
        <w:t>ë</w:t>
      </w:r>
      <w:r w:rsidRPr="00881965">
        <w:t xml:space="preserve"> t</w:t>
      </w:r>
      <w:r w:rsidR="00767104" w:rsidRPr="00881965">
        <w:t>ë</w:t>
      </w:r>
      <w:r w:rsidRPr="00881965">
        <w:t xml:space="preserve"> cil</w:t>
      </w:r>
      <w:r w:rsidR="00767104" w:rsidRPr="00881965">
        <w:t>ë</w:t>
      </w:r>
      <w:r w:rsidRPr="00881965">
        <w:t>n sqarohen edhe arsyet e mosplot</w:t>
      </w:r>
      <w:r w:rsidR="00767104" w:rsidRPr="00881965">
        <w:t>ë</w:t>
      </w:r>
      <w:r w:rsidRPr="00881965">
        <w:t>simit t</w:t>
      </w:r>
      <w:r w:rsidR="00767104" w:rsidRPr="00881965">
        <w:t>ë</w:t>
      </w:r>
      <w:r w:rsidRPr="00881965">
        <w:t xml:space="preserve"> k</w:t>
      </w:r>
      <w:r w:rsidR="00767104" w:rsidRPr="00881965">
        <w:t>ë</w:t>
      </w:r>
      <w:r w:rsidRPr="00881965">
        <w:t>tyre k</w:t>
      </w:r>
      <w:r w:rsidR="00767104" w:rsidRPr="00881965">
        <w:t>ë</w:t>
      </w:r>
      <w:r w:rsidRPr="00881965">
        <w:t>rkesave.</w:t>
      </w:r>
      <w:r w:rsidR="00F111C2" w:rsidRPr="00881965">
        <w:t xml:space="preserve"> </w:t>
      </w:r>
      <w:r w:rsidRPr="00881965">
        <w:t>Kjo list</w:t>
      </w:r>
      <w:r w:rsidR="00767104" w:rsidRPr="00881965">
        <w:t>ë</w:t>
      </w:r>
      <w:r w:rsidRPr="00881965">
        <w:t xml:space="preserve"> nuk </w:t>
      </w:r>
      <w:r w:rsidR="00F111C2" w:rsidRPr="00881965">
        <w:t>do t</w:t>
      </w:r>
      <w:r w:rsidR="003E70F2" w:rsidRPr="00881965">
        <w:t>ë</w:t>
      </w:r>
      <w:r w:rsidR="00F111C2" w:rsidRPr="00881965">
        <w:t xml:space="preserve"> </w:t>
      </w:r>
      <w:r w:rsidRPr="00881965">
        <w:t xml:space="preserve">publikohet </w:t>
      </w:r>
      <w:r w:rsidR="00F111C2" w:rsidRPr="00881965">
        <w:t xml:space="preserve">por </w:t>
      </w:r>
      <w:r w:rsidRPr="00881965">
        <w:t>administrohet nga Drejtoria e Financ</w:t>
      </w:r>
      <w:r w:rsidR="00767104" w:rsidRPr="00881965">
        <w:t>ë</w:t>
      </w:r>
      <w:r w:rsidRPr="00881965">
        <w:t>s, Sh</w:t>
      </w:r>
      <w:r w:rsidR="00767104" w:rsidRPr="00881965">
        <w:t>ë</w:t>
      </w:r>
      <w:r w:rsidRPr="00881965">
        <w:t>rbimeve dhe Pritjes s</w:t>
      </w:r>
      <w:r w:rsidR="00767104" w:rsidRPr="00881965">
        <w:t>ë</w:t>
      </w:r>
      <w:r w:rsidRPr="00881965">
        <w:t xml:space="preserve"> Qytetar</w:t>
      </w:r>
      <w:r w:rsidR="00767104" w:rsidRPr="00881965">
        <w:t>ë</w:t>
      </w:r>
      <w:r w:rsidRPr="00881965">
        <w:t>ve</w:t>
      </w:r>
      <w:r w:rsidR="007D12F8" w:rsidRPr="00881965">
        <w:t xml:space="preserve"> (Sektori i Burimeve Njerëzore dhe Shërbimeve)</w:t>
      </w:r>
      <w:r w:rsidRPr="00881965">
        <w:t xml:space="preserve"> e cila </w:t>
      </w:r>
      <w:r w:rsidR="00F111C2" w:rsidRPr="00881965">
        <w:t>do t</w:t>
      </w:r>
      <w:r w:rsidR="003E70F2" w:rsidRPr="00881965">
        <w:t>ë</w:t>
      </w:r>
      <w:r w:rsidR="00F111C2" w:rsidRPr="00881965">
        <w:t xml:space="preserve"> njoftoj</w:t>
      </w:r>
      <w:r w:rsidR="003E70F2" w:rsidRPr="00881965">
        <w:t>ë</w:t>
      </w:r>
      <w:r w:rsidR="00F111C2" w:rsidRPr="00881965">
        <w:t xml:space="preserve"> </w:t>
      </w:r>
      <w:r w:rsidRPr="00881965">
        <w:t>n</w:t>
      </w:r>
      <w:r w:rsidR="00767104" w:rsidRPr="00881965">
        <w:t>ë</w:t>
      </w:r>
      <w:r w:rsidRPr="00881965">
        <w:t xml:space="preserve"> m</w:t>
      </w:r>
      <w:r w:rsidR="00767104" w:rsidRPr="00881965">
        <w:t>ë</w:t>
      </w:r>
      <w:r w:rsidRPr="00881965">
        <w:t>nyr</w:t>
      </w:r>
      <w:r w:rsidR="00767104" w:rsidRPr="00881965">
        <w:t>ë</w:t>
      </w:r>
      <w:r w:rsidRPr="00881965">
        <w:t xml:space="preserve"> individuale, n</w:t>
      </w:r>
      <w:r w:rsidR="00767104" w:rsidRPr="00881965">
        <w:t>ë</w:t>
      </w:r>
      <w:r w:rsidRPr="00881965">
        <w:t>p</w:t>
      </w:r>
      <w:r w:rsidR="00767104" w:rsidRPr="00881965">
        <w:t>ë</w:t>
      </w:r>
      <w:r w:rsidRPr="00881965">
        <w:t>rmjet adres</w:t>
      </w:r>
      <w:r w:rsidR="00767104" w:rsidRPr="00881965">
        <w:t>ë</w:t>
      </w:r>
      <w:r w:rsidRPr="00881965">
        <w:t xml:space="preserve">s </w:t>
      </w:r>
      <w:r w:rsidR="00F111C2" w:rsidRPr="00881965">
        <w:t>s</w:t>
      </w:r>
      <w:r w:rsidR="003E70F2" w:rsidRPr="00881965">
        <w:t>ë</w:t>
      </w:r>
      <w:r w:rsidR="00F111C2" w:rsidRPr="00881965">
        <w:t xml:space="preserve"> </w:t>
      </w:r>
      <w:r w:rsidRPr="00881965">
        <w:t>e-mail, ka</w:t>
      </w:r>
      <w:r w:rsidR="0071133A" w:rsidRPr="00881965">
        <w:t>ndidat</w:t>
      </w:r>
      <w:r w:rsidR="00767104" w:rsidRPr="00881965">
        <w:t>ë</w:t>
      </w:r>
      <w:r w:rsidR="0071133A" w:rsidRPr="00881965">
        <w:t>t q</w:t>
      </w:r>
      <w:r w:rsidR="00767104" w:rsidRPr="00881965">
        <w:t>ë</w:t>
      </w:r>
      <w:r w:rsidR="0071133A" w:rsidRPr="00881965">
        <w:t xml:space="preserve"> nuk jan</w:t>
      </w:r>
      <w:r w:rsidR="00767104" w:rsidRPr="00881965">
        <w:t>ë</w:t>
      </w:r>
      <w:r w:rsidR="0071133A" w:rsidRPr="00881965">
        <w:t xml:space="preserve"> kualifikuar.</w:t>
      </w:r>
    </w:p>
    <w:p w:rsidR="0071133A" w:rsidRPr="00881965" w:rsidRDefault="0071133A" w:rsidP="006B0CF5">
      <w:pPr>
        <w:jc w:val="both"/>
      </w:pPr>
    </w:p>
    <w:p w:rsidR="0071133A" w:rsidRDefault="007D12F8" w:rsidP="006B0CF5">
      <w:pPr>
        <w:jc w:val="both"/>
      </w:pPr>
      <w:r w:rsidRPr="00881965">
        <w:t>Ç</w:t>
      </w:r>
      <w:r w:rsidR="0071133A" w:rsidRPr="00881965">
        <w:t>do kandidat ka t</w:t>
      </w:r>
      <w:r w:rsidR="00767104" w:rsidRPr="00881965">
        <w:t>ë</w:t>
      </w:r>
      <w:r w:rsidR="0071133A" w:rsidRPr="00881965">
        <w:t xml:space="preserve"> drejt</w:t>
      </w:r>
      <w:r w:rsidR="00767104" w:rsidRPr="00881965">
        <w:t>ë</w:t>
      </w:r>
      <w:r w:rsidR="0071133A" w:rsidRPr="00881965">
        <w:t xml:space="preserve"> t</w:t>
      </w:r>
      <w:r w:rsidR="00767104" w:rsidRPr="00881965">
        <w:t>ë</w:t>
      </w:r>
      <w:r w:rsidR="0071133A" w:rsidRPr="00881965">
        <w:t xml:space="preserve"> paraqes</w:t>
      </w:r>
      <w:r w:rsidR="00767104" w:rsidRPr="00881965">
        <w:t>ë</w:t>
      </w:r>
      <w:r w:rsidR="0071133A" w:rsidRPr="00881965">
        <w:t xml:space="preserve"> ankes</w:t>
      </w:r>
      <w:r w:rsidR="00767104" w:rsidRPr="00881965">
        <w:t>ë</w:t>
      </w:r>
      <w:r w:rsidR="0071133A" w:rsidRPr="00881965">
        <w:t xml:space="preserve"> pran</w:t>
      </w:r>
      <w:r w:rsidR="00767104" w:rsidRPr="00881965">
        <w:t>ë</w:t>
      </w:r>
      <w:r w:rsidR="0071133A" w:rsidRPr="00881965">
        <w:t xml:space="preserve"> Drejtoris</w:t>
      </w:r>
      <w:r w:rsidR="00767104" w:rsidRPr="00881965">
        <w:t>ë</w:t>
      </w:r>
      <w:r w:rsidR="0071133A" w:rsidRPr="00881965">
        <w:t xml:space="preserve"> s</w:t>
      </w:r>
      <w:r w:rsidR="00767104" w:rsidRPr="00881965">
        <w:t>ë</w:t>
      </w:r>
      <w:r w:rsidR="0071133A" w:rsidRPr="00881965">
        <w:t xml:space="preserve"> Financ</w:t>
      </w:r>
      <w:r w:rsidR="00767104" w:rsidRPr="00881965">
        <w:t>ë</w:t>
      </w:r>
      <w:r w:rsidR="0071133A" w:rsidRPr="00881965">
        <w:t>s, Sh</w:t>
      </w:r>
      <w:r w:rsidR="00767104" w:rsidRPr="00881965">
        <w:t>ë</w:t>
      </w:r>
      <w:r w:rsidR="0071133A" w:rsidRPr="00881965">
        <w:t>rbimeve dhe Pritjes s</w:t>
      </w:r>
      <w:r w:rsidR="00767104" w:rsidRPr="00881965">
        <w:t>ë</w:t>
      </w:r>
      <w:r w:rsidR="0071133A" w:rsidRPr="00881965">
        <w:t xml:space="preserve"> Qytetar</w:t>
      </w:r>
      <w:r w:rsidR="00767104" w:rsidRPr="00881965">
        <w:t>ë</w:t>
      </w:r>
      <w:r w:rsidR="0071133A" w:rsidRPr="00881965">
        <w:t>ve,</w:t>
      </w:r>
      <w:r w:rsidR="00F111C2" w:rsidRPr="00881965">
        <w:t xml:space="preserve"> </w:t>
      </w:r>
      <w:r w:rsidRPr="00881965">
        <w:t>(Sektorit të Burimeve Njer</w:t>
      </w:r>
      <w:r w:rsidR="003E70F2" w:rsidRPr="00881965">
        <w:t>ë</w:t>
      </w:r>
      <w:r w:rsidRPr="00881965">
        <w:t>zore dhe Shërbimeve)</w:t>
      </w:r>
      <w:r w:rsidR="00A64301" w:rsidRPr="00881965">
        <w:t xml:space="preserve"> brë</w:t>
      </w:r>
      <w:r w:rsidR="0071133A" w:rsidRPr="00881965">
        <w:t xml:space="preserve">nda </w:t>
      </w:r>
      <w:r w:rsidR="0071133A" w:rsidRPr="00881965">
        <w:rPr>
          <w:b/>
        </w:rPr>
        <w:t>3 (tre)</w:t>
      </w:r>
      <w:r w:rsidR="0071133A" w:rsidRPr="00881965">
        <w:t xml:space="preserve"> dit</w:t>
      </w:r>
      <w:r w:rsidR="00767104" w:rsidRPr="00881965">
        <w:t>ë</w:t>
      </w:r>
      <w:r w:rsidR="0071133A" w:rsidRPr="00881965">
        <w:t>ve kalendarike nga data e shpalljes s</w:t>
      </w:r>
      <w:r w:rsidR="00767104" w:rsidRPr="00881965">
        <w:t>ë</w:t>
      </w:r>
      <w:r w:rsidR="0071133A" w:rsidRPr="00881965">
        <w:t xml:space="preserve"> list</w:t>
      </w:r>
      <w:r w:rsidR="00767104" w:rsidRPr="00881965">
        <w:t>ë</w:t>
      </w:r>
      <w:r w:rsidR="0071133A" w:rsidRPr="00881965">
        <w:t>s</w:t>
      </w:r>
      <w:r w:rsidR="003E4257" w:rsidRPr="00881965">
        <w:t xml:space="preserve"> dhe njoftimit individual</w:t>
      </w:r>
      <w:r w:rsidR="0071133A" w:rsidRPr="00881965">
        <w:t>.</w:t>
      </w:r>
      <w:r w:rsidR="00F111C2" w:rsidRPr="00881965">
        <w:t xml:space="preserve"> </w:t>
      </w:r>
      <w:r w:rsidR="0071133A" w:rsidRPr="00881965">
        <w:t>Ankuesi merr p</w:t>
      </w:r>
      <w:r w:rsidR="00767104" w:rsidRPr="00881965">
        <w:t>ë</w:t>
      </w:r>
      <w:r w:rsidR="00A64301" w:rsidRPr="00881965">
        <w:t>rgjigje brë</w:t>
      </w:r>
      <w:r w:rsidR="0071133A" w:rsidRPr="00881965">
        <w:t xml:space="preserve">nda </w:t>
      </w:r>
      <w:r w:rsidR="0071133A" w:rsidRPr="00881965">
        <w:rPr>
          <w:b/>
        </w:rPr>
        <w:t>5 (pes</w:t>
      </w:r>
      <w:r w:rsidR="00767104" w:rsidRPr="00881965">
        <w:rPr>
          <w:b/>
        </w:rPr>
        <w:t>ë</w:t>
      </w:r>
      <w:r w:rsidR="0071133A" w:rsidRPr="00881965">
        <w:rPr>
          <w:b/>
        </w:rPr>
        <w:t>)</w:t>
      </w:r>
      <w:r w:rsidR="0071133A" w:rsidRPr="00881965">
        <w:t xml:space="preserve"> dit</w:t>
      </w:r>
      <w:r w:rsidR="00767104" w:rsidRPr="00881965">
        <w:t>ë</w:t>
      </w:r>
      <w:r w:rsidR="0071133A" w:rsidRPr="00881965">
        <w:t xml:space="preserve">ve kalendarike nga data e </w:t>
      </w:r>
      <w:r w:rsidR="003E4257" w:rsidRPr="00881965">
        <w:t>p</w:t>
      </w:r>
      <w:r w:rsidR="003E70F2" w:rsidRPr="00881965">
        <w:t>ë</w:t>
      </w:r>
      <w:r w:rsidR="003E4257" w:rsidRPr="00881965">
        <w:t>rfundimit t</w:t>
      </w:r>
      <w:r w:rsidR="003E70F2" w:rsidRPr="00881965">
        <w:t>ë</w:t>
      </w:r>
      <w:r w:rsidR="003E4257" w:rsidRPr="00881965">
        <w:t xml:space="preserve"> afatit t</w:t>
      </w:r>
      <w:r w:rsidR="003E70F2" w:rsidRPr="00881965">
        <w:t>ë</w:t>
      </w:r>
      <w:r w:rsidR="003E4257" w:rsidRPr="00881965">
        <w:t xml:space="preserve"> ankimit</w:t>
      </w:r>
      <w:r w:rsidR="00F111C2" w:rsidRPr="00881965">
        <w:t xml:space="preserve">. </w:t>
      </w:r>
    </w:p>
    <w:p w:rsidR="00AD1A96" w:rsidRPr="00881965" w:rsidRDefault="00AD1A96" w:rsidP="006B0CF5">
      <w:pPr>
        <w:jc w:val="both"/>
      </w:pPr>
    </w:p>
    <w:p w:rsidR="0071133A" w:rsidRPr="00881965" w:rsidRDefault="0071133A" w:rsidP="006B0CF5">
      <w:pPr>
        <w:jc w:val="both"/>
        <w:rPr>
          <w:b/>
        </w:rPr>
      </w:pPr>
      <w:r w:rsidRPr="00881965">
        <w:rPr>
          <w:b/>
        </w:rPr>
        <w:t>4.</w:t>
      </w:r>
      <w:r w:rsidR="003E4257" w:rsidRPr="00881965">
        <w:rPr>
          <w:b/>
        </w:rPr>
        <w:t xml:space="preserve"> </w:t>
      </w:r>
      <w:r w:rsidRPr="00881965">
        <w:rPr>
          <w:b/>
        </w:rPr>
        <w:t>Fusha e njohurive, aft</w:t>
      </w:r>
      <w:r w:rsidR="00767104" w:rsidRPr="00881965">
        <w:rPr>
          <w:b/>
        </w:rPr>
        <w:t>ë</w:t>
      </w:r>
      <w:r w:rsidRPr="00881965">
        <w:rPr>
          <w:b/>
        </w:rPr>
        <w:t>sive dhe cil</w:t>
      </w:r>
      <w:r w:rsidR="00767104" w:rsidRPr="00881965">
        <w:rPr>
          <w:b/>
        </w:rPr>
        <w:t>ë</w:t>
      </w:r>
      <w:r w:rsidRPr="00881965">
        <w:rPr>
          <w:b/>
        </w:rPr>
        <w:t>sit</w:t>
      </w:r>
      <w:r w:rsidR="00767104" w:rsidRPr="00881965">
        <w:rPr>
          <w:b/>
        </w:rPr>
        <w:t>ë</w:t>
      </w:r>
      <w:r w:rsidRPr="00881965">
        <w:rPr>
          <w:b/>
        </w:rPr>
        <w:t xml:space="preserve"> mbi t</w:t>
      </w:r>
      <w:r w:rsidR="00767104" w:rsidRPr="00881965">
        <w:rPr>
          <w:b/>
        </w:rPr>
        <w:t>ë</w:t>
      </w:r>
      <w:r w:rsidRPr="00881965">
        <w:rPr>
          <w:b/>
        </w:rPr>
        <w:t xml:space="preserve"> cilat do t</w:t>
      </w:r>
      <w:r w:rsidR="00767104" w:rsidRPr="00881965">
        <w:rPr>
          <w:b/>
        </w:rPr>
        <w:t>ë</w:t>
      </w:r>
      <w:r w:rsidRPr="00881965">
        <w:rPr>
          <w:b/>
        </w:rPr>
        <w:t xml:space="preserve"> zhvillohet intervista</w:t>
      </w:r>
    </w:p>
    <w:p w:rsidR="0071133A" w:rsidRPr="00881965" w:rsidRDefault="0071133A" w:rsidP="006B0CF5">
      <w:pPr>
        <w:jc w:val="both"/>
      </w:pPr>
    </w:p>
    <w:p w:rsidR="0071133A" w:rsidRPr="00753203" w:rsidRDefault="0071133A" w:rsidP="006B0CF5">
      <w:pPr>
        <w:jc w:val="both"/>
        <w:rPr>
          <w:b/>
          <w:bCs/>
        </w:rPr>
      </w:pPr>
      <w:r w:rsidRPr="00753203">
        <w:t>Kandidat</w:t>
      </w:r>
      <w:r w:rsidR="00767104" w:rsidRPr="00753203">
        <w:t>ë</w:t>
      </w:r>
      <w:r w:rsidRPr="00753203">
        <w:t>t q</w:t>
      </w:r>
      <w:r w:rsidR="00767104" w:rsidRPr="00753203">
        <w:t>ë</w:t>
      </w:r>
      <w:r w:rsidRPr="00753203">
        <w:t xml:space="preserve"> konkurojn</w:t>
      </w:r>
      <w:r w:rsidR="00767104" w:rsidRPr="00753203">
        <w:t>ë</w:t>
      </w:r>
      <w:r w:rsidRPr="00753203">
        <w:t xml:space="preserve"> p</w:t>
      </w:r>
      <w:r w:rsidR="00767104" w:rsidRPr="00753203">
        <w:t>ë</w:t>
      </w:r>
      <w:r w:rsidR="001E75B0" w:rsidRPr="00753203">
        <w:t xml:space="preserve">r pozicionin </w:t>
      </w:r>
      <w:r w:rsidR="001E75B0" w:rsidRPr="00753203">
        <w:rPr>
          <w:b/>
        </w:rPr>
        <w:t xml:space="preserve">“Specialist” në </w:t>
      </w:r>
      <w:r w:rsidR="00753203" w:rsidRPr="00753203">
        <w:rPr>
          <w:rStyle w:val="Strong"/>
          <w:shd w:val="clear" w:color="auto" w:fill="FBFBFB"/>
        </w:rPr>
        <w:t xml:space="preserve">Sektorin për </w:t>
      </w:r>
      <w:r w:rsidR="00107639">
        <w:rPr>
          <w:rStyle w:val="Strong"/>
          <w:shd w:val="clear" w:color="auto" w:fill="FBFBFB"/>
        </w:rPr>
        <w:t>B</w:t>
      </w:r>
      <w:r w:rsidR="00753203" w:rsidRPr="00753203">
        <w:rPr>
          <w:rStyle w:val="Strong"/>
          <w:shd w:val="clear" w:color="auto" w:fill="FBFBFB"/>
        </w:rPr>
        <w:t xml:space="preserve">ashkëpunimin </w:t>
      </w:r>
      <w:r w:rsidR="00107639">
        <w:rPr>
          <w:rStyle w:val="Strong"/>
          <w:shd w:val="clear" w:color="auto" w:fill="FBFBFB"/>
        </w:rPr>
        <w:t>N</w:t>
      </w:r>
      <w:r w:rsidR="00753203" w:rsidRPr="00753203">
        <w:rPr>
          <w:rStyle w:val="Strong"/>
          <w:shd w:val="clear" w:color="auto" w:fill="FBFBFB"/>
        </w:rPr>
        <w:t xml:space="preserve">dërkombëtar dhe </w:t>
      </w:r>
      <w:r w:rsidR="00107639">
        <w:rPr>
          <w:rStyle w:val="Strong"/>
          <w:shd w:val="clear" w:color="auto" w:fill="FBFBFB"/>
        </w:rPr>
        <w:t>I</w:t>
      </w:r>
      <w:r w:rsidR="00753203" w:rsidRPr="00753203">
        <w:rPr>
          <w:rStyle w:val="Strong"/>
          <w:shd w:val="clear" w:color="auto" w:fill="FBFBFB"/>
        </w:rPr>
        <w:t xml:space="preserve">ntegrimin </w:t>
      </w:r>
      <w:r w:rsidR="00107639">
        <w:rPr>
          <w:rStyle w:val="Strong"/>
          <w:shd w:val="clear" w:color="auto" w:fill="FBFBFB"/>
        </w:rPr>
        <w:t>E</w:t>
      </w:r>
      <w:r w:rsidR="00753203" w:rsidRPr="00753203">
        <w:rPr>
          <w:rStyle w:val="Strong"/>
          <w:shd w:val="clear" w:color="auto" w:fill="FBFBFB"/>
        </w:rPr>
        <w:t>vropian</w:t>
      </w:r>
      <w:r w:rsidR="00CA70DF" w:rsidRPr="00753203">
        <w:rPr>
          <w:b/>
        </w:rPr>
        <w:t>,</w:t>
      </w:r>
      <w:r w:rsidRPr="00753203">
        <w:t xml:space="preserve"> do t</w:t>
      </w:r>
      <w:r w:rsidR="00767104" w:rsidRPr="00753203">
        <w:t>ë</w:t>
      </w:r>
      <w:r w:rsidRPr="00753203">
        <w:t xml:space="preserve"> vler</w:t>
      </w:r>
      <w:r w:rsidR="00767104" w:rsidRPr="00753203">
        <w:t>ë</w:t>
      </w:r>
      <w:r w:rsidRPr="00753203">
        <w:t>sohen n</w:t>
      </w:r>
      <w:r w:rsidR="00767104" w:rsidRPr="00753203">
        <w:t>ë</w:t>
      </w:r>
      <w:r w:rsidRPr="00753203">
        <w:t xml:space="preserve"> lidhje me:</w:t>
      </w:r>
    </w:p>
    <w:p w:rsidR="0071133A" w:rsidRPr="00881965" w:rsidRDefault="0071133A" w:rsidP="006B0CF5">
      <w:pPr>
        <w:jc w:val="both"/>
      </w:pPr>
    </w:p>
    <w:p w:rsidR="00615ACB" w:rsidRPr="00881965" w:rsidRDefault="00615ACB" w:rsidP="00615ACB">
      <w:pPr>
        <w:pStyle w:val="ListParagraph"/>
        <w:numPr>
          <w:ilvl w:val="0"/>
          <w:numId w:val="6"/>
        </w:numPr>
        <w:jc w:val="both"/>
      </w:pPr>
      <w:r w:rsidRPr="00881965">
        <w:t xml:space="preserve">Njohuritë mbi Kushtetutën e Republikës së Shqipërisë, të ndryshuar; </w:t>
      </w:r>
    </w:p>
    <w:p w:rsidR="00615ACB" w:rsidRPr="00881965" w:rsidRDefault="00615ACB" w:rsidP="00615ACB">
      <w:pPr>
        <w:pStyle w:val="ListParagraph"/>
        <w:numPr>
          <w:ilvl w:val="0"/>
          <w:numId w:val="6"/>
        </w:numPr>
        <w:jc w:val="both"/>
      </w:pPr>
      <w:r w:rsidRPr="00881965">
        <w:lastRenderedPageBreak/>
        <w:t>Njohuritë mbi Ligjin nr.8454, datë 04.02.1999 “Për Avokatin e Popullit”, i ndryshuar;</w:t>
      </w:r>
    </w:p>
    <w:p w:rsidR="00615ACB" w:rsidRDefault="00615ACB" w:rsidP="00615ACB">
      <w:pPr>
        <w:pStyle w:val="ListParagraph"/>
        <w:numPr>
          <w:ilvl w:val="0"/>
          <w:numId w:val="6"/>
        </w:numPr>
        <w:jc w:val="both"/>
      </w:pPr>
      <w:r w:rsidRPr="00881965">
        <w:t>Njohuritë mbi Ligjin nr.152/2013 “Për  Nëpunësin Civil”, i ndryshuar;</w:t>
      </w:r>
    </w:p>
    <w:p w:rsidR="00C9519E" w:rsidRPr="00C9519E" w:rsidRDefault="00C9519E" w:rsidP="00C9519E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ind w:right="1707"/>
        <w:jc w:val="both"/>
        <w:rPr>
          <w:color w:val="000000"/>
        </w:rPr>
      </w:pPr>
      <w:r w:rsidRPr="00881965">
        <w:t xml:space="preserve">Njohuritë mbi </w:t>
      </w:r>
      <w:r w:rsidRPr="00C9519E">
        <w:rPr>
          <w:color w:val="000000"/>
        </w:rPr>
        <w:t>Ligji</w:t>
      </w:r>
      <w:r>
        <w:rPr>
          <w:color w:val="000000"/>
        </w:rPr>
        <w:t>n</w:t>
      </w:r>
      <w:r w:rsidRPr="00C9519E">
        <w:rPr>
          <w:color w:val="000000"/>
        </w:rPr>
        <w:t xml:space="preserve"> nr.</w:t>
      </w:r>
      <w:r>
        <w:rPr>
          <w:color w:val="000000"/>
        </w:rPr>
        <w:t xml:space="preserve"> </w:t>
      </w:r>
      <w:r w:rsidRPr="00C9519E">
        <w:rPr>
          <w:color w:val="000000"/>
        </w:rPr>
        <w:t>43/2016, “Për Marrëveshjet Ndërko</w:t>
      </w:r>
      <w:r w:rsidRPr="00C9519E">
        <w:rPr>
          <w:color w:val="000000"/>
          <w:spacing w:val="-3"/>
        </w:rPr>
        <w:t>m</w:t>
      </w:r>
      <w:r>
        <w:rPr>
          <w:color w:val="000000"/>
        </w:rPr>
        <w:t xml:space="preserve">bëtare </w:t>
      </w:r>
      <w:r w:rsidRPr="00C9519E">
        <w:rPr>
          <w:color w:val="000000"/>
        </w:rPr>
        <w:t>në Republikën e Shqipërisë”</w:t>
      </w:r>
      <w:r>
        <w:rPr>
          <w:color w:val="000000"/>
        </w:rPr>
        <w:t>;</w:t>
      </w:r>
    </w:p>
    <w:p w:rsidR="00C9519E" w:rsidRPr="00406A4F" w:rsidRDefault="00C9519E" w:rsidP="00C9519E">
      <w:pPr>
        <w:pStyle w:val="ListParagraph"/>
        <w:numPr>
          <w:ilvl w:val="0"/>
          <w:numId w:val="6"/>
        </w:numPr>
        <w:jc w:val="both"/>
      </w:pPr>
      <w:r>
        <w:t>Njohuri</w:t>
      </w:r>
      <w:r w:rsidRPr="00881965">
        <w:t xml:space="preserve"> </w:t>
      </w:r>
      <w:r>
        <w:rPr>
          <w:color w:val="000000"/>
        </w:rPr>
        <w:t xml:space="preserve">në lidhje </w:t>
      </w:r>
      <w:r>
        <w:rPr>
          <w:color w:val="000000"/>
          <w:spacing w:val="-2"/>
        </w:rPr>
        <w:t>m</w:t>
      </w:r>
      <w:r>
        <w:rPr>
          <w:color w:val="000000"/>
        </w:rPr>
        <w:t>e procesin e integri</w:t>
      </w:r>
      <w:r>
        <w:rPr>
          <w:color w:val="000000"/>
          <w:spacing w:val="-2"/>
        </w:rPr>
        <w:t>m</w:t>
      </w:r>
      <w:r>
        <w:rPr>
          <w:color w:val="000000"/>
        </w:rPr>
        <w:t>it evropian;</w:t>
      </w:r>
    </w:p>
    <w:p w:rsidR="00406A4F" w:rsidRPr="00C9519E" w:rsidRDefault="00406A4F" w:rsidP="00406A4F">
      <w:pPr>
        <w:pStyle w:val="ListParagraph"/>
        <w:numPr>
          <w:ilvl w:val="0"/>
          <w:numId w:val="6"/>
        </w:numPr>
        <w:jc w:val="both"/>
      </w:pPr>
      <w:r>
        <w:t>Njohuri</w:t>
      </w:r>
      <w:r w:rsidRPr="00881965">
        <w:t xml:space="preserve"> </w:t>
      </w:r>
      <w:r>
        <w:rPr>
          <w:color w:val="000000"/>
        </w:rPr>
        <w:t>mbi Organizatat Ndërkombëtare në Shqipëri;</w:t>
      </w:r>
    </w:p>
    <w:p w:rsidR="00615ACB" w:rsidRPr="00881965" w:rsidRDefault="00615ACB" w:rsidP="00C9519E">
      <w:pPr>
        <w:pStyle w:val="ListParagraph"/>
        <w:numPr>
          <w:ilvl w:val="0"/>
          <w:numId w:val="6"/>
        </w:numPr>
        <w:jc w:val="both"/>
      </w:pPr>
      <w:r w:rsidRPr="00881965">
        <w:t>Njohuritë mbi Ligjin nr.9367 datë 07.04.2005 “Për Parandalimin e Konfliktit të Interesit”;</w:t>
      </w:r>
    </w:p>
    <w:p w:rsidR="00C9519E" w:rsidRDefault="00615ACB" w:rsidP="00C9519E">
      <w:pPr>
        <w:pStyle w:val="ListParagraph"/>
        <w:numPr>
          <w:ilvl w:val="0"/>
          <w:numId w:val="6"/>
        </w:numPr>
        <w:jc w:val="both"/>
      </w:pPr>
      <w:r w:rsidRPr="00881965">
        <w:t>Njohuritë mbi Ligjin nr.44/2015, “Kodi i Procedurave Administrative i Republikës së Shqipërisë”;</w:t>
      </w:r>
    </w:p>
    <w:p w:rsidR="00615ACB" w:rsidRPr="00881965" w:rsidRDefault="00615ACB" w:rsidP="007D34DF">
      <w:pPr>
        <w:pStyle w:val="ListParagraph"/>
        <w:numPr>
          <w:ilvl w:val="0"/>
          <w:numId w:val="6"/>
        </w:numPr>
        <w:jc w:val="both"/>
      </w:pPr>
      <w:r w:rsidRPr="00881965">
        <w:t xml:space="preserve">Njohuritë mbi Ligjin nr.9131, datë 08.09.2003 “Për rregullat e etikës në Administratën Publike”. </w:t>
      </w:r>
    </w:p>
    <w:p w:rsidR="00333E60" w:rsidRPr="00881965" w:rsidRDefault="00333E60" w:rsidP="006B0CF5">
      <w:pPr>
        <w:jc w:val="both"/>
        <w:rPr>
          <w:b/>
        </w:rPr>
      </w:pPr>
    </w:p>
    <w:p w:rsidR="003A7690" w:rsidRPr="00881965" w:rsidRDefault="003A7690" w:rsidP="006B0CF5">
      <w:pPr>
        <w:jc w:val="both"/>
        <w:rPr>
          <w:b/>
        </w:rPr>
      </w:pPr>
      <w:r w:rsidRPr="00881965">
        <w:rPr>
          <w:b/>
        </w:rPr>
        <w:t>5.</w:t>
      </w:r>
      <w:r w:rsidR="003E4257" w:rsidRPr="00881965">
        <w:rPr>
          <w:b/>
        </w:rPr>
        <w:t xml:space="preserve"> </w:t>
      </w:r>
      <w:r w:rsidRPr="00881965">
        <w:rPr>
          <w:b/>
        </w:rPr>
        <w:t>M</w:t>
      </w:r>
      <w:r w:rsidR="00767104" w:rsidRPr="00881965">
        <w:rPr>
          <w:b/>
        </w:rPr>
        <w:t>ë</w:t>
      </w:r>
      <w:r w:rsidRPr="00881965">
        <w:rPr>
          <w:b/>
        </w:rPr>
        <w:t>nyra e vler</w:t>
      </w:r>
      <w:r w:rsidR="00767104" w:rsidRPr="00881965">
        <w:rPr>
          <w:b/>
        </w:rPr>
        <w:t>ë</w:t>
      </w:r>
      <w:r w:rsidRPr="00881965">
        <w:rPr>
          <w:b/>
        </w:rPr>
        <w:t>simit t</w:t>
      </w:r>
      <w:r w:rsidR="00767104" w:rsidRPr="00881965">
        <w:rPr>
          <w:b/>
        </w:rPr>
        <w:t>ë</w:t>
      </w:r>
      <w:r w:rsidRPr="00881965">
        <w:rPr>
          <w:b/>
        </w:rPr>
        <w:t xml:space="preserve"> kandidat</w:t>
      </w:r>
      <w:r w:rsidR="00767104" w:rsidRPr="00881965">
        <w:rPr>
          <w:b/>
        </w:rPr>
        <w:t>ë</w:t>
      </w:r>
      <w:r w:rsidRPr="00881965">
        <w:rPr>
          <w:b/>
        </w:rPr>
        <w:t>ve</w:t>
      </w:r>
    </w:p>
    <w:p w:rsidR="003E4257" w:rsidRPr="00881965" w:rsidRDefault="003E4257" w:rsidP="006B0CF5">
      <w:pPr>
        <w:jc w:val="both"/>
        <w:rPr>
          <w:b/>
          <w:bCs/>
          <w:color w:val="000000"/>
          <w:shd w:val="clear" w:color="auto" w:fill="FFFFFF"/>
        </w:rPr>
      </w:pPr>
    </w:p>
    <w:p w:rsidR="00124E8D" w:rsidRPr="00881965" w:rsidRDefault="00124E8D" w:rsidP="006B0CF5">
      <w:pPr>
        <w:jc w:val="both"/>
        <w:rPr>
          <w:b/>
          <w:bCs/>
          <w:color w:val="000000"/>
          <w:shd w:val="clear" w:color="auto" w:fill="FFFFFF"/>
        </w:rPr>
      </w:pPr>
      <w:r w:rsidRPr="00881965">
        <w:rPr>
          <w:b/>
          <w:bCs/>
          <w:color w:val="000000"/>
          <w:shd w:val="clear" w:color="auto" w:fill="FFFFFF"/>
        </w:rPr>
        <w:t>Kandidat</w:t>
      </w:r>
      <w:r w:rsidR="003E70F2" w:rsidRPr="00881965">
        <w:rPr>
          <w:b/>
          <w:bCs/>
          <w:color w:val="000000"/>
          <w:shd w:val="clear" w:color="auto" w:fill="FFFFFF"/>
        </w:rPr>
        <w:t>ë</w:t>
      </w:r>
      <w:r w:rsidRPr="00881965">
        <w:rPr>
          <w:b/>
          <w:bCs/>
          <w:color w:val="000000"/>
          <w:shd w:val="clear" w:color="auto" w:fill="FFFFFF"/>
        </w:rPr>
        <w:t>t do t</w:t>
      </w:r>
      <w:r w:rsidR="003E70F2" w:rsidRPr="00881965">
        <w:rPr>
          <w:b/>
          <w:bCs/>
          <w:color w:val="000000"/>
          <w:shd w:val="clear" w:color="auto" w:fill="FFFFFF"/>
        </w:rPr>
        <w:t>ë</w:t>
      </w:r>
      <w:r w:rsidRPr="00881965">
        <w:rPr>
          <w:b/>
          <w:bCs/>
          <w:color w:val="000000"/>
          <w:shd w:val="clear" w:color="auto" w:fill="FFFFFF"/>
        </w:rPr>
        <w:t xml:space="preserve"> vler</w:t>
      </w:r>
      <w:r w:rsidR="003E70F2" w:rsidRPr="00881965">
        <w:rPr>
          <w:b/>
          <w:bCs/>
          <w:color w:val="000000"/>
          <w:shd w:val="clear" w:color="auto" w:fill="FFFFFF"/>
        </w:rPr>
        <w:t>ë</w:t>
      </w:r>
      <w:r w:rsidRPr="00881965">
        <w:rPr>
          <w:b/>
          <w:bCs/>
          <w:color w:val="000000"/>
          <w:shd w:val="clear" w:color="auto" w:fill="FFFFFF"/>
        </w:rPr>
        <w:t>sohen n</w:t>
      </w:r>
      <w:r w:rsidR="003E70F2" w:rsidRPr="00881965">
        <w:rPr>
          <w:b/>
          <w:bCs/>
          <w:color w:val="000000"/>
          <w:shd w:val="clear" w:color="auto" w:fill="FFFFFF"/>
        </w:rPr>
        <w:t>ë</w:t>
      </w:r>
      <w:r w:rsidRPr="00881965">
        <w:rPr>
          <w:b/>
          <w:bCs/>
          <w:color w:val="000000"/>
          <w:shd w:val="clear" w:color="auto" w:fill="FFFFFF"/>
        </w:rPr>
        <w:t xml:space="preserve"> lidhje me: </w:t>
      </w:r>
    </w:p>
    <w:p w:rsidR="00BF6A7A" w:rsidRPr="00881965" w:rsidRDefault="00BF6A7A" w:rsidP="006B0CF5">
      <w:pPr>
        <w:jc w:val="both"/>
        <w:rPr>
          <w:b/>
          <w:bCs/>
          <w:color w:val="000000"/>
          <w:shd w:val="clear" w:color="auto" w:fill="FFFFFF"/>
        </w:rPr>
      </w:pPr>
    </w:p>
    <w:p w:rsidR="00596F55" w:rsidRPr="00596F55" w:rsidRDefault="00596F55" w:rsidP="00596F55">
      <w:pPr>
        <w:pStyle w:val="ListParagraph"/>
        <w:numPr>
          <w:ilvl w:val="0"/>
          <w:numId w:val="22"/>
        </w:numPr>
        <w:ind w:left="450" w:hanging="450"/>
        <w:jc w:val="both"/>
        <w:rPr>
          <w:b/>
          <w:bCs/>
          <w:color w:val="000000"/>
          <w:shd w:val="clear" w:color="auto" w:fill="FFFFFF"/>
        </w:rPr>
      </w:pPr>
      <w:r w:rsidRPr="00124E8D">
        <w:rPr>
          <w:bCs/>
          <w:color w:val="000000"/>
          <w:shd w:val="clear" w:color="auto" w:fill="FFFFFF"/>
        </w:rPr>
        <w:t>Dokumentacionin e dor</w:t>
      </w:r>
      <w:r>
        <w:rPr>
          <w:bCs/>
          <w:color w:val="000000"/>
          <w:shd w:val="clear" w:color="auto" w:fill="FFFFFF"/>
        </w:rPr>
        <w:t>ë</w:t>
      </w:r>
      <w:r w:rsidRPr="00124E8D">
        <w:rPr>
          <w:bCs/>
          <w:color w:val="000000"/>
          <w:shd w:val="clear" w:color="auto" w:fill="FFFFFF"/>
        </w:rPr>
        <w:t xml:space="preserve">zuar, </w:t>
      </w:r>
      <w:r>
        <w:rPr>
          <w:bCs/>
          <w:color w:val="000000"/>
          <w:shd w:val="clear" w:color="auto" w:fill="FFFFFF"/>
        </w:rPr>
        <w:t xml:space="preserve">deri në </w:t>
      </w:r>
      <w:r w:rsidRPr="00596F55">
        <w:rPr>
          <w:b/>
          <w:bCs/>
          <w:color w:val="000000"/>
          <w:shd w:val="clear" w:color="auto" w:fill="FFFFFF"/>
        </w:rPr>
        <w:t>40 pikë</w:t>
      </w:r>
      <w:r>
        <w:rPr>
          <w:b/>
          <w:bCs/>
          <w:color w:val="000000"/>
          <w:shd w:val="clear" w:color="auto" w:fill="FFFFFF"/>
        </w:rPr>
        <w:t>.</w:t>
      </w:r>
    </w:p>
    <w:p w:rsidR="00596F55" w:rsidRPr="00124E8D" w:rsidRDefault="00596F55" w:rsidP="00596F55">
      <w:pPr>
        <w:pStyle w:val="ListParagraph"/>
        <w:numPr>
          <w:ilvl w:val="0"/>
          <w:numId w:val="22"/>
        </w:numPr>
        <w:ind w:left="450" w:hanging="450"/>
        <w:jc w:val="both"/>
        <w:rPr>
          <w:bCs/>
          <w:color w:val="000000"/>
          <w:shd w:val="clear" w:color="auto" w:fill="FFFFFF"/>
        </w:rPr>
      </w:pPr>
      <w:r w:rsidRPr="00124E8D">
        <w:rPr>
          <w:bCs/>
          <w:color w:val="000000"/>
          <w:shd w:val="clear" w:color="auto" w:fill="FFFFFF"/>
        </w:rPr>
        <w:t>Intervist</w:t>
      </w:r>
      <w:r>
        <w:rPr>
          <w:bCs/>
          <w:color w:val="000000"/>
          <w:shd w:val="clear" w:color="auto" w:fill="FFFFFF"/>
        </w:rPr>
        <w:t>ë</w:t>
      </w:r>
      <w:r w:rsidRPr="00124E8D">
        <w:rPr>
          <w:bCs/>
          <w:color w:val="000000"/>
          <w:shd w:val="clear" w:color="auto" w:fill="FFFFFF"/>
        </w:rPr>
        <w:t xml:space="preserve">n e strukturuar, </w:t>
      </w:r>
      <w:r w:rsidRPr="00596F55">
        <w:rPr>
          <w:b/>
          <w:bCs/>
          <w:color w:val="000000"/>
          <w:shd w:val="clear" w:color="auto" w:fill="FFFFFF"/>
        </w:rPr>
        <w:t>deri në 60 pikë</w:t>
      </w:r>
      <w:r>
        <w:rPr>
          <w:b/>
          <w:bCs/>
          <w:color w:val="000000"/>
          <w:shd w:val="clear" w:color="auto" w:fill="FFFFFF"/>
        </w:rPr>
        <w:t>.</w:t>
      </w:r>
      <w:r w:rsidRPr="00124E8D">
        <w:rPr>
          <w:bCs/>
          <w:color w:val="000000"/>
          <w:shd w:val="clear" w:color="auto" w:fill="FFFFFF"/>
        </w:rPr>
        <w:t xml:space="preserve"> </w:t>
      </w:r>
    </w:p>
    <w:p w:rsidR="00124E8D" w:rsidRDefault="00124E8D" w:rsidP="00124E8D">
      <w:pPr>
        <w:pStyle w:val="ListParagraph"/>
        <w:jc w:val="both"/>
        <w:rPr>
          <w:b/>
          <w:bCs/>
          <w:color w:val="000000"/>
          <w:shd w:val="clear" w:color="auto" w:fill="FFFFFF"/>
        </w:rPr>
      </w:pPr>
    </w:p>
    <w:p w:rsidR="003E4257" w:rsidRPr="00881965" w:rsidRDefault="00124E8D" w:rsidP="006B0CF5">
      <w:pPr>
        <w:jc w:val="both"/>
        <w:rPr>
          <w:b/>
          <w:bCs/>
          <w:color w:val="000000"/>
          <w:shd w:val="clear" w:color="auto" w:fill="FFFFFF"/>
        </w:rPr>
      </w:pPr>
      <w:r w:rsidRPr="00881965">
        <w:rPr>
          <w:b/>
          <w:bCs/>
          <w:color w:val="000000"/>
          <w:shd w:val="clear" w:color="auto" w:fill="FFFFFF"/>
        </w:rPr>
        <w:t>Vler</w:t>
      </w:r>
      <w:r w:rsidR="003E70F2" w:rsidRPr="00881965">
        <w:rPr>
          <w:b/>
          <w:bCs/>
          <w:color w:val="000000"/>
          <w:shd w:val="clear" w:color="auto" w:fill="FFFFFF"/>
        </w:rPr>
        <w:t>ë</w:t>
      </w:r>
      <w:r w:rsidR="00E727A7" w:rsidRPr="00881965">
        <w:rPr>
          <w:b/>
          <w:bCs/>
          <w:color w:val="000000"/>
          <w:shd w:val="clear" w:color="auto" w:fill="FFFFFF"/>
        </w:rPr>
        <w:t>simi i dokumentacionit</w:t>
      </w:r>
      <w:r w:rsidR="00BF6A7A" w:rsidRPr="00881965">
        <w:rPr>
          <w:b/>
          <w:bCs/>
          <w:color w:val="000000"/>
          <w:shd w:val="clear" w:color="auto" w:fill="FFFFFF"/>
        </w:rPr>
        <w:t>:</w:t>
      </w:r>
    </w:p>
    <w:p w:rsidR="00BF6A7A" w:rsidRPr="00881965" w:rsidRDefault="00BF6A7A" w:rsidP="006B0CF5">
      <w:pPr>
        <w:jc w:val="both"/>
      </w:pPr>
    </w:p>
    <w:p w:rsidR="003A7690" w:rsidRDefault="003A7690" w:rsidP="006B0CF5">
      <w:pPr>
        <w:jc w:val="both"/>
      </w:pPr>
      <w:r w:rsidRPr="00881965">
        <w:t>Kandidat</w:t>
      </w:r>
      <w:r w:rsidR="00767104" w:rsidRPr="00881965">
        <w:t>ë</w:t>
      </w:r>
      <w:r w:rsidRPr="00881965">
        <w:t>t do t</w:t>
      </w:r>
      <w:r w:rsidR="00767104" w:rsidRPr="00881965">
        <w:t>ë</w:t>
      </w:r>
      <w:r w:rsidRPr="00881965">
        <w:t xml:space="preserve"> vler</w:t>
      </w:r>
      <w:r w:rsidR="00767104" w:rsidRPr="00881965">
        <w:t>ë</w:t>
      </w:r>
      <w:r w:rsidRPr="00881965">
        <w:t>sohen p</w:t>
      </w:r>
      <w:r w:rsidR="00767104" w:rsidRPr="00881965">
        <w:t>ë</w:t>
      </w:r>
      <w:r w:rsidRPr="00881965">
        <w:t>r jet</w:t>
      </w:r>
      <w:r w:rsidR="00767104" w:rsidRPr="00881965">
        <w:t>ë</w:t>
      </w:r>
      <w:r w:rsidRPr="00881965">
        <w:t xml:space="preserve">shkrimin, </w:t>
      </w:r>
      <w:r w:rsidR="003E4257" w:rsidRPr="00881965">
        <w:t>p</w:t>
      </w:r>
      <w:r w:rsidR="003E70F2" w:rsidRPr="00881965">
        <w:t>ë</w:t>
      </w:r>
      <w:r w:rsidR="003E4257" w:rsidRPr="00881965">
        <w:t>rvoj</w:t>
      </w:r>
      <w:r w:rsidR="003E70F2" w:rsidRPr="00881965">
        <w:t>ë</w:t>
      </w:r>
      <w:r w:rsidR="003E4257" w:rsidRPr="00881965">
        <w:t>n</w:t>
      </w:r>
      <w:r w:rsidRPr="00881965">
        <w:t>, trajnimet, kualifikimet e lidhura me fush</w:t>
      </w:r>
      <w:r w:rsidR="00767104" w:rsidRPr="00881965">
        <w:t>ë</w:t>
      </w:r>
      <w:r w:rsidRPr="00881965">
        <w:t>n, si dhe vler</w:t>
      </w:r>
      <w:r w:rsidR="00767104" w:rsidRPr="00881965">
        <w:t>ë</w:t>
      </w:r>
      <w:r w:rsidRPr="00881965">
        <w:t>simet po</w:t>
      </w:r>
      <w:r w:rsidR="003E4257" w:rsidRPr="00881965">
        <w:t>z</w:t>
      </w:r>
      <w:r w:rsidRPr="00881965">
        <w:t>itive.</w:t>
      </w:r>
      <w:r w:rsidR="003E4257" w:rsidRPr="00881965">
        <w:t xml:space="preserve"> </w:t>
      </w:r>
      <w:r w:rsidRPr="00881965">
        <w:t xml:space="preserve">Totali </w:t>
      </w:r>
      <w:r w:rsidR="007D12F8" w:rsidRPr="00881965">
        <w:t xml:space="preserve">i </w:t>
      </w:r>
      <w:r w:rsidRPr="00881965">
        <w:t>pik</w:t>
      </w:r>
      <w:r w:rsidR="00767104" w:rsidRPr="00881965">
        <w:t>ë</w:t>
      </w:r>
      <w:r w:rsidRPr="00881965">
        <w:t>ve p</w:t>
      </w:r>
      <w:r w:rsidR="00767104" w:rsidRPr="00881965">
        <w:t>ë</w:t>
      </w:r>
      <w:r w:rsidRPr="00881965">
        <w:t>r k</w:t>
      </w:r>
      <w:r w:rsidR="00767104" w:rsidRPr="00881965">
        <w:t>ë</w:t>
      </w:r>
      <w:r w:rsidRPr="00881965">
        <w:t>t</w:t>
      </w:r>
      <w:r w:rsidR="00767104" w:rsidRPr="00881965">
        <w:t>ë</w:t>
      </w:r>
      <w:r w:rsidRPr="00881965">
        <w:t xml:space="preserve"> vler</w:t>
      </w:r>
      <w:r w:rsidR="00767104" w:rsidRPr="00881965">
        <w:t>ë</w:t>
      </w:r>
      <w:r w:rsidRPr="00881965">
        <w:t xml:space="preserve">sim </w:t>
      </w:r>
      <w:r w:rsidR="00767104" w:rsidRPr="00881965">
        <w:t>ë</w:t>
      </w:r>
      <w:r w:rsidRPr="00881965">
        <w:t>sht</w:t>
      </w:r>
      <w:r w:rsidR="00767104" w:rsidRPr="00881965">
        <w:t>ë</w:t>
      </w:r>
      <w:r w:rsidRPr="00881965">
        <w:t xml:space="preserve"> 40 pik</w:t>
      </w:r>
      <w:r w:rsidR="00767104" w:rsidRPr="00881965">
        <w:t>ë</w:t>
      </w:r>
      <w:r w:rsidRPr="00881965">
        <w:t>.</w:t>
      </w:r>
    </w:p>
    <w:p w:rsidR="008B6214" w:rsidRPr="00881965" w:rsidRDefault="008B6214" w:rsidP="006B0CF5">
      <w:pPr>
        <w:jc w:val="both"/>
      </w:pPr>
    </w:p>
    <w:p w:rsidR="003E4257" w:rsidRPr="00881965" w:rsidRDefault="003A7690" w:rsidP="006B0CF5">
      <w:pPr>
        <w:jc w:val="both"/>
        <w:rPr>
          <w:b/>
        </w:rPr>
      </w:pPr>
      <w:r w:rsidRPr="00881965">
        <w:rPr>
          <w:b/>
        </w:rPr>
        <w:t>Kandidat</w:t>
      </w:r>
      <w:r w:rsidR="00767104" w:rsidRPr="00881965">
        <w:rPr>
          <w:b/>
        </w:rPr>
        <w:t>ë</w:t>
      </w:r>
      <w:r w:rsidRPr="00881965">
        <w:rPr>
          <w:b/>
        </w:rPr>
        <w:t>t gjat</w:t>
      </w:r>
      <w:r w:rsidR="00767104" w:rsidRPr="00881965">
        <w:rPr>
          <w:b/>
        </w:rPr>
        <w:t>ë</w:t>
      </w:r>
      <w:r w:rsidRPr="00881965">
        <w:rPr>
          <w:b/>
        </w:rPr>
        <w:t xml:space="preserve"> intervist</w:t>
      </w:r>
      <w:r w:rsidR="00767104" w:rsidRPr="00881965">
        <w:rPr>
          <w:b/>
        </w:rPr>
        <w:t>ë</w:t>
      </w:r>
      <w:r w:rsidRPr="00881965">
        <w:rPr>
          <w:b/>
        </w:rPr>
        <w:t>s s</w:t>
      </w:r>
      <w:r w:rsidR="00767104" w:rsidRPr="00881965">
        <w:rPr>
          <w:b/>
        </w:rPr>
        <w:t>ë</w:t>
      </w:r>
      <w:r w:rsidRPr="00881965">
        <w:rPr>
          <w:b/>
        </w:rPr>
        <w:t xml:space="preserve"> strukturuar me goj</w:t>
      </w:r>
      <w:r w:rsidR="00767104" w:rsidRPr="00881965">
        <w:rPr>
          <w:b/>
        </w:rPr>
        <w:t>ë</w:t>
      </w:r>
      <w:r w:rsidRPr="00881965">
        <w:rPr>
          <w:b/>
        </w:rPr>
        <w:t xml:space="preserve"> do t</w:t>
      </w:r>
      <w:r w:rsidR="00767104" w:rsidRPr="00881965">
        <w:rPr>
          <w:b/>
        </w:rPr>
        <w:t>ë</w:t>
      </w:r>
      <w:r w:rsidRPr="00881965">
        <w:rPr>
          <w:b/>
        </w:rPr>
        <w:t xml:space="preserve"> vler</w:t>
      </w:r>
      <w:r w:rsidR="00767104" w:rsidRPr="00881965">
        <w:rPr>
          <w:b/>
        </w:rPr>
        <w:t>ë</w:t>
      </w:r>
      <w:r w:rsidRPr="00881965">
        <w:rPr>
          <w:b/>
        </w:rPr>
        <w:t>sohen n</w:t>
      </w:r>
      <w:r w:rsidR="00767104" w:rsidRPr="00881965">
        <w:rPr>
          <w:b/>
        </w:rPr>
        <w:t>ë</w:t>
      </w:r>
      <w:r w:rsidR="003E4257" w:rsidRPr="00881965">
        <w:rPr>
          <w:b/>
        </w:rPr>
        <w:t xml:space="preserve"> lidhje me</w:t>
      </w:r>
      <w:r w:rsidRPr="00881965">
        <w:rPr>
          <w:b/>
        </w:rPr>
        <w:t>:</w:t>
      </w:r>
    </w:p>
    <w:p w:rsidR="00BF6A7A" w:rsidRPr="00881965" w:rsidRDefault="00BF6A7A" w:rsidP="006B0CF5">
      <w:pPr>
        <w:jc w:val="both"/>
        <w:rPr>
          <w:b/>
        </w:rPr>
      </w:pPr>
    </w:p>
    <w:p w:rsidR="003A7690" w:rsidRPr="00881965" w:rsidRDefault="003A7690" w:rsidP="00CB603F">
      <w:pPr>
        <w:pStyle w:val="ListParagraph"/>
        <w:numPr>
          <w:ilvl w:val="0"/>
          <w:numId w:val="21"/>
        </w:numPr>
        <w:ind w:left="360"/>
        <w:jc w:val="both"/>
      </w:pPr>
      <w:r w:rsidRPr="00881965">
        <w:t>Njohurit</w:t>
      </w:r>
      <w:r w:rsidR="00767104" w:rsidRPr="00881965">
        <w:t>ë</w:t>
      </w:r>
      <w:r w:rsidRPr="00881965">
        <w:t>, aft</w:t>
      </w:r>
      <w:r w:rsidR="00767104" w:rsidRPr="00881965">
        <w:t>ë</w:t>
      </w:r>
      <w:r w:rsidRPr="00881965">
        <w:t>sit</w:t>
      </w:r>
      <w:r w:rsidR="00767104" w:rsidRPr="00881965">
        <w:t>ë</w:t>
      </w:r>
      <w:r w:rsidRPr="00881965">
        <w:t>, kompetencat n</w:t>
      </w:r>
      <w:r w:rsidR="00767104" w:rsidRPr="00881965">
        <w:t>ë</w:t>
      </w:r>
      <w:r w:rsidRPr="00881965">
        <w:t xml:space="preserve"> lidhje me p</w:t>
      </w:r>
      <w:r w:rsidR="00767104" w:rsidRPr="00881965">
        <w:t>ë</w:t>
      </w:r>
      <w:r w:rsidRPr="00881965">
        <w:t>rshkrimin e pun</w:t>
      </w:r>
      <w:r w:rsidR="00767104" w:rsidRPr="00881965">
        <w:t>ë</w:t>
      </w:r>
      <w:r w:rsidRPr="00881965">
        <w:t>s</w:t>
      </w:r>
      <w:r w:rsidR="009969EB" w:rsidRPr="00881965">
        <w:t>, sipas fush</w:t>
      </w:r>
      <w:r w:rsidR="003E70F2" w:rsidRPr="00881965">
        <w:t>ë</w:t>
      </w:r>
      <w:r w:rsidR="009969EB" w:rsidRPr="00881965">
        <w:t>s s</w:t>
      </w:r>
      <w:r w:rsidR="003E70F2" w:rsidRPr="00881965">
        <w:t>ë</w:t>
      </w:r>
      <w:r w:rsidR="009969EB" w:rsidRPr="00881965">
        <w:t xml:space="preserve"> njohurive</w:t>
      </w:r>
      <w:r w:rsidRPr="00881965">
        <w:t>;</w:t>
      </w:r>
    </w:p>
    <w:p w:rsidR="003A7690" w:rsidRPr="00881965" w:rsidRDefault="003A7690" w:rsidP="00CB603F">
      <w:pPr>
        <w:pStyle w:val="ListParagraph"/>
        <w:numPr>
          <w:ilvl w:val="0"/>
          <w:numId w:val="21"/>
        </w:numPr>
        <w:ind w:left="360"/>
        <w:jc w:val="both"/>
      </w:pPr>
      <w:r w:rsidRPr="00881965">
        <w:t>Eksperiencat e tyre t</w:t>
      </w:r>
      <w:r w:rsidR="00767104" w:rsidRPr="00881965">
        <w:t>ë</w:t>
      </w:r>
      <w:r w:rsidRPr="00881965">
        <w:t xml:space="preserve"> m</w:t>
      </w:r>
      <w:r w:rsidR="00767104" w:rsidRPr="00881965">
        <w:t>ë</w:t>
      </w:r>
      <w:r w:rsidRPr="00881965">
        <w:t>parshme;</w:t>
      </w:r>
    </w:p>
    <w:p w:rsidR="003A7690" w:rsidRPr="00881965" w:rsidRDefault="003A7690" w:rsidP="00CB603F">
      <w:pPr>
        <w:pStyle w:val="ListParagraph"/>
        <w:numPr>
          <w:ilvl w:val="0"/>
          <w:numId w:val="21"/>
        </w:numPr>
        <w:ind w:left="360"/>
        <w:jc w:val="both"/>
      </w:pPr>
      <w:r w:rsidRPr="00881965">
        <w:t>Motivimin, aspiratat dhe pritshm</w:t>
      </w:r>
      <w:r w:rsidR="00767104" w:rsidRPr="00881965">
        <w:t>ë</w:t>
      </w:r>
      <w:r w:rsidRPr="00881965">
        <w:t>rit</w:t>
      </w:r>
      <w:r w:rsidR="00767104" w:rsidRPr="00881965">
        <w:t>ë</w:t>
      </w:r>
      <w:r w:rsidRPr="00881965">
        <w:t xml:space="preserve"> e tyre p</w:t>
      </w:r>
      <w:r w:rsidR="00767104" w:rsidRPr="00881965">
        <w:t>ë</w:t>
      </w:r>
      <w:r w:rsidRPr="00881965">
        <w:t>r karrier</w:t>
      </w:r>
      <w:r w:rsidR="00767104" w:rsidRPr="00881965">
        <w:t>ë</w:t>
      </w:r>
      <w:r w:rsidRPr="00881965">
        <w:t>n.</w:t>
      </w:r>
    </w:p>
    <w:p w:rsidR="003A7690" w:rsidRPr="00881965" w:rsidRDefault="003A7690" w:rsidP="006B0CF5">
      <w:pPr>
        <w:jc w:val="both"/>
      </w:pPr>
    </w:p>
    <w:p w:rsidR="003A7690" w:rsidRPr="00881965" w:rsidRDefault="003A7690" w:rsidP="006B0CF5">
      <w:pPr>
        <w:jc w:val="both"/>
      </w:pPr>
      <w:r w:rsidRPr="00881965">
        <w:t xml:space="preserve">Totali </w:t>
      </w:r>
      <w:r w:rsidR="007D12F8" w:rsidRPr="00881965">
        <w:t xml:space="preserve">i </w:t>
      </w:r>
      <w:r w:rsidRPr="00881965">
        <w:t>pik</w:t>
      </w:r>
      <w:r w:rsidR="00767104" w:rsidRPr="00881965">
        <w:t>ë</w:t>
      </w:r>
      <w:r w:rsidRPr="00881965">
        <w:t>ve n</w:t>
      </w:r>
      <w:r w:rsidR="00767104" w:rsidRPr="00881965">
        <w:t>ë</w:t>
      </w:r>
      <w:r w:rsidRPr="00881965">
        <w:t xml:space="preserve"> p</w:t>
      </w:r>
      <w:r w:rsidR="00767104" w:rsidRPr="00881965">
        <w:t>ë</w:t>
      </w:r>
      <w:r w:rsidRPr="00881965">
        <w:t>rfundim t</w:t>
      </w:r>
      <w:r w:rsidR="00767104" w:rsidRPr="00881965">
        <w:t>ë</w:t>
      </w:r>
      <w:r w:rsidRPr="00881965">
        <w:t xml:space="preserve"> intervist</w:t>
      </w:r>
      <w:r w:rsidR="00767104" w:rsidRPr="00881965">
        <w:t>ë</w:t>
      </w:r>
      <w:r w:rsidRPr="00881965">
        <w:t>s s</w:t>
      </w:r>
      <w:r w:rsidR="00767104" w:rsidRPr="00881965">
        <w:t>ë</w:t>
      </w:r>
      <w:r w:rsidRPr="00881965">
        <w:t xml:space="preserve"> strukturuar me goj</w:t>
      </w:r>
      <w:r w:rsidR="00767104" w:rsidRPr="00881965">
        <w:t>ë</w:t>
      </w:r>
      <w:r w:rsidR="003E4257" w:rsidRPr="00881965">
        <w:t xml:space="preserve"> </w:t>
      </w:r>
      <w:r w:rsidR="00767104" w:rsidRPr="00881965">
        <w:t>ë</w:t>
      </w:r>
      <w:r w:rsidRPr="00881965">
        <w:t>sht</w:t>
      </w:r>
      <w:r w:rsidR="00767104" w:rsidRPr="00881965">
        <w:t>ë</w:t>
      </w:r>
      <w:r w:rsidRPr="00881965">
        <w:t xml:space="preserve"> 60 pik</w:t>
      </w:r>
      <w:r w:rsidR="00767104" w:rsidRPr="00881965">
        <w:t>ë</w:t>
      </w:r>
      <w:r w:rsidRPr="00881965">
        <w:t>.</w:t>
      </w:r>
    </w:p>
    <w:p w:rsidR="003A7690" w:rsidRPr="00881965" w:rsidRDefault="003A7690" w:rsidP="006B0CF5">
      <w:pPr>
        <w:jc w:val="both"/>
      </w:pPr>
    </w:p>
    <w:p w:rsidR="006B0CF5" w:rsidRPr="00881965" w:rsidRDefault="003A7690" w:rsidP="006B0CF5">
      <w:pPr>
        <w:jc w:val="both"/>
      </w:pPr>
      <w:r w:rsidRPr="00881965">
        <w:t>M</w:t>
      </w:r>
      <w:r w:rsidR="00767104" w:rsidRPr="00881965">
        <w:t>ë</w:t>
      </w:r>
      <w:r w:rsidRPr="00881965">
        <w:t xml:space="preserve"> shum</w:t>
      </w:r>
      <w:r w:rsidR="00767104" w:rsidRPr="00881965">
        <w:t>ë</w:t>
      </w:r>
      <w:r w:rsidRPr="00881965">
        <w:t xml:space="preserve"> detaje n</w:t>
      </w:r>
      <w:r w:rsidR="00767104" w:rsidRPr="00881965">
        <w:t>ë</w:t>
      </w:r>
      <w:r w:rsidRPr="00881965">
        <w:t xml:space="preserve"> lidhje me vler</w:t>
      </w:r>
      <w:r w:rsidR="00767104" w:rsidRPr="00881965">
        <w:t>ë</w:t>
      </w:r>
      <w:r w:rsidRPr="00881965">
        <w:t>simin me pik</w:t>
      </w:r>
      <w:r w:rsidR="00767104" w:rsidRPr="00881965">
        <w:t>ë</w:t>
      </w:r>
      <w:r w:rsidRPr="00881965">
        <w:t>t, metodologjin</w:t>
      </w:r>
      <w:r w:rsidR="00767104" w:rsidRPr="00881965">
        <w:t>ë</w:t>
      </w:r>
      <w:r w:rsidRPr="00881965">
        <w:t xml:space="preserve"> e shp</w:t>
      </w:r>
      <w:r w:rsidR="00767104" w:rsidRPr="00881965">
        <w:t>ë</w:t>
      </w:r>
      <w:r w:rsidRPr="00881965">
        <w:t>rndarjes s</w:t>
      </w:r>
      <w:r w:rsidR="00767104" w:rsidRPr="00881965">
        <w:t>ë</w:t>
      </w:r>
      <w:r w:rsidRPr="00881965">
        <w:t xml:space="preserve"> pik</w:t>
      </w:r>
      <w:r w:rsidR="00767104" w:rsidRPr="00881965">
        <w:t>ë</w:t>
      </w:r>
      <w:r w:rsidRPr="00881965">
        <w:t>ve, m</w:t>
      </w:r>
      <w:r w:rsidR="00767104" w:rsidRPr="00881965">
        <w:t>ë</w:t>
      </w:r>
      <w:r w:rsidRPr="00881965">
        <w:t>nyr</w:t>
      </w:r>
      <w:r w:rsidR="00767104" w:rsidRPr="00881965">
        <w:t>ë</w:t>
      </w:r>
      <w:r w:rsidRPr="00881965">
        <w:t>n e llogaritjes s</w:t>
      </w:r>
      <w:r w:rsidR="00767104" w:rsidRPr="00881965">
        <w:t>ë</w:t>
      </w:r>
      <w:r w:rsidRPr="00881965">
        <w:t xml:space="preserve"> rezultatit p</w:t>
      </w:r>
      <w:r w:rsidR="00767104" w:rsidRPr="00881965">
        <w:t>ë</w:t>
      </w:r>
      <w:r w:rsidRPr="00881965">
        <w:t>rfundimtar</w:t>
      </w:r>
      <w:r w:rsidR="003E4257" w:rsidRPr="00881965">
        <w:t xml:space="preserve"> </w:t>
      </w:r>
      <w:r w:rsidR="007D12F8" w:rsidRPr="00881965">
        <w:t xml:space="preserve">i </w:t>
      </w:r>
      <w:r w:rsidRPr="00881965">
        <w:t>gjeni n</w:t>
      </w:r>
      <w:r w:rsidR="00767104" w:rsidRPr="00881965">
        <w:t>ë</w:t>
      </w:r>
      <w:r w:rsidRPr="00881965">
        <w:t xml:space="preserve"> Udh</w:t>
      </w:r>
      <w:r w:rsidR="00767104" w:rsidRPr="00881965">
        <w:t>ë</w:t>
      </w:r>
      <w:r w:rsidRPr="00881965">
        <w:t>zimin nr.</w:t>
      </w:r>
      <w:r w:rsidR="006B0CF5" w:rsidRPr="00881965">
        <w:t>2</w:t>
      </w:r>
      <w:r w:rsidRPr="00881965">
        <w:t>, dat</w:t>
      </w:r>
      <w:r w:rsidR="00767104" w:rsidRPr="00881965">
        <w:t>ë</w:t>
      </w:r>
      <w:r w:rsidRPr="00881965">
        <w:t xml:space="preserve"> </w:t>
      </w:r>
      <w:r w:rsidR="006B0CF5" w:rsidRPr="00881965">
        <w:t>27</w:t>
      </w:r>
      <w:r w:rsidRPr="00881965">
        <w:t>.</w:t>
      </w:r>
      <w:r w:rsidR="006B0CF5" w:rsidRPr="00881965">
        <w:t>03</w:t>
      </w:r>
      <w:r w:rsidRPr="00881965">
        <w:t>.</w:t>
      </w:r>
      <w:r w:rsidR="006B0CF5" w:rsidRPr="00881965">
        <w:t>2015</w:t>
      </w:r>
      <w:r w:rsidRPr="00881965">
        <w:t>, t</w:t>
      </w:r>
      <w:r w:rsidR="00767104" w:rsidRPr="00881965">
        <w:t>ë</w:t>
      </w:r>
      <w:r w:rsidRPr="00881965">
        <w:t xml:space="preserve"> Departamentit t</w:t>
      </w:r>
      <w:r w:rsidR="00767104" w:rsidRPr="00881965">
        <w:t>ë</w:t>
      </w:r>
      <w:r w:rsidRPr="00881965">
        <w:t xml:space="preserve"> Administrat</w:t>
      </w:r>
      <w:r w:rsidR="00767104" w:rsidRPr="00881965">
        <w:t>ë</w:t>
      </w:r>
      <w:r w:rsidRPr="00881965">
        <w:t>s Publike.</w:t>
      </w:r>
      <w:r w:rsidR="003E4257" w:rsidRPr="00881965">
        <w:t xml:space="preserve"> </w:t>
      </w:r>
    </w:p>
    <w:p w:rsidR="00BB6D82" w:rsidRDefault="0091619B" w:rsidP="006B0CF5">
      <w:pPr>
        <w:jc w:val="both"/>
      </w:pPr>
      <w:hyperlink r:id="rId13" w:history="1">
        <w:r w:rsidR="006B0CF5" w:rsidRPr="00881965">
          <w:rPr>
            <w:rStyle w:val="Hyperlink"/>
          </w:rPr>
          <w:t>http://dap.gov.al/legjislacioni/udhezime-manuale/54-udhezim-nr-2-date-27-03-2015</w:t>
        </w:r>
      </w:hyperlink>
      <w:r w:rsidR="006B0CF5" w:rsidRPr="00881965">
        <w:t xml:space="preserve"> </w:t>
      </w:r>
    </w:p>
    <w:p w:rsidR="008B6214" w:rsidRDefault="008B6214" w:rsidP="006B0CF5">
      <w:pPr>
        <w:jc w:val="both"/>
      </w:pPr>
    </w:p>
    <w:p w:rsidR="00BB6D82" w:rsidRPr="00881965" w:rsidRDefault="00BB6D82" w:rsidP="006B0CF5">
      <w:pPr>
        <w:jc w:val="both"/>
        <w:rPr>
          <w:b/>
        </w:rPr>
      </w:pPr>
      <w:r w:rsidRPr="00881965">
        <w:rPr>
          <w:b/>
        </w:rPr>
        <w:t>6. Data e daljes s</w:t>
      </w:r>
      <w:r w:rsidR="00767104" w:rsidRPr="00881965">
        <w:rPr>
          <w:b/>
        </w:rPr>
        <w:t>ë</w:t>
      </w:r>
      <w:r w:rsidRPr="00881965">
        <w:rPr>
          <w:b/>
        </w:rPr>
        <w:t xml:space="preserve"> rezultateve t</w:t>
      </w:r>
      <w:r w:rsidR="00767104" w:rsidRPr="00881965">
        <w:rPr>
          <w:b/>
        </w:rPr>
        <w:t>ë</w:t>
      </w:r>
      <w:r w:rsidRPr="00881965">
        <w:rPr>
          <w:b/>
        </w:rPr>
        <w:t xml:space="preserve"> konkurimit dhe m</w:t>
      </w:r>
      <w:r w:rsidR="00767104" w:rsidRPr="00881965">
        <w:rPr>
          <w:b/>
        </w:rPr>
        <w:t>ë</w:t>
      </w:r>
      <w:r w:rsidRPr="00881965">
        <w:rPr>
          <w:b/>
        </w:rPr>
        <w:t>nyra e komunikimit</w:t>
      </w:r>
    </w:p>
    <w:p w:rsidR="00BB6D82" w:rsidRPr="00881965" w:rsidRDefault="00BB6D82" w:rsidP="006B0CF5">
      <w:pPr>
        <w:jc w:val="both"/>
      </w:pPr>
    </w:p>
    <w:p w:rsidR="003A7690" w:rsidRPr="00881965" w:rsidRDefault="00BB6D82" w:rsidP="006B0CF5">
      <w:pPr>
        <w:jc w:val="both"/>
      </w:pPr>
      <w:r w:rsidRPr="00881965">
        <w:t>N</w:t>
      </w:r>
      <w:r w:rsidR="00767104" w:rsidRPr="00881965">
        <w:t>ë</w:t>
      </w:r>
      <w:r w:rsidRPr="00881965">
        <w:t xml:space="preserve"> p</w:t>
      </w:r>
      <w:r w:rsidR="00767104" w:rsidRPr="00881965">
        <w:t>ë</w:t>
      </w:r>
      <w:r w:rsidRPr="00881965">
        <w:t>rfundim t</w:t>
      </w:r>
      <w:r w:rsidR="00767104" w:rsidRPr="00881965">
        <w:t>ë</w:t>
      </w:r>
      <w:r w:rsidRPr="00881965">
        <w:t xml:space="preserve"> vler</w:t>
      </w:r>
      <w:r w:rsidR="00767104" w:rsidRPr="00881965">
        <w:t>ë</w:t>
      </w:r>
      <w:r w:rsidRPr="00881965">
        <w:t>simit t</w:t>
      </w:r>
      <w:r w:rsidR="00767104" w:rsidRPr="00881965">
        <w:t>ë</w:t>
      </w:r>
      <w:r w:rsidRPr="00881965">
        <w:t xml:space="preserve"> kandidat</w:t>
      </w:r>
      <w:r w:rsidR="00767104" w:rsidRPr="00881965">
        <w:t>ë</w:t>
      </w:r>
      <w:r w:rsidRPr="00881965">
        <w:t>ve, Drejtoria</w:t>
      </w:r>
      <w:r w:rsidR="006B0CF5" w:rsidRPr="00881965">
        <w:t xml:space="preserve"> </w:t>
      </w:r>
      <w:r w:rsidRPr="00881965">
        <w:t>e Financ</w:t>
      </w:r>
      <w:r w:rsidR="00767104" w:rsidRPr="00881965">
        <w:t>ë</w:t>
      </w:r>
      <w:r w:rsidRPr="00881965">
        <w:t>s, Sh</w:t>
      </w:r>
      <w:r w:rsidR="00767104" w:rsidRPr="00881965">
        <w:t>ë</w:t>
      </w:r>
      <w:r w:rsidRPr="00881965">
        <w:t>rbimeve dhe Pritjes s</w:t>
      </w:r>
      <w:r w:rsidR="00767104" w:rsidRPr="00881965">
        <w:t>ë</w:t>
      </w:r>
      <w:r w:rsidRPr="00881965">
        <w:t xml:space="preserve"> Qytetar</w:t>
      </w:r>
      <w:r w:rsidR="00767104" w:rsidRPr="00881965">
        <w:t>ë</w:t>
      </w:r>
      <w:r w:rsidRPr="00881965">
        <w:t xml:space="preserve">ve (Sektori </w:t>
      </w:r>
      <w:r w:rsidR="007D12F8" w:rsidRPr="00881965">
        <w:t xml:space="preserve">i </w:t>
      </w:r>
      <w:r w:rsidRPr="00881965">
        <w:t>Burimeve Njer</w:t>
      </w:r>
      <w:r w:rsidR="00767104" w:rsidRPr="00881965">
        <w:t>ë</w:t>
      </w:r>
      <w:r w:rsidRPr="00881965">
        <w:t>zore) do t</w:t>
      </w:r>
      <w:r w:rsidR="00767104" w:rsidRPr="00881965">
        <w:t>ë</w:t>
      </w:r>
      <w:r w:rsidRPr="00881965">
        <w:t xml:space="preserve"> shpall</w:t>
      </w:r>
      <w:r w:rsidR="00767104" w:rsidRPr="00881965">
        <w:t>ë</w:t>
      </w:r>
      <w:r w:rsidRPr="00881965">
        <w:t xml:space="preserve"> fituesin n</w:t>
      </w:r>
      <w:r w:rsidR="00767104" w:rsidRPr="00881965">
        <w:t>ë</w:t>
      </w:r>
      <w:r w:rsidRPr="00881965">
        <w:t xml:space="preserve"> Portalin “Sh</w:t>
      </w:r>
      <w:r w:rsidR="00767104" w:rsidRPr="00881965">
        <w:t>ë</w:t>
      </w:r>
      <w:r w:rsidRPr="00881965">
        <w:t>rbimi Komb</w:t>
      </w:r>
      <w:r w:rsidR="00767104" w:rsidRPr="00881965">
        <w:t>ë</w:t>
      </w:r>
      <w:r w:rsidRPr="00881965">
        <w:t xml:space="preserve">tar </w:t>
      </w:r>
      <w:r w:rsidR="007D12F8" w:rsidRPr="00881965">
        <w:t xml:space="preserve">i </w:t>
      </w:r>
      <w:r w:rsidRPr="00881965">
        <w:t>Pun</w:t>
      </w:r>
      <w:r w:rsidR="00767104" w:rsidRPr="00881965">
        <w:t>ë</w:t>
      </w:r>
      <w:r w:rsidR="006B0CF5" w:rsidRPr="00881965">
        <w:t>simit</w:t>
      </w:r>
      <w:r w:rsidRPr="00881965">
        <w:t>, n</w:t>
      </w:r>
      <w:r w:rsidR="00767104" w:rsidRPr="00881965">
        <w:t>ë</w:t>
      </w:r>
      <w:r w:rsidRPr="00881965">
        <w:t xml:space="preserve"> faqen zyrtare t</w:t>
      </w:r>
      <w:r w:rsidR="00767104" w:rsidRPr="00881965">
        <w:t>ë</w:t>
      </w:r>
      <w:r w:rsidRPr="00881965">
        <w:t xml:space="preserve"> Institucionit t</w:t>
      </w:r>
      <w:r w:rsidR="00767104" w:rsidRPr="00881965">
        <w:t>ë</w:t>
      </w:r>
      <w:r w:rsidRPr="00881965">
        <w:t xml:space="preserve"> Avokatit t</w:t>
      </w:r>
      <w:r w:rsidR="00767104" w:rsidRPr="00881965">
        <w:t>ë</w:t>
      </w:r>
      <w:r w:rsidRPr="00881965">
        <w:t xml:space="preserve"> Popullit (</w:t>
      </w:r>
      <w:hyperlink r:id="rId14" w:history="1">
        <w:r w:rsidR="003E70F2" w:rsidRPr="00881965">
          <w:rPr>
            <w:rStyle w:val="Hyperlink"/>
          </w:rPr>
          <w:t>www</w:t>
        </w:r>
        <w:r w:rsidR="007D12F8" w:rsidRPr="00881965">
          <w:rPr>
            <w:rStyle w:val="Hyperlink"/>
          </w:rPr>
          <w:t>.avokatipopullit.gov.al</w:t>
        </w:r>
      </w:hyperlink>
      <w:r w:rsidRPr="00881965">
        <w:t>), dhe n</w:t>
      </w:r>
      <w:r w:rsidR="00767104" w:rsidRPr="00881965">
        <w:t>ë</w:t>
      </w:r>
      <w:r w:rsidR="006B0CF5" w:rsidRPr="00881965">
        <w:t xml:space="preserve"> </w:t>
      </w:r>
      <w:r w:rsidRPr="00881965">
        <w:t>k</w:t>
      </w:r>
      <w:r w:rsidR="00767104" w:rsidRPr="00881965">
        <w:t>ë</w:t>
      </w:r>
      <w:r w:rsidRPr="00881965">
        <w:t>ndin e njoftimeve t</w:t>
      </w:r>
      <w:r w:rsidR="00767104" w:rsidRPr="00881965">
        <w:t>ë</w:t>
      </w:r>
      <w:r w:rsidRPr="00881965">
        <w:t xml:space="preserve"> publikut t</w:t>
      </w:r>
      <w:r w:rsidR="00767104" w:rsidRPr="00881965">
        <w:t>ë</w:t>
      </w:r>
      <w:r w:rsidRPr="00881965">
        <w:t xml:space="preserve"> Institucionit.</w:t>
      </w:r>
      <w:r w:rsidR="006B0CF5" w:rsidRPr="00881965">
        <w:t xml:space="preserve"> </w:t>
      </w:r>
      <w:r w:rsidRPr="00881965">
        <w:t>T</w:t>
      </w:r>
      <w:r w:rsidR="00767104" w:rsidRPr="00881965">
        <w:t>ë</w:t>
      </w:r>
      <w:r w:rsidRPr="00881965">
        <w:t xml:space="preserve"> gjith</w:t>
      </w:r>
      <w:r w:rsidR="00767104" w:rsidRPr="00881965">
        <w:t>ë</w:t>
      </w:r>
      <w:r w:rsidRPr="00881965">
        <w:t xml:space="preserve"> kandidat</w:t>
      </w:r>
      <w:r w:rsidR="00767104" w:rsidRPr="00881965">
        <w:t>ë</w:t>
      </w:r>
      <w:r w:rsidRPr="00881965">
        <w:t>t pjesmarr</w:t>
      </w:r>
      <w:r w:rsidR="00767104" w:rsidRPr="00881965">
        <w:t>ë</w:t>
      </w:r>
      <w:r w:rsidRPr="00881965">
        <w:t>s n</w:t>
      </w:r>
      <w:r w:rsidR="00767104" w:rsidRPr="00881965">
        <w:t>ë</w:t>
      </w:r>
      <w:r w:rsidRPr="00881965">
        <w:t xml:space="preserve"> k</w:t>
      </w:r>
      <w:r w:rsidR="00767104" w:rsidRPr="00881965">
        <w:t>ë</w:t>
      </w:r>
      <w:r w:rsidRPr="00881965">
        <w:t>t</w:t>
      </w:r>
      <w:r w:rsidR="00767104" w:rsidRPr="00881965">
        <w:t>ë</w:t>
      </w:r>
      <w:r w:rsidRPr="00881965">
        <w:t xml:space="preserve"> procedur</w:t>
      </w:r>
      <w:r w:rsidR="00767104" w:rsidRPr="00881965">
        <w:t>ë</w:t>
      </w:r>
      <w:r w:rsidRPr="00881965">
        <w:t xml:space="preserve"> do t</w:t>
      </w:r>
      <w:r w:rsidR="00767104" w:rsidRPr="00881965">
        <w:t>ë</w:t>
      </w:r>
      <w:r w:rsidRPr="00881965">
        <w:t xml:space="preserve"> njoftohen n</w:t>
      </w:r>
      <w:r w:rsidR="00767104" w:rsidRPr="00881965">
        <w:t>ë</w:t>
      </w:r>
      <w:r w:rsidRPr="00881965">
        <w:t xml:space="preserve"> m</w:t>
      </w:r>
      <w:r w:rsidR="00767104" w:rsidRPr="00881965">
        <w:t>ë</w:t>
      </w:r>
      <w:r w:rsidRPr="00881965">
        <w:t>nyr</w:t>
      </w:r>
      <w:r w:rsidR="00767104" w:rsidRPr="00881965">
        <w:t>ë</w:t>
      </w:r>
      <w:r w:rsidRPr="00881965">
        <w:t xml:space="preserve"> elektronike.</w:t>
      </w:r>
    </w:p>
    <w:p w:rsidR="00BB6D82" w:rsidRPr="00881965" w:rsidRDefault="00BB6D82" w:rsidP="006B0CF5">
      <w:pPr>
        <w:jc w:val="both"/>
      </w:pPr>
    </w:p>
    <w:p w:rsidR="00BB6D82" w:rsidRPr="00881965" w:rsidRDefault="00BB6D82" w:rsidP="006B0CF5">
      <w:pPr>
        <w:jc w:val="both"/>
      </w:pPr>
      <w:r w:rsidRPr="00881965">
        <w:t>P</w:t>
      </w:r>
      <w:r w:rsidR="00767104" w:rsidRPr="00881965">
        <w:t>ë</w:t>
      </w:r>
      <w:r w:rsidRPr="00881965">
        <w:t>r sqarime t</w:t>
      </w:r>
      <w:r w:rsidR="00767104" w:rsidRPr="00881965">
        <w:t>ë</w:t>
      </w:r>
      <w:r w:rsidRPr="00881965">
        <w:t xml:space="preserve"> m</w:t>
      </w:r>
      <w:r w:rsidR="00767104" w:rsidRPr="00881965">
        <w:t>ë</w:t>
      </w:r>
      <w:r w:rsidRPr="00881965">
        <w:t>tejshme, mund t</w:t>
      </w:r>
      <w:r w:rsidR="00767104" w:rsidRPr="00881965">
        <w:t>ë</w:t>
      </w:r>
      <w:r w:rsidRPr="00881965">
        <w:t xml:space="preserve"> kontaktoni n</w:t>
      </w:r>
      <w:r w:rsidR="00767104" w:rsidRPr="00881965">
        <w:t>ë</w:t>
      </w:r>
      <w:r w:rsidRPr="00881965">
        <w:t xml:space="preserve"> numrin e telefonit 042380334 ose n</w:t>
      </w:r>
      <w:r w:rsidR="00767104" w:rsidRPr="00881965">
        <w:t>ë</w:t>
      </w:r>
      <w:r w:rsidRPr="00881965">
        <w:t xml:space="preserve"> adres</w:t>
      </w:r>
      <w:r w:rsidR="00767104" w:rsidRPr="00881965">
        <w:t>ë</w:t>
      </w:r>
      <w:r w:rsidRPr="00881965">
        <w:t>n:</w:t>
      </w:r>
    </w:p>
    <w:p w:rsidR="00BB6D82" w:rsidRPr="00881965" w:rsidRDefault="00BB6D82" w:rsidP="006B0CF5">
      <w:pPr>
        <w:jc w:val="both"/>
      </w:pPr>
      <w:r w:rsidRPr="00881965">
        <w:lastRenderedPageBreak/>
        <w:t xml:space="preserve">Avokati </w:t>
      </w:r>
      <w:r w:rsidR="007D12F8" w:rsidRPr="00881965">
        <w:t xml:space="preserve">i </w:t>
      </w:r>
      <w:r w:rsidRPr="00881965">
        <w:t>Popullit, Bulevardi “Zhan’ Dark” nr.2, Tiran</w:t>
      </w:r>
      <w:r w:rsidR="00767104" w:rsidRPr="00881965">
        <w:t>ë</w:t>
      </w:r>
      <w:r w:rsidRPr="00881965">
        <w:t>.</w:t>
      </w:r>
    </w:p>
    <w:p w:rsidR="00BB6D82" w:rsidRPr="00881965" w:rsidRDefault="00BB6D82" w:rsidP="006B0CF5">
      <w:pPr>
        <w:jc w:val="both"/>
      </w:pPr>
    </w:p>
    <w:p w:rsidR="00CB59FB" w:rsidRPr="00881965" w:rsidRDefault="00CB59FB" w:rsidP="00CB59FB">
      <w:pPr>
        <w:pBdr>
          <w:top w:val="single" w:sz="4" w:space="1" w:color="FF0000"/>
          <w:left w:val="single" w:sz="4" w:space="4" w:color="FF0000"/>
          <w:bottom w:val="single" w:sz="4" w:space="1" w:color="FF0000"/>
          <w:right w:val="single" w:sz="4" w:space="4" w:color="FF0000"/>
        </w:pBdr>
        <w:shd w:val="clear" w:color="auto" w:fill="FFFF00"/>
        <w:jc w:val="both"/>
        <w:rPr>
          <w:b/>
        </w:rPr>
      </w:pPr>
      <w:r w:rsidRPr="00881965">
        <w:rPr>
          <w:b/>
        </w:rPr>
        <w:t>III-Pranimi në Shërbimin Civil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59FB">
      <w:pPr>
        <w:jc w:val="both"/>
      </w:pPr>
      <w:r w:rsidRPr="00881965">
        <w:t xml:space="preserve">Vetëm në rast se pozicioni i renditur në fillim të kësaj shpallje, në përfundim të Procedurës së Lëvizjes Paralele rezulton se është ende vakant, ai është i vlefshëm për konkurim nëpërmjet Procedurës së Pranimit në Shërbimin Civil. Këtë informacion do ta merrni në faqen zyrtare të Institucionit të Avokatit të popullit, duke filluar </w:t>
      </w:r>
      <w:r w:rsidRPr="00881965">
        <w:rPr>
          <w:b/>
        </w:rPr>
        <w:t xml:space="preserve">nga </w:t>
      </w:r>
      <w:proofErr w:type="gramStart"/>
      <w:r w:rsidRPr="00881965">
        <w:rPr>
          <w:b/>
        </w:rPr>
        <w:t>data</w:t>
      </w:r>
      <w:r w:rsidR="00881965">
        <w:rPr>
          <w:b/>
        </w:rPr>
        <w:t>.</w:t>
      </w:r>
      <w:r w:rsidR="001E53E0">
        <w:rPr>
          <w:b/>
        </w:rPr>
        <w:t>2</w:t>
      </w:r>
      <w:r w:rsidR="009258DA">
        <w:rPr>
          <w:b/>
        </w:rPr>
        <w:t>8</w:t>
      </w:r>
      <w:r w:rsidR="001E53E0">
        <w:rPr>
          <w:b/>
        </w:rPr>
        <w:t xml:space="preserve"> </w:t>
      </w:r>
      <w:r w:rsidR="00BE72E8">
        <w:rPr>
          <w:b/>
        </w:rPr>
        <w:t xml:space="preserve"> </w:t>
      </w:r>
      <w:r w:rsidR="00E8131D">
        <w:rPr>
          <w:b/>
        </w:rPr>
        <w:t>10</w:t>
      </w:r>
      <w:r w:rsidR="00881965">
        <w:rPr>
          <w:b/>
        </w:rPr>
        <w:t>.</w:t>
      </w:r>
      <w:r w:rsidRPr="00881965">
        <w:rPr>
          <w:b/>
        </w:rPr>
        <w:t>2019</w:t>
      </w:r>
      <w:proofErr w:type="gramEnd"/>
    </w:p>
    <w:p w:rsidR="00CB59FB" w:rsidRPr="00881965" w:rsidRDefault="00CB59FB" w:rsidP="00CB59FB">
      <w:pPr>
        <w:jc w:val="both"/>
      </w:pPr>
    </w:p>
    <w:p w:rsidR="00CA70DF" w:rsidRPr="001E75B0" w:rsidRDefault="00CB59FB" w:rsidP="00CA70DF">
      <w:pPr>
        <w:jc w:val="both"/>
        <w:rPr>
          <w:b/>
          <w:bCs/>
          <w:color w:val="000000"/>
        </w:rPr>
      </w:pPr>
      <w:r w:rsidRPr="00881965">
        <w:rPr>
          <w:b/>
        </w:rPr>
        <w:t xml:space="preserve">1. Kushtet dhe kriteret e veçanta për Pranim në Shërbimin Civil në pozicionin </w:t>
      </w:r>
      <w:r w:rsidR="00753203" w:rsidRPr="00753203">
        <w:rPr>
          <w:b/>
        </w:rPr>
        <w:t xml:space="preserve">“Specialist” në </w:t>
      </w:r>
      <w:r w:rsidR="00753203" w:rsidRPr="00753203">
        <w:rPr>
          <w:rStyle w:val="Strong"/>
          <w:shd w:val="clear" w:color="auto" w:fill="FBFBFB"/>
        </w:rPr>
        <w:t xml:space="preserve">Sektorin për </w:t>
      </w:r>
      <w:r w:rsidR="00107639">
        <w:rPr>
          <w:rStyle w:val="Strong"/>
          <w:shd w:val="clear" w:color="auto" w:fill="FBFBFB"/>
        </w:rPr>
        <w:t>B</w:t>
      </w:r>
      <w:r w:rsidR="00753203" w:rsidRPr="00753203">
        <w:rPr>
          <w:rStyle w:val="Strong"/>
          <w:shd w:val="clear" w:color="auto" w:fill="FBFBFB"/>
        </w:rPr>
        <w:t xml:space="preserve">ashkëpunimin </w:t>
      </w:r>
      <w:r w:rsidR="00107639">
        <w:rPr>
          <w:rStyle w:val="Strong"/>
          <w:shd w:val="clear" w:color="auto" w:fill="FBFBFB"/>
        </w:rPr>
        <w:t>N</w:t>
      </w:r>
      <w:r w:rsidR="00753203" w:rsidRPr="00753203">
        <w:rPr>
          <w:rStyle w:val="Strong"/>
          <w:shd w:val="clear" w:color="auto" w:fill="FBFBFB"/>
        </w:rPr>
        <w:t xml:space="preserve">dërkombëtar dhe </w:t>
      </w:r>
      <w:r w:rsidR="00107639">
        <w:rPr>
          <w:rStyle w:val="Strong"/>
          <w:shd w:val="clear" w:color="auto" w:fill="FBFBFB"/>
        </w:rPr>
        <w:t>I</w:t>
      </w:r>
      <w:r w:rsidR="00753203" w:rsidRPr="00753203">
        <w:rPr>
          <w:rStyle w:val="Strong"/>
          <w:shd w:val="clear" w:color="auto" w:fill="FBFBFB"/>
        </w:rPr>
        <w:t xml:space="preserve">ntegrimin </w:t>
      </w:r>
      <w:r w:rsidR="00107639">
        <w:rPr>
          <w:rStyle w:val="Strong"/>
          <w:shd w:val="clear" w:color="auto" w:fill="FBFBFB"/>
        </w:rPr>
        <w:t>E</w:t>
      </w:r>
      <w:r w:rsidR="00753203" w:rsidRPr="00753203">
        <w:rPr>
          <w:rStyle w:val="Strong"/>
          <w:shd w:val="clear" w:color="auto" w:fill="FBFBFB"/>
        </w:rPr>
        <w:t>vropian</w:t>
      </w:r>
      <w:r w:rsidR="00CA70DF" w:rsidRPr="00881965">
        <w:rPr>
          <w:b/>
        </w:rPr>
        <w:t>: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59FB">
      <w:pPr>
        <w:jc w:val="both"/>
      </w:pPr>
      <w:r w:rsidRPr="00881965">
        <w:t>Për këtë procedurë kanë të drejtë të aplikojnë të gjithë kandidatët jashtë sistemit të Shërbimit Civil, që plotësojnë kërkesat e përgjithshme sipas nenit 21, të Ligjit nr.152/2013 “Për Nëpunësin Civil”, i ndryshuar.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59FB">
      <w:pPr>
        <w:jc w:val="both"/>
        <w:rPr>
          <w:b/>
        </w:rPr>
      </w:pPr>
      <w:r w:rsidRPr="00881965">
        <w:rPr>
          <w:b/>
        </w:rPr>
        <w:t>Kushtet që duhet të plotësojë kandidati për Procedurën e Pranimit në Shërbimin Civil janë: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603F">
      <w:pPr>
        <w:pStyle w:val="ListParagraph"/>
        <w:numPr>
          <w:ilvl w:val="0"/>
          <w:numId w:val="43"/>
        </w:numPr>
        <w:ind w:left="360"/>
        <w:jc w:val="both"/>
      </w:pPr>
      <w:r w:rsidRPr="00881965">
        <w:t xml:space="preserve">Të jetë shtetas shqiptar; </w:t>
      </w:r>
    </w:p>
    <w:p w:rsidR="00CB59FB" w:rsidRPr="00881965" w:rsidRDefault="00CB59FB" w:rsidP="00CB603F">
      <w:pPr>
        <w:pStyle w:val="ListParagraph"/>
        <w:numPr>
          <w:ilvl w:val="0"/>
          <w:numId w:val="43"/>
        </w:numPr>
        <w:ind w:left="360"/>
        <w:jc w:val="both"/>
      </w:pPr>
      <w:r w:rsidRPr="00881965">
        <w:t xml:space="preserve">Të ketë zotësi të plotë për të vepruar; </w:t>
      </w:r>
    </w:p>
    <w:p w:rsidR="00CB59FB" w:rsidRPr="00881965" w:rsidRDefault="00CB59FB" w:rsidP="00CB603F">
      <w:pPr>
        <w:pStyle w:val="ListParagraph"/>
        <w:numPr>
          <w:ilvl w:val="0"/>
          <w:numId w:val="43"/>
        </w:numPr>
        <w:ind w:left="360"/>
        <w:jc w:val="both"/>
      </w:pPr>
      <w:r w:rsidRPr="00881965">
        <w:t xml:space="preserve">Të zotërojë gjuhën shqipe, të shkruar dhe të folur; </w:t>
      </w:r>
    </w:p>
    <w:p w:rsidR="00CB59FB" w:rsidRPr="00881965" w:rsidRDefault="00CB59FB" w:rsidP="00CB603F">
      <w:pPr>
        <w:pStyle w:val="ListParagraph"/>
        <w:numPr>
          <w:ilvl w:val="0"/>
          <w:numId w:val="43"/>
        </w:numPr>
        <w:ind w:left="360"/>
        <w:jc w:val="both"/>
      </w:pPr>
      <w:r w:rsidRPr="00881965">
        <w:t xml:space="preserve">Të jetë në kushte shëndetësore që e lejojnë të kryejë detyrën përkatëse; </w:t>
      </w:r>
    </w:p>
    <w:p w:rsidR="00CB59FB" w:rsidRPr="00881965" w:rsidRDefault="00CB59FB" w:rsidP="00CB603F">
      <w:pPr>
        <w:pStyle w:val="ListParagraph"/>
        <w:numPr>
          <w:ilvl w:val="0"/>
          <w:numId w:val="43"/>
        </w:numPr>
        <w:ind w:left="360"/>
        <w:jc w:val="both"/>
      </w:pPr>
      <w:r w:rsidRPr="00881965">
        <w:t xml:space="preserve">Të mos jetë i dënuar me vendim të formës së prerë për kryerjen e një krimi apo për kryerjen e një kundërvajtjeje penale me dashje; </w:t>
      </w:r>
    </w:p>
    <w:p w:rsidR="00CB59FB" w:rsidRPr="00881965" w:rsidRDefault="00CB59FB" w:rsidP="00CB603F">
      <w:pPr>
        <w:pStyle w:val="ListParagraph"/>
        <w:numPr>
          <w:ilvl w:val="0"/>
          <w:numId w:val="43"/>
        </w:numPr>
        <w:ind w:left="360"/>
        <w:jc w:val="both"/>
      </w:pPr>
      <w:r w:rsidRPr="00881965">
        <w:t>Ndaj tij të mos jetë marrë masa disiplinore e largimit nga shërbimi civil, që nuk është shuar sipas ligjit 152/2013 “Për nëpunësin civil” i ndryshuar.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59FB">
      <w:pPr>
        <w:jc w:val="both"/>
        <w:rPr>
          <w:b/>
        </w:rPr>
      </w:pPr>
      <w:r w:rsidRPr="00881965">
        <w:rPr>
          <w:b/>
        </w:rPr>
        <w:t>Kandidatët duhet të plotësojnë kriteret e veçanta si vijon:</w:t>
      </w:r>
    </w:p>
    <w:p w:rsidR="00CB59FB" w:rsidRPr="00881965" w:rsidRDefault="00CB59FB" w:rsidP="00CB59FB">
      <w:pPr>
        <w:jc w:val="both"/>
      </w:pPr>
    </w:p>
    <w:p w:rsidR="001E75B0" w:rsidRPr="00107639" w:rsidRDefault="001E75B0" w:rsidP="001E75B0">
      <w:pPr>
        <w:pStyle w:val="ListParagraph"/>
        <w:numPr>
          <w:ilvl w:val="0"/>
          <w:numId w:val="45"/>
        </w:numPr>
        <w:ind w:left="360"/>
        <w:jc w:val="both"/>
      </w:pPr>
      <w:r w:rsidRPr="00881965">
        <w:t>Të zotërojë Diplom</w:t>
      </w:r>
      <w:r>
        <w:t xml:space="preserve">ë të nivelit “Master shkencor” në degët </w:t>
      </w:r>
      <w:r w:rsidRPr="00E339AA">
        <w:t>Shkenca Shoqerore</w:t>
      </w:r>
      <w:r>
        <w:t xml:space="preserve"> </w:t>
      </w:r>
      <w:r w:rsidRPr="00881965">
        <w:t>dhe Diploma e nivelit “Bachelor” duhet të jetë në të njëjtën fushë. (Diplomat e marra ne Universitetet jashte vendit duhet të jenë të njehsuara nga Institucioni përgjegjës sipas legjislacionit në fuqi).</w:t>
      </w:r>
    </w:p>
    <w:p w:rsidR="001E75B0" w:rsidRPr="00881965" w:rsidRDefault="001E75B0" w:rsidP="001E75B0">
      <w:pPr>
        <w:pStyle w:val="ListParagraph"/>
        <w:numPr>
          <w:ilvl w:val="0"/>
          <w:numId w:val="45"/>
        </w:numPr>
        <w:ind w:left="360"/>
        <w:jc w:val="both"/>
      </w:pPr>
      <w:r w:rsidRPr="00107639">
        <w:t xml:space="preserve">Të kenë </w:t>
      </w:r>
      <w:r w:rsidR="00E339AA">
        <w:t xml:space="preserve">të </w:t>
      </w:r>
      <w:proofErr w:type="gramStart"/>
      <w:r w:rsidR="00E339AA">
        <w:t>paktën  3</w:t>
      </w:r>
      <w:proofErr w:type="gramEnd"/>
      <w:r w:rsidRPr="00107639">
        <w:rPr>
          <w:b/>
        </w:rPr>
        <w:t xml:space="preserve"> </w:t>
      </w:r>
      <w:r w:rsidRPr="00E339AA">
        <w:t>(</w:t>
      </w:r>
      <w:r w:rsidR="00E339AA" w:rsidRPr="00E339AA">
        <w:t xml:space="preserve">tre </w:t>
      </w:r>
      <w:r w:rsidRPr="00E339AA">
        <w:t>) v</w:t>
      </w:r>
      <w:r w:rsidR="001E53E0" w:rsidRPr="00E339AA">
        <w:t>i</w:t>
      </w:r>
      <w:r w:rsidRPr="00E339AA">
        <w:t>t</w:t>
      </w:r>
      <w:r w:rsidR="00E339AA" w:rsidRPr="00E339AA">
        <w:t>e</w:t>
      </w:r>
      <w:r w:rsidRPr="00E339AA">
        <w:t xml:space="preserve"> përvojë pune në Administratën Publike.</w:t>
      </w:r>
    </w:p>
    <w:p w:rsidR="00195BD0" w:rsidRDefault="001E75B0" w:rsidP="001E75B0">
      <w:pPr>
        <w:pStyle w:val="ListParagraph"/>
        <w:numPr>
          <w:ilvl w:val="0"/>
          <w:numId w:val="45"/>
        </w:numPr>
        <w:ind w:left="360"/>
        <w:jc w:val="both"/>
      </w:pPr>
      <w:r w:rsidRPr="00881965">
        <w:t xml:space="preserve">Të zotërojë </w:t>
      </w:r>
      <w:r w:rsidR="00E339AA">
        <w:t xml:space="preserve">njohuri </w:t>
      </w:r>
      <w:proofErr w:type="gramStart"/>
      <w:r>
        <w:t>shum</w:t>
      </w:r>
      <w:r w:rsidR="00E339AA">
        <w:t>ë</w:t>
      </w:r>
      <w:r>
        <w:t xml:space="preserve"> </w:t>
      </w:r>
      <w:r w:rsidR="00E339AA">
        <w:t xml:space="preserve"> të</w:t>
      </w:r>
      <w:proofErr w:type="gramEnd"/>
      <w:r w:rsidR="00E339AA">
        <w:t xml:space="preserve"> </w:t>
      </w:r>
      <w:r>
        <w:t>mir</w:t>
      </w:r>
      <w:r w:rsidR="00E339AA">
        <w:t>a</w:t>
      </w:r>
      <w:r>
        <w:t xml:space="preserve"> </w:t>
      </w:r>
      <w:r w:rsidR="00195BD0">
        <w:t xml:space="preserve">të gjuhës </w:t>
      </w:r>
      <w:r w:rsidRPr="00881965">
        <w:t xml:space="preserve">angleze </w:t>
      </w:r>
      <w:r w:rsidR="00195BD0">
        <w:t xml:space="preserve">(vërtetuar me çertifikatë ose dokument provues), dhe përbëjnë avantazh njohuritë e një gjuhe tjetër të </w:t>
      </w:r>
      <w:r w:rsidRPr="00881965">
        <w:t>BE-së</w:t>
      </w:r>
      <w:r w:rsidR="00195BD0">
        <w:t>.</w:t>
      </w:r>
      <w:r w:rsidRPr="00881965">
        <w:t xml:space="preserve"> </w:t>
      </w:r>
    </w:p>
    <w:p w:rsidR="001E75B0" w:rsidRPr="00881965" w:rsidRDefault="001E75B0" w:rsidP="001E75B0">
      <w:pPr>
        <w:pStyle w:val="ListParagraph"/>
        <w:numPr>
          <w:ilvl w:val="0"/>
          <w:numId w:val="45"/>
        </w:numPr>
        <w:ind w:left="360"/>
        <w:jc w:val="both"/>
      </w:pPr>
      <w:r w:rsidRPr="00881965">
        <w:t>Të njohë programet bazë të kompjuterit (të vërtetuar me çertifikatë).</w:t>
      </w:r>
    </w:p>
    <w:p w:rsidR="001E75B0" w:rsidRDefault="001E75B0" w:rsidP="001E75B0">
      <w:pPr>
        <w:pStyle w:val="ListParagraph"/>
        <w:numPr>
          <w:ilvl w:val="0"/>
          <w:numId w:val="45"/>
        </w:numPr>
        <w:ind w:left="360"/>
        <w:jc w:val="both"/>
      </w:pPr>
      <w:r w:rsidRPr="00881965">
        <w:t>Të ketë aftësi të mira komunikimi dhe të punës në grup.</w:t>
      </w:r>
    </w:p>
    <w:p w:rsidR="00E55E9A" w:rsidRDefault="00E55E9A" w:rsidP="00E55E9A">
      <w:pPr>
        <w:jc w:val="both"/>
      </w:pPr>
    </w:p>
    <w:p w:rsidR="00CB59FB" w:rsidRPr="00881965" w:rsidRDefault="00CB59FB" w:rsidP="00CB59FB">
      <w:pPr>
        <w:jc w:val="both"/>
        <w:rPr>
          <w:b/>
        </w:rPr>
      </w:pPr>
      <w:r w:rsidRPr="00881965">
        <w:rPr>
          <w:b/>
        </w:rPr>
        <w:t>2. Dokumentacioni, Mënyra dhe Afati i Dorëzimit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59FB">
      <w:pPr>
        <w:jc w:val="both"/>
      </w:pPr>
      <w:r w:rsidRPr="00881965">
        <w:t>Kandidatët duhet të dorëzojnë pranë Drejtorisë së Financës, Shërbimeve dhe Pritjes së Qytetarëve (Sektori i Burimeve Njerëzore dhe Shërbimeve) ose Zyrës së Protokollit në Institucionin e Avokatit të Popullit, dokumentat si më poshtë vijon:</w:t>
      </w:r>
    </w:p>
    <w:p w:rsidR="00CB59FB" w:rsidRPr="00881965" w:rsidRDefault="00CB59FB" w:rsidP="00CB59FB">
      <w:pPr>
        <w:jc w:val="both"/>
      </w:pPr>
    </w:p>
    <w:p w:rsidR="00881965" w:rsidRPr="00881965" w:rsidRDefault="00881965" w:rsidP="00AD1A96">
      <w:pPr>
        <w:pStyle w:val="ListParagraph"/>
        <w:numPr>
          <w:ilvl w:val="1"/>
          <w:numId w:val="39"/>
        </w:numPr>
        <w:ind w:left="360"/>
        <w:jc w:val="both"/>
      </w:pPr>
      <w:r w:rsidRPr="00881965">
        <w:t>Letër motivimi për aplikimin për vendin vakant si dhe një numër kontakti dhe adresën e plotë të vendbanimit të shoqëruar me një adresë aktive e-mail;</w:t>
      </w:r>
    </w:p>
    <w:p w:rsidR="00881965" w:rsidRPr="00881965" w:rsidRDefault="00881965" w:rsidP="00AD1A96">
      <w:pPr>
        <w:pStyle w:val="ListParagraph"/>
        <w:numPr>
          <w:ilvl w:val="1"/>
          <w:numId w:val="39"/>
        </w:numPr>
        <w:ind w:left="360"/>
        <w:jc w:val="both"/>
      </w:pPr>
      <w:r w:rsidRPr="00881965">
        <w:lastRenderedPageBreak/>
        <w:t xml:space="preserve">Jetëshkrim të plotësuar në përputhje me dokumentin tip të cilin e gjeni në link: </w:t>
      </w:r>
      <w:hyperlink r:id="rId15" w:history="1">
        <w:r w:rsidRPr="00881965">
          <w:rPr>
            <w:rStyle w:val="Hyperlink"/>
          </w:rPr>
          <w:t>http://www.dap.gov.al/legjislacioni/udhezime-manuale/60-jeteshkrimi-standard</w:t>
        </w:r>
      </w:hyperlink>
      <w:r w:rsidRPr="00881965">
        <w:rPr>
          <w:u w:val="single"/>
        </w:rPr>
        <w:t>;</w:t>
      </w:r>
    </w:p>
    <w:p w:rsidR="00881965" w:rsidRPr="00881965" w:rsidRDefault="00881965" w:rsidP="00AD1A96">
      <w:pPr>
        <w:pStyle w:val="ListParagraph"/>
        <w:numPr>
          <w:ilvl w:val="1"/>
          <w:numId w:val="39"/>
        </w:numPr>
        <w:ind w:left="360"/>
        <w:jc w:val="both"/>
      </w:pPr>
      <w:r w:rsidRPr="00881965">
        <w:t>Fotokopje të diplomës ose diplomave të studimeve universitare;</w:t>
      </w:r>
    </w:p>
    <w:p w:rsidR="00881965" w:rsidRPr="00881965" w:rsidRDefault="00881965" w:rsidP="00AD1A96">
      <w:pPr>
        <w:pStyle w:val="ListParagraph"/>
        <w:numPr>
          <w:ilvl w:val="1"/>
          <w:numId w:val="39"/>
        </w:numPr>
        <w:ind w:left="360"/>
        <w:jc w:val="both"/>
      </w:pPr>
      <w:r w:rsidRPr="00881965">
        <w:t>Fotokopje të librezës së punës (të gjitha faqet që vërtetojnë eksperiencën në punë);</w:t>
      </w:r>
    </w:p>
    <w:p w:rsidR="00881965" w:rsidRPr="00881965" w:rsidRDefault="00881965" w:rsidP="00AD1A96">
      <w:pPr>
        <w:pStyle w:val="ListParagraph"/>
        <w:numPr>
          <w:ilvl w:val="1"/>
          <w:numId w:val="39"/>
        </w:numPr>
        <w:ind w:left="360"/>
        <w:jc w:val="both"/>
      </w:pPr>
      <w:r w:rsidRPr="00881965">
        <w:t>Fotokopje të Letërnjoftimit (ID);</w:t>
      </w:r>
    </w:p>
    <w:p w:rsidR="00881965" w:rsidRPr="00881965" w:rsidRDefault="00881965" w:rsidP="00AD1A96">
      <w:pPr>
        <w:pStyle w:val="ListParagraph"/>
        <w:numPr>
          <w:ilvl w:val="1"/>
          <w:numId w:val="39"/>
        </w:numPr>
        <w:ind w:left="360"/>
        <w:jc w:val="both"/>
      </w:pPr>
      <w:r w:rsidRPr="00881965">
        <w:t>Vërtetim të Gjendjes Shëndetësore;</w:t>
      </w:r>
    </w:p>
    <w:p w:rsidR="00881965" w:rsidRPr="00881965" w:rsidRDefault="00881965" w:rsidP="00AD1A96">
      <w:pPr>
        <w:pStyle w:val="ListParagraph"/>
        <w:numPr>
          <w:ilvl w:val="1"/>
          <w:numId w:val="39"/>
        </w:numPr>
        <w:ind w:left="360"/>
        <w:jc w:val="both"/>
      </w:pPr>
      <w:r w:rsidRPr="00881965">
        <w:t>Vetëdeklarim të Gjendjes Gjyqësore;</w:t>
      </w:r>
    </w:p>
    <w:p w:rsidR="00881965" w:rsidRPr="00881965" w:rsidRDefault="00881965" w:rsidP="00AD1A96">
      <w:pPr>
        <w:pStyle w:val="ListParagraph"/>
        <w:numPr>
          <w:ilvl w:val="1"/>
          <w:numId w:val="39"/>
        </w:numPr>
        <w:ind w:left="360"/>
        <w:jc w:val="both"/>
      </w:pPr>
      <w:r w:rsidRPr="00881965">
        <w:t xml:space="preserve">Vlerësimin e fundit në punë; </w:t>
      </w:r>
    </w:p>
    <w:p w:rsidR="00881965" w:rsidRPr="00881965" w:rsidRDefault="00881965" w:rsidP="00AD1A96">
      <w:pPr>
        <w:pStyle w:val="ListParagraph"/>
        <w:numPr>
          <w:ilvl w:val="1"/>
          <w:numId w:val="39"/>
        </w:numPr>
        <w:ind w:left="360"/>
        <w:jc w:val="both"/>
      </w:pPr>
      <w:r w:rsidRPr="00881965">
        <w:t xml:space="preserve">Aktin e fundit të emërimit në pozicionin aktual, në të cilin të përcaktohet edhe kategoria e pozicionit, ose në pamundësi një vërtetim nga institucioni lidhur me pozicionin aktual të kandidatit dhe kategorinë përkatëse. </w:t>
      </w:r>
    </w:p>
    <w:p w:rsidR="00881965" w:rsidRPr="00881965" w:rsidRDefault="00881965" w:rsidP="00AD1A96">
      <w:pPr>
        <w:pStyle w:val="ListParagraph"/>
        <w:numPr>
          <w:ilvl w:val="1"/>
          <w:numId w:val="39"/>
        </w:numPr>
        <w:ind w:left="360"/>
        <w:jc w:val="both"/>
      </w:pPr>
      <w:r w:rsidRPr="00881965">
        <w:t xml:space="preserve">Vërtetim nga Institucioni që nuk ka masë disiplinore në fuqi; </w:t>
      </w:r>
    </w:p>
    <w:p w:rsidR="00881965" w:rsidRPr="00881965" w:rsidRDefault="00881965" w:rsidP="00AD1A96">
      <w:pPr>
        <w:pStyle w:val="ListParagraph"/>
        <w:numPr>
          <w:ilvl w:val="1"/>
          <w:numId w:val="39"/>
        </w:numPr>
        <w:ind w:left="360"/>
        <w:jc w:val="both"/>
      </w:pPr>
      <w:r w:rsidRPr="00881965">
        <w:t xml:space="preserve">Çdo dokumentacion tjetër që vërteton trajnimet, kualifikimet, arsimin shtesë, vlerësimet pozitive apo të tjera të përmendura në jetëshkrim. 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59FB">
      <w:pPr>
        <w:jc w:val="both"/>
        <w:rPr>
          <w:b/>
        </w:rPr>
      </w:pPr>
      <w:r w:rsidRPr="00881965">
        <w:rPr>
          <w:b/>
        </w:rPr>
        <w:t xml:space="preserve">Dokumentat duhet të dorëzohen me postë apo drejtpërdrejt në Institucionin e Avokatit të Popullit </w:t>
      </w:r>
      <w:proofErr w:type="gramStart"/>
      <w:r w:rsidR="00E8131D">
        <w:rPr>
          <w:b/>
        </w:rPr>
        <w:t>b</w:t>
      </w:r>
      <w:r w:rsidRPr="00881965">
        <w:rPr>
          <w:b/>
        </w:rPr>
        <w:t>renda</w:t>
      </w:r>
      <w:proofErr w:type="gramEnd"/>
      <w:r w:rsidRPr="00881965">
        <w:rPr>
          <w:b/>
        </w:rPr>
        <w:t xml:space="preserve"> </w:t>
      </w:r>
      <w:r w:rsidR="00E8131D">
        <w:rPr>
          <w:b/>
        </w:rPr>
        <w:t>dat</w:t>
      </w:r>
      <w:r w:rsidR="00195BD0">
        <w:rPr>
          <w:b/>
        </w:rPr>
        <w:t>ë</w:t>
      </w:r>
      <w:r w:rsidR="00E8131D">
        <w:rPr>
          <w:b/>
        </w:rPr>
        <w:t>s</w:t>
      </w:r>
      <w:r w:rsidR="00195BD0">
        <w:rPr>
          <w:b/>
        </w:rPr>
        <w:t xml:space="preserve"> 08.09.2021.</w:t>
      </w:r>
    </w:p>
    <w:p w:rsidR="00CB59FB" w:rsidRPr="00881965" w:rsidRDefault="00CB59FB" w:rsidP="00CB59FB">
      <w:pPr>
        <w:jc w:val="both"/>
        <w:rPr>
          <w:b/>
        </w:rPr>
      </w:pPr>
    </w:p>
    <w:p w:rsidR="00CB59FB" w:rsidRPr="00881965" w:rsidRDefault="00CB59FB" w:rsidP="00CB59FB">
      <w:pPr>
        <w:jc w:val="both"/>
        <w:rPr>
          <w:b/>
        </w:rPr>
      </w:pPr>
      <w:r w:rsidRPr="00881965">
        <w:rPr>
          <w:b/>
        </w:rPr>
        <w:t>3. Rezultatet për fazën e verifikimit paraprak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59FB">
      <w:pPr>
        <w:jc w:val="both"/>
      </w:pPr>
      <w:r w:rsidRPr="00881965">
        <w:t>Drejtoria e Financës, Shërbimeve dhe Pritjes së Qytetarëve (Sektori i Burimeve Njerëzore dhe Shërbimeve) në Institucionin e Avokatit të Popullit do të bëjë verifikimin paraprak të kandidatëve, që përmbushin kërkesat e përgjithshme dhe të veçanta, të përcaktuara në shpalljen për konkurim dhe do të shpallë në Portalin “Shërbimi Kombëtar i Punësimit” dhe në faqen zyrtare të Institucionit të Avokatit të Popullit (</w:t>
      </w:r>
      <w:hyperlink r:id="rId16" w:history="1">
        <w:r w:rsidRPr="00881965">
          <w:rPr>
            <w:rStyle w:val="Hyperlink"/>
          </w:rPr>
          <w:t>www.avokatipopullit.gov.al</w:t>
        </w:r>
      </w:hyperlink>
      <w:r w:rsidRPr="00881965">
        <w:t>), listën e kandidatëve që plotësojnë kushtet dhe kriteret e veçanta, si dhe datën, vendin dhe orën ku do të zhvillohet intervista.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59FB">
      <w:pPr>
        <w:jc w:val="both"/>
      </w:pPr>
      <w:r w:rsidRPr="00881965">
        <w:t>Në të njëjtën kohë, kandidatët që nuk plotësojnë kërkesat e përcaktuara në shpalljen për konkurim, do të renditen në një listë të veçantë në të cilën sqarohen edhe arsyet e mosplotësimit të këtyre kërkesave. Kjo listë nuk do të publikohet por administrohet nga Drejtoria e Financës, Shërbimeve dhe Pritjes së Qytetarëve (Sektori i Burimeve Njerëzore dhe Shërbimeve) e cila do të njoftojë në mënyrë individuale, nëpërmjet adresës së e-mail, kandidatët që nuk janë kualifikuar.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59FB">
      <w:pPr>
        <w:jc w:val="both"/>
      </w:pPr>
      <w:r w:rsidRPr="00881965">
        <w:t>Çdo kandidat ka të drejtë të paraqesë ankesë pranë Drejtorisë së Financës, Shërbimeve dhe Pritjes së Qytetarëve, (Sektorit të Burime</w:t>
      </w:r>
      <w:r w:rsidR="001A1DC8">
        <w:t>ve Njerëzore dhe Shërbimeve) brë</w:t>
      </w:r>
      <w:r w:rsidRPr="00881965">
        <w:t xml:space="preserve">nda </w:t>
      </w:r>
      <w:r w:rsidRPr="00881965">
        <w:rPr>
          <w:b/>
        </w:rPr>
        <w:t>5 (pesë)</w:t>
      </w:r>
      <w:r w:rsidRPr="00881965">
        <w:t xml:space="preserve"> ditëve kalendarike nga data e shpalljes së listës dhe njoftimit indivi</w:t>
      </w:r>
      <w:r w:rsidR="001E75B0">
        <w:t>dual. Ankuesi merr përgjigje brë</w:t>
      </w:r>
      <w:r w:rsidRPr="00881965">
        <w:t xml:space="preserve">nda </w:t>
      </w:r>
      <w:r w:rsidRPr="00881965">
        <w:rPr>
          <w:b/>
        </w:rPr>
        <w:t>5 (pesë)</w:t>
      </w:r>
      <w:r w:rsidRPr="00881965">
        <w:t xml:space="preserve"> ditëve kalendarike nga data e përfundimit të afatit të ankimit. </w:t>
      </w:r>
    </w:p>
    <w:p w:rsidR="00CB59FB" w:rsidRPr="00881965" w:rsidRDefault="00CB59FB" w:rsidP="00CB59FB">
      <w:pPr>
        <w:jc w:val="both"/>
        <w:rPr>
          <w:b/>
        </w:rPr>
      </w:pPr>
    </w:p>
    <w:p w:rsidR="00CB59FB" w:rsidRPr="00881965" w:rsidRDefault="00CB59FB" w:rsidP="00CB59FB">
      <w:pPr>
        <w:jc w:val="both"/>
        <w:rPr>
          <w:b/>
        </w:rPr>
      </w:pPr>
      <w:r w:rsidRPr="00881965">
        <w:rPr>
          <w:b/>
        </w:rPr>
        <w:t>4. Fusha e njohurive, aftësive dhe cilësitë mbi të cilat do të vlerësohen kandidatët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59FB">
      <w:pPr>
        <w:jc w:val="both"/>
        <w:rPr>
          <w:b/>
        </w:rPr>
      </w:pPr>
      <w:r w:rsidRPr="00881965">
        <w:t xml:space="preserve">Kandidatët që konkurojnë për pozicionin e </w:t>
      </w:r>
      <w:r w:rsidR="00753203" w:rsidRPr="00753203">
        <w:rPr>
          <w:b/>
        </w:rPr>
        <w:t xml:space="preserve">“Specialist” në </w:t>
      </w:r>
      <w:r w:rsidR="00753203" w:rsidRPr="00753203">
        <w:rPr>
          <w:rStyle w:val="Strong"/>
          <w:shd w:val="clear" w:color="auto" w:fill="FBFBFB"/>
        </w:rPr>
        <w:t xml:space="preserve">Sektorin për </w:t>
      </w:r>
      <w:r w:rsidR="00107639">
        <w:rPr>
          <w:rStyle w:val="Strong"/>
          <w:shd w:val="clear" w:color="auto" w:fill="FBFBFB"/>
        </w:rPr>
        <w:t>B</w:t>
      </w:r>
      <w:r w:rsidR="00753203" w:rsidRPr="00753203">
        <w:rPr>
          <w:rStyle w:val="Strong"/>
          <w:shd w:val="clear" w:color="auto" w:fill="FBFBFB"/>
        </w:rPr>
        <w:t xml:space="preserve">ashkëpunimin </w:t>
      </w:r>
      <w:r w:rsidR="00107639">
        <w:rPr>
          <w:rStyle w:val="Strong"/>
          <w:shd w:val="clear" w:color="auto" w:fill="FBFBFB"/>
        </w:rPr>
        <w:t>N</w:t>
      </w:r>
      <w:r w:rsidR="00753203" w:rsidRPr="00753203">
        <w:rPr>
          <w:rStyle w:val="Strong"/>
          <w:shd w:val="clear" w:color="auto" w:fill="FBFBFB"/>
        </w:rPr>
        <w:t xml:space="preserve">dërkombëtar dhe </w:t>
      </w:r>
      <w:r w:rsidR="00107639">
        <w:rPr>
          <w:rStyle w:val="Strong"/>
          <w:shd w:val="clear" w:color="auto" w:fill="FBFBFB"/>
        </w:rPr>
        <w:t>I</w:t>
      </w:r>
      <w:r w:rsidR="00753203" w:rsidRPr="00753203">
        <w:rPr>
          <w:rStyle w:val="Strong"/>
          <w:shd w:val="clear" w:color="auto" w:fill="FBFBFB"/>
        </w:rPr>
        <w:t xml:space="preserve">ntegrimin </w:t>
      </w:r>
      <w:r w:rsidR="00107639">
        <w:rPr>
          <w:rStyle w:val="Strong"/>
          <w:shd w:val="clear" w:color="auto" w:fill="FBFBFB"/>
        </w:rPr>
        <w:t>E</w:t>
      </w:r>
      <w:r w:rsidR="00753203" w:rsidRPr="00753203">
        <w:rPr>
          <w:rStyle w:val="Strong"/>
          <w:shd w:val="clear" w:color="auto" w:fill="FBFBFB"/>
        </w:rPr>
        <w:t>vropian</w:t>
      </w:r>
      <w:r w:rsidR="00CA70DF" w:rsidRPr="00881965">
        <w:rPr>
          <w:b/>
        </w:rPr>
        <w:t xml:space="preserve">, </w:t>
      </w:r>
      <w:r w:rsidRPr="00881965">
        <w:t>do të vlerësohen në lidhje me:</w:t>
      </w:r>
    </w:p>
    <w:p w:rsidR="00CB59FB" w:rsidRPr="00881965" w:rsidRDefault="00CB59FB" w:rsidP="00CB59FB">
      <w:pPr>
        <w:jc w:val="both"/>
      </w:pPr>
    </w:p>
    <w:p w:rsidR="00406A4F" w:rsidRPr="00881965" w:rsidRDefault="00406A4F" w:rsidP="00406A4F">
      <w:pPr>
        <w:pStyle w:val="ListParagraph"/>
        <w:numPr>
          <w:ilvl w:val="0"/>
          <w:numId w:val="48"/>
        </w:numPr>
        <w:ind w:left="360"/>
        <w:jc w:val="both"/>
      </w:pPr>
      <w:r w:rsidRPr="00881965">
        <w:t xml:space="preserve">Njohuritë mbi Kushtetutën e Republikës së Shqipërisë, të ndryshuar; </w:t>
      </w:r>
    </w:p>
    <w:p w:rsidR="00406A4F" w:rsidRPr="00881965" w:rsidRDefault="00406A4F" w:rsidP="00406A4F">
      <w:pPr>
        <w:pStyle w:val="ListParagraph"/>
        <w:numPr>
          <w:ilvl w:val="0"/>
          <w:numId w:val="48"/>
        </w:numPr>
        <w:ind w:left="360"/>
        <w:jc w:val="both"/>
      </w:pPr>
      <w:r w:rsidRPr="00881965">
        <w:t>Njohuritë mbi Ligjin nr.8454, datë 04.02.1999 “Për Avokatin e Popullit”, i ndryshuar;</w:t>
      </w:r>
    </w:p>
    <w:p w:rsidR="00406A4F" w:rsidRDefault="00406A4F" w:rsidP="00406A4F">
      <w:pPr>
        <w:pStyle w:val="ListParagraph"/>
        <w:numPr>
          <w:ilvl w:val="0"/>
          <w:numId w:val="48"/>
        </w:numPr>
        <w:ind w:left="360"/>
        <w:jc w:val="both"/>
      </w:pPr>
      <w:r w:rsidRPr="00881965">
        <w:lastRenderedPageBreak/>
        <w:t>Njohuritë mbi Ligjin nr.152/2013 “Për  Nëpunësin Civil”, i ndryshuar;</w:t>
      </w:r>
    </w:p>
    <w:p w:rsidR="00406A4F" w:rsidRPr="00406A4F" w:rsidRDefault="00406A4F" w:rsidP="00406A4F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ind w:left="360" w:right="1707"/>
        <w:jc w:val="both"/>
        <w:rPr>
          <w:color w:val="000000"/>
        </w:rPr>
      </w:pPr>
      <w:r w:rsidRPr="00881965">
        <w:t xml:space="preserve">Njohuritë mbi </w:t>
      </w:r>
      <w:r w:rsidRPr="00406A4F">
        <w:rPr>
          <w:color w:val="000000"/>
        </w:rPr>
        <w:t>Ligjin nr. 43/2016, “Për Marrëveshjet Ndërko</w:t>
      </w:r>
      <w:r w:rsidRPr="00406A4F">
        <w:rPr>
          <w:color w:val="000000"/>
          <w:spacing w:val="-3"/>
        </w:rPr>
        <w:t>m</w:t>
      </w:r>
      <w:r w:rsidRPr="00406A4F">
        <w:rPr>
          <w:color w:val="000000"/>
        </w:rPr>
        <w:t>bëtare në Republikën e Shqipërisë”;</w:t>
      </w:r>
    </w:p>
    <w:p w:rsidR="00406A4F" w:rsidRPr="00406A4F" w:rsidRDefault="00406A4F" w:rsidP="00406A4F">
      <w:pPr>
        <w:pStyle w:val="ListParagraph"/>
        <w:numPr>
          <w:ilvl w:val="0"/>
          <w:numId w:val="48"/>
        </w:numPr>
        <w:ind w:left="360"/>
        <w:jc w:val="both"/>
      </w:pPr>
      <w:r>
        <w:t>Njohuri</w:t>
      </w:r>
      <w:r w:rsidRPr="00881965">
        <w:t xml:space="preserve"> </w:t>
      </w:r>
      <w:r w:rsidRPr="00406A4F">
        <w:rPr>
          <w:color w:val="000000"/>
        </w:rPr>
        <w:t xml:space="preserve">në lidhje </w:t>
      </w:r>
      <w:r w:rsidRPr="00406A4F">
        <w:rPr>
          <w:color w:val="000000"/>
          <w:spacing w:val="-2"/>
        </w:rPr>
        <w:t>m</w:t>
      </w:r>
      <w:r w:rsidRPr="00406A4F">
        <w:rPr>
          <w:color w:val="000000"/>
        </w:rPr>
        <w:t>e procesin e integri</w:t>
      </w:r>
      <w:r w:rsidRPr="00406A4F">
        <w:rPr>
          <w:color w:val="000000"/>
          <w:spacing w:val="-2"/>
        </w:rPr>
        <w:t>m</w:t>
      </w:r>
      <w:r w:rsidRPr="00406A4F">
        <w:rPr>
          <w:color w:val="000000"/>
        </w:rPr>
        <w:t>it evropian;</w:t>
      </w:r>
    </w:p>
    <w:p w:rsidR="00406A4F" w:rsidRPr="00C9519E" w:rsidRDefault="00406A4F" w:rsidP="00406A4F">
      <w:pPr>
        <w:pStyle w:val="ListParagraph"/>
        <w:numPr>
          <w:ilvl w:val="0"/>
          <w:numId w:val="48"/>
        </w:numPr>
        <w:ind w:left="360"/>
        <w:jc w:val="both"/>
      </w:pPr>
      <w:r>
        <w:t>Njohuri</w:t>
      </w:r>
      <w:r w:rsidRPr="00881965">
        <w:t xml:space="preserve"> </w:t>
      </w:r>
      <w:r w:rsidRPr="00406A4F">
        <w:rPr>
          <w:color w:val="000000"/>
        </w:rPr>
        <w:t>mbi Organizatat Ndërkombëtare në Shqipëri;</w:t>
      </w:r>
    </w:p>
    <w:p w:rsidR="00406A4F" w:rsidRPr="00881965" w:rsidRDefault="00406A4F" w:rsidP="00406A4F">
      <w:pPr>
        <w:pStyle w:val="ListParagraph"/>
        <w:numPr>
          <w:ilvl w:val="0"/>
          <w:numId w:val="48"/>
        </w:numPr>
        <w:ind w:left="360"/>
        <w:jc w:val="both"/>
      </w:pPr>
      <w:r w:rsidRPr="00881965">
        <w:t>Njohuritë mbi Ligjin nr.9367 datë 07.04.2005 “Për Parandalimin e Konfliktit të Interesit”;</w:t>
      </w:r>
    </w:p>
    <w:p w:rsidR="00406A4F" w:rsidRDefault="00406A4F" w:rsidP="00406A4F">
      <w:pPr>
        <w:pStyle w:val="ListParagraph"/>
        <w:numPr>
          <w:ilvl w:val="0"/>
          <w:numId w:val="48"/>
        </w:numPr>
        <w:ind w:left="360"/>
        <w:jc w:val="both"/>
      </w:pPr>
      <w:r w:rsidRPr="00881965">
        <w:t>Njohuritë mbi Ligjin nr.44/2015, “Kodi i Procedurave Administrative i Republikës së Shqipërisë”;</w:t>
      </w:r>
    </w:p>
    <w:p w:rsidR="00406A4F" w:rsidRPr="00881965" w:rsidRDefault="00406A4F" w:rsidP="00406A4F">
      <w:pPr>
        <w:pStyle w:val="ListParagraph"/>
        <w:numPr>
          <w:ilvl w:val="0"/>
          <w:numId w:val="48"/>
        </w:numPr>
        <w:ind w:left="360"/>
        <w:jc w:val="both"/>
      </w:pPr>
      <w:r w:rsidRPr="00881965">
        <w:t xml:space="preserve">Njohuritë mbi Ligjin nr.9131, datë 08.09.2003 “Për rregullat e etikës në Administratën Publike”. </w:t>
      </w:r>
    </w:p>
    <w:p w:rsidR="00CB59FB" w:rsidRPr="00881965" w:rsidRDefault="00CB59FB" w:rsidP="00CB59FB">
      <w:pPr>
        <w:jc w:val="both"/>
        <w:rPr>
          <w:b/>
        </w:rPr>
      </w:pPr>
    </w:p>
    <w:p w:rsidR="00CB59FB" w:rsidRPr="00881965" w:rsidRDefault="00CB59FB" w:rsidP="00CB59FB">
      <w:pPr>
        <w:jc w:val="both"/>
        <w:rPr>
          <w:b/>
        </w:rPr>
      </w:pPr>
      <w:r w:rsidRPr="00881965">
        <w:rPr>
          <w:b/>
        </w:rPr>
        <w:t>5. Mënyra e vlerësimit të kandidatëve</w:t>
      </w:r>
    </w:p>
    <w:p w:rsidR="00CB59FB" w:rsidRPr="00881965" w:rsidRDefault="00CB59FB" w:rsidP="00CB59FB">
      <w:pPr>
        <w:jc w:val="both"/>
      </w:pPr>
    </w:p>
    <w:p w:rsidR="00CB59FB" w:rsidRDefault="00CB59FB" w:rsidP="00CB59FB">
      <w:pPr>
        <w:jc w:val="both"/>
        <w:rPr>
          <w:b/>
        </w:rPr>
      </w:pPr>
      <w:r w:rsidRPr="00881965">
        <w:rPr>
          <w:b/>
        </w:rPr>
        <w:t>Kandidatë</w:t>
      </w:r>
      <w:r w:rsidR="00881965">
        <w:rPr>
          <w:b/>
        </w:rPr>
        <w:t>t do të vlerësohen në lidhje me</w:t>
      </w:r>
      <w:r w:rsidRPr="00881965">
        <w:rPr>
          <w:b/>
        </w:rPr>
        <w:t>:</w:t>
      </w:r>
    </w:p>
    <w:p w:rsidR="002560D3" w:rsidRPr="00881965" w:rsidRDefault="002560D3" w:rsidP="00CB59FB">
      <w:pPr>
        <w:jc w:val="both"/>
        <w:rPr>
          <w:b/>
        </w:rPr>
      </w:pPr>
    </w:p>
    <w:p w:rsidR="00CB59FB" w:rsidRPr="00881965" w:rsidRDefault="00CB59FB" w:rsidP="00AD1A96">
      <w:pPr>
        <w:pStyle w:val="ListParagraph"/>
        <w:numPr>
          <w:ilvl w:val="0"/>
          <w:numId w:val="36"/>
        </w:numPr>
        <w:ind w:left="360"/>
        <w:jc w:val="both"/>
        <w:rPr>
          <w:b/>
        </w:rPr>
      </w:pPr>
      <w:r w:rsidRPr="00881965">
        <w:t xml:space="preserve">Vlerësimi me shkrim sipas fushës së njohurive, </w:t>
      </w:r>
      <w:r w:rsidRPr="00881965">
        <w:rPr>
          <w:b/>
        </w:rPr>
        <w:t xml:space="preserve">deri në </w:t>
      </w:r>
      <w:r w:rsidR="004A0B16">
        <w:rPr>
          <w:b/>
        </w:rPr>
        <w:t>6</w:t>
      </w:r>
      <w:r w:rsidRPr="00881965">
        <w:rPr>
          <w:b/>
        </w:rPr>
        <w:t>0 pikë</w:t>
      </w:r>
    </w:p>
    <w:p w:rsidR="00CB59FB" w:rsidRPr="00881965" w:rsidRDefault="00CB59FB" w:rsidP="00AD1A96">
      <w:pPr>
        <w:pStyle w:val="ListParagraph"/>
        <w:numPr>
          <w:ilvl w:val="0"/>
          <w:numId w:val="36"/>
        </w:numPr>
        <w:ind w:left="360"/>
        <w:jc w:val="both"/>
        <w:rPr>
          <w:b/>
        </w:rPr>
      </w:pPr>
      <w:r w:rsidRPr="00881965">
        <w:t xml:space="preserve">Intervista e strukturuar me gojë që konsiston në motivimin, aspiratat dhe pritshmëritë e tyre për karrierën, </w:t>
      </w:r>
      <w:r w:rsidRPr="00881965">
        <w:rPr>
          <w:b/>
        </w:rPr>
        <w:t xml:space="preserve">deri në </w:t>
      </w:r>
      <w:r w:rsidR="004A0B16">
        <w:rPr>
          <w:b/>
        </w:rPr>
        <w:t>25</w:t>
      </w:r>
      <w:r w:rsidRPr="00881965">
        <w:rPr>
          <w:b/>
        </w:rPr>
        <w:t xml:space="preserve"> pikë</w:t>
      </w:r>
    </w:p>
    <w:p w:rsidR="00CB59FB" w:rsidRPr="00881965" w:rsidRDefault="00CB59FB" w:rsidP="00AD1A96">
      <w:pPr>
        <w:pStyle w:val="ListParagraph"/>
        <w:numPr>
          <w:ilvl w:val="0"/>
          <w:numId w:val="36"/>
        </w:numPr>
        <w:ind w:left="360"/>
        <w:jc w:val="both"/>
        <w:rPr>
          <w:b/>
        </w:rPr>
      </w:pPr>
      <w:r w:rsidRPr="00881965">
        <w:t xml:space="preserve">Jetëshkrimin, që konsiston në vlerësimin e arsimit, të përvojës e të trajnimeve, të lidhura me fushën, </w:t>
      </w:r>
      <w:r w:rsidRPr="00881965">
        <w:rPr>
          <w:b/>
        </w:rPr>
        <w:t xml:space="preserve">deri në </w:t>
      </w:r>
      <w:r w:rsidR="004A0B16">
        <w:rPr>
          <w:b/>
        </w:rPr>
        <w:t>1</w:t>
      </w:r>
      <w:r w:rsidR="00E3658F">
        <w:rPr>
          <w:b/>
        </w:rPr>
        <w:t>5</w:t>
      </w:r>
      <w:r w:rsidRPr="00881965">
        <w:rPr>
          <w:b/>
        </w:rPr>
        <w:t xml:space="preserve"> pikë</w:t>
      </w:r>
      <w:r w:rsidRPr="00881965">
        <w:t>.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59FB">
      <w:pPr>
        <w:jc w:val="both"/>
      </w:pPr>
      <w:r w:rsidRPr="00881965">
        <w:t xml:space="preserve">Më shumë detaje në lidhje me vlerësimin me pikët, metodologjinë e shpërndarjes së pikëve, mënyrën e llogaritjes së rezultatit përfundimtar i gjeni në Udhëzimin nr.2, datë 27.03.2015, të Departamentit të Administratës Publike. </w:t>
      </w:r>
    </w:p>
    <w:p w:rsidR="00CB59FB" w:rsidRPr="00881965" w:rsidRDefault="0091619B" w:rsidP="00CB59FB">
      <w:pPr>
        <w:jc w:val="both"/>
      </w:pPr>
      <w:hyperlink r:id="rId17" w:history="1">
        <w:r w:rsidR="00CB59FB" w:rsidRPr="00881965">
          <w:rPr>
            <w:rStyle w:val="Hyperlink"/>
          </w:rPr>
          <w:t>http://dap.gov.al/legjislacioni/udhezime-manuale/54-udhezim-nr-2-date-27-03-2015</w:t>
        </w:r>
      </w:hyperlink>
      <w:r w:rsidR="00CB59FB" w:rsidRPr="00881965">
        <w:t xml:space="preserve"> </w:t>
      </w:r>
    </w:p>
    <w:p w:rsidR="00CB59FB" w:rsidRPr="00881965" w:rsidRDefault="00CB59FB" w:rsidP="00CB59FB">
      <w:pPr>
        <w:jc w:val="both"/>
        <w:rPr>
          <w:b/>
        </w:rPr>
      </w:pPr>
    </w:p>
    <w:p w:rsidR="00CB59FB" w:rsidRPr="00881965" w:rsidRDefault="00CB59FB" w:rsidP="00CB59FB">
      <w:pPr>
        <w:jc w:val="both"/>
        <w:rPr>
          <w:b/>
        </w:rPr>
      </w:pPr>
      <w:r w:rsidRPr="00881965">
        <w:rPr>
          <w:b/>
        </w:rPr>
        <w:t>6. Data e daljes së rezultateve të konkurimit dhe mënyra e komunikimit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59FB">
      <w:pPr>
        <w:jc w:val="both"/>
      </w:pPr>
      <w:r w:rsidRPr="00881965">
        <w:t>Në përfundim të vlerësimit të kandidatëve, Drejtoria e Financës, Shërbimeve dhe Pritjes së Qytetarëve (Sektori i Burimeve Njerëzore) do të shpallë fituesin në Portalin “Shërbimi Kombëtar i Punësimit, në faqen zyrtare të Institucionit të Avokatit të Popullit (</w:t>
      </w:r>
      <w:hyperlink r:id="rId18" w:history="1">
        <w:r w:rsidRPr="00881965">
          <w:rPr>
            <w:rStyle w:val="Hyperlink"/>
          </w:rPr>
          <w:t>www.avokatipopullit.gov.al</w:t>
        </w:r>
      </w:hyperlink>
      <w:r w:rsidRPr="00881965">
        <w:t xml:space="preserve">), dhe në këndin e njoftimeve të publikut të Institucionit. Të gjithë kandidatët pjesmarrës në këtë procedurë do të njoftohen në mënyrë elektronike. 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59FB">
      <w:pPr>
        <w:jc w:val="both"/>
      </w:pPr>
      <w:r w:rsidRPr="00881965">
        <w:t>Për sqarime të mëtejshme, mund të kontaktoni në numrin e telefonit 042380334 ose në adresën:</w:t>
      </w:r>
    </w:p>
    <w:p w:rsidR="00CB59FB" w:rsidRPr="00881965" w:rsidRDefault="00CB59FB" w:rsidP="00CB59FB">
      <w:pPr>
        <w:jc w:val="both"/>
      </w:pPr>
    </w:p>
    <w:p w:rsidR="00CB59FB" w:rsidRPr="00881965" w:rsidRDefault="00CB59FB" w:rsidP="00CB59FB">
      <w:pPr>
        <w:jc w:val="both"/>
      </w:pPr>
      <w:r w:rsidRPr="00881965">
        <w:t>Avokati i Popullit, Bulevardi “Zhan’ Dark” nr.2, Tiranë.</w:t>
      </w:r>
    </w:p>
    <w:p w:rsidR="000F3C1A" w:rsidRPr="00881965" w:rsidRDefault="000F3C1A" w:rsidP="00CB59FB">
      <w:pPr>
        <w:jc w:val="both"/>
      </w:pPr>
    </w:p>
    <w:sectPr w:rsidR="000F3C1A" w:rsidRPr="00881965" w:rsidSect="0022060A">
      <w:pgSz w:w="11907" w:h="16840" w:code="9"/>
      <w:pgMar w:top="1440" w:right="1557" w:bottom="1440" w:left="1797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57818"/>
    <w:multiLevelType w:val="hybridMultilevel"/>
    <w:tmpl w:val="21423F1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D612C"/>
    <w:multiLevelType w:val="hybridMultilevel"/>
    <w:tmpl w:val="724EAF08"/>
    <w:lvl w:ilvl="0" w:tplc="61A0D0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F65149"/>
    <w:multiLevelType w:val="hybridMultilevel"/>
    <w:tmpl w:val="642C7EE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BE4BF2"/>
    <w:multiLevelType w:val="hybridMultilevel"/>
    <w:tmpl w:val="162CD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1963AE"/>
    <w:multiLevelType w:val="hybridMultilevel"/>
    <w:tmpl w:val="442A6682"/>
    <w:lvl w:ilvl="0" w:tplc="C9F425B4">
      <w:start w:val="1"/>
      <w:numFmt w:val="decimal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06244F10"/>
    <w:multiLevelType w:val="hybridMultilevel"/>
    <w:tmpl w:val="9C18B00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81C3C41"/>
    <w:multiLevelType w:val="hybridMultilevel"/>
    <w:tmpl w:val="865619BA"/>
    <w:lvl w:ilvl="0" w:tplc="C9F425B4">
      <w:start w:val="1"/>
      <w:numFmt w:val="decimal"/>
      <w:lvlText w:val="%1."/>
      <w:lvlJc w:val="left"/>
      <w:pPr>
        <w:ind w:left="30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7">
    <w:nsid w:val="09AF2769"/>
    <w:multiLevelType w:val="hybridMultilevel"/>
    <w:tmpl w:val="A2146026"/>
    <w:lvl w:ilvl="0" w:tplc="C9F425B4">
      <w:start w:val="1"/>
      <w:numFmt w:val="decimal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0D854F72"/>
    <w:multiLevelType w:val="hybridMultilevel"/>
    <w:tmpl w:val="EA5C90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2C96985"/>
    <w:multiLevelType w:val="hybridMultilevel"/>
    <w:tmpl w:val="E048B9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6D5955"/>
    <w:multiLevelType w:val="hybridMultilevel"/>
    <w:tmpl w:val="BAA2812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14E25C52"/>
    <w:multiLevelType w:val="hybridMultilevel"/>
    <w:tmpl w:val="005E60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4C25F2"/>
    <w:multiLevelType w:val="hybridMultilevel"/>
    <w:tmpl w:val="CD5249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E135D2"/>
    <w:multiLevelType w:val="hybridMultilevel"/>
    <w:tmpl w:val="EA5C90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E9001B"/>
    <w:multiLevelType w:val="hybridMultilevel"/>
    <w:tmpl w:val="60C254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66206D"/>
    <w:multiLevelType w:val="hybridMultilevel"/>
    <w:tmpl w:val="35F0B7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15739FD"/>
    <w:multiLevelType w:val="hybridMultilevel"/>
    <w:tmpl w:val="DE469C50"/>
    <w:lvl w:ilvl="0" w:tplc="C9F425B4">
      <w:start w:val="1"/>
      <w:numFmt w:val="decimal"/>
      <w:lvlText w:val="%1."/>
      <w:lvlJc w:val="left"/>
      <w:pPr>
        <w:ind w:left="2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9EF6741"/>
    <w:multiLevelType w:val="hybridMultilevel"/>
    <w:tmpl w:val="0C1289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AA401E"/>
    <w:multiLevelType w:val="hybridMultilevel"/>
    <w:tmpl w:val="3EB873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AD74B00E">
      <w:start w:val="13"/>
      <w:numFmt w:val="bullet"/>
      <w:lvlText w:val="-"/>
      <w:lvlJc w:val="left"/>
      <w:pPr>
        <w:ind w:left="1440" w:hanging="360"/>
      </w:pPr>
      <w:rPr>
        <w:rFonts w:ascii="Calibri" w:eastAsia="Calibri" w:hAnsi="Calibri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691DAD"/>
    <w:multiLevelType w:val="hybridMultilevel"/>
    <w:tmpl w:val="7F3E05BC"/>
    <w:lvl w:ilvl="0" w:tplc="0409000F">
      <w:start w:val="1"/>
      <w:numFmt w:val="decimal"/>
      <w:lvlText w:val="%1."/>
      <w:lvlJc w:val="left"/>
      <w:pPr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0">
    <w:nsid w:val="34974538"/>
    <w:multiLevelType w:val="hybridMultilevel"/>
    <w:tmpl w:val="294E0E96"/>
    <w:lvl w:ilvl="0" w:tplc="C9F425B4">
      <w:start w:val="1"/>
      <w:numFmt w:val="decimal"/>
      <w:lvlText w:val="%1."/>
      <w:lvlJc w:val="left"/>
      <w:pPr>
        <w:ind w:left="2790" w:hanging="36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350B2F35"/>
    <w:multiLevelType w:val="hybridMultilevel"/>
    <w:tmpl w:val="82E40BB2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2">
    <w:nsid w:val="35525981"/>
    <w:multiLevelType w:val="hybridMultilevel"/>
    <w:tmpl w:val="CF88531E"/>
    <w:lvl w:ilvl="0" w:tplc="C9F425B4">
      <w:start w:val="1"/>
      <w:numFmt w:val="decimal"/>
      <w:lvlText w:val="%1."/>
      <w:lvlJc w:val="left"/>
      <w:pPr>
        <w:ind w:left="279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38E60CD1"/>
    <w:multiLevelType w:val="hybridMultilevel"/>
    <w:tmpl w:val="E26245A2"/>
    <w:lvl w:ilvl="0" w:tplc="C9F425B4">
      <w:start w:val="1"/>
      <w:numFmt w:val="decimal"/>
      <w:lvlText w:val="%1."/>
      <w:lvlJc w:val="left"/>
      <w:pPr>
        <w:ind w:left="15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8F5432B"/>
    <w:multiLevelType w:val="hybridMultilevel"/>
    <w:tmpl w:val="2EB673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96B0F6E"/>
    <w:multiLevelType w:val="hybridMultilevel"/>
    <w:tmpl w:val="B13E307C"/>
    <w:lvl w:ilvl="0" w:tplc="93B036A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3A1F78B5"/>
    <w:multiLevelType w:val="hybridMultilevel"/>
    <w:tmpl w:val="31F00F3E"/>
    <w:lvl w:ilvl="0" w:tplc="C9F425B4">
      <w:start w:val="1"/>
      <w:numFmt w:val="decimal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DC249B"/>
    <w:multiLevelType w:val="hybridMultilevel"/>
    <w:tmpl w:val="21423F1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0956E7"/>
    <w:multiLevelType w:val="hybridMultilevel"/>
    <w:tmpl w:val="24BCA2F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8ED625D"/>
    <w:multiLevelType w:val="hybridMultilevel"/>
    <w:tmpl w:val="DDC8C956"/>
    <w:lvl w:ilvl="0" w:tplc="1F08D92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F45F32"/>
    <w:multiLevelType w:val="hybridMultilevel"/>
    <w:tmpl w:val="1C0A1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1531CD"/>
    <w:multiLevelType w:val="hybridMultilevel"/>
    <w:tmpl w:val="21423F1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EE369E"/>
    <w:multiLevelType w:val="hybridMultilevel"/>
    <w:tmpl w:val="2EB673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00609E"/>
    <w:multiLevelType w:val="hybridMultilevel"/>
    <w:tmpl w:val="96641A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97495E"/>
    <w:multiLevelType w:val="hybridMultilevel"/>
    <w:tmpl w:val="BD4E03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BEA5BBC"/>
    <w:multiLevelType w:val="hybridMultilevel"/>
    <w:tmpl w:val="213C77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8464B3"/>
    <w:multiLevelType w:val="hybridMultilevel"/>
    <w:tmpl w:val="EB8E4F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899E1366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1C3467"/>
    <w:multiLevelType w:val="hybridMultilevel"/>
    <w:tmpl w:val="608E8F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58798D"/>
    <w:multiLevelType w:val="hybridMultilevel"/>
    <w:tmpl w:val="8F7E64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17D4A9A"/>
    <w:multiLevelType w:val="hybridMultilevel"/>
    <w:tmpl w:val="AC3893C4"/>
    <w:lvl w:ilvl="0" w:tplc="C9F425B4">
      <w:start w:val="1"/>
      <w:numFmt w:val="decimal"/>
      <w:lvlText w:val="%1."/>
      <w:lvlJc w:val="left"/>
      <w:pPr>
        <w:ind w:left="2790" w:hanging="36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6221562A"/>
    <w:multiLevelType w:val="hybridMultilevel"/>
    <w:tmpl w:val="F8A8DE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5E968ED"/>
    <w:multiLevelType w:val="hybridMultilevel"/>
    <w:tmpl w:val="1DA6E2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65105B0"/>
    <w:multiLevelType w:val="hybridMultilevel"/>
    <w:tmpl w:val="94807D66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>
    <w:nsid w:val="67EE586F"/>
    <w:multiLevelType w:val="hybridMultilevel"/>
    <w:tmpl w:val="58ECAA18"/>
    <w:lvl w:ilvl="0" w:tplc="C9F425B4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4">
    <w:nsid w:val="6D937A0E"/>
    <w:multiLevelType w:val="hybridMultilevel"/>
    <w:tmpl w:val="D3120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005D42"/>
    <w:multiLevelType w:val="hybridMultilevel"/>
    <w:tmpl w:val="94807D66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6">
    <w:nsid w:val="78D8531C"/>
    <w:multiLevelType w:val="hybridMultilevel"/>
    <w:tmpl w:val="47D888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1221DC"/>
    <w:multiLevelType w:val="hybridMultilevel"/>
    <w:tmpl w:val="65587D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0"/>
  </w:num>
  <w:num w:numId="4">
    <w:abstractNumId w:val="31"/>
  </w:num>
  <w:num w:numId="5">
    <w:abstractNumId w:val="29"/>
  </w:num>
  <w:num w:numId="6">
    <w:abstractNumId w:val="40"/>
  </w:num>
  <w:num w:numId="7">
    <w:abstractNumId w:val="27"/>
  </w:num>
  <w:num w:numId="8">
    <w:abstractNumId w:val="36"/>
  </w:num>
  <w:num w:numId="9">
    <w:abstractNumId w:val="47"/>
  </w:num>
  <w:num w:numId="10">
    <w:abstractNumId w:val="30"/>
  </w:num>
  <w:num w:numId="11">
    <w:abstractNumId w:val="32"/>
  </w:num>
  <w:num w:numId="12">
    <w:abstractNumId w:val="11"/>
  </w:num>
  <w:num w:numId="13">
    <w:abstractNumId w:val="24"/>
  </w:num>
  <w:num w:numId="14">
    <w:abstractNumId w:val="17"/>
  </w:num>
  <w:num w:numId="15">
    <w:abstractNumId w:val="45"/>
  </w:num>
  <w:num w:numId="16">
    <w:abstractNumId w:val="34"/>
  </w:num>
  <w:num w:numId="17">
    <w:abstractNumId w:val="38"/>
  </w:num>
  <w:num w:numId="18">
    <w:abstractNumId w:val="13"/>
  </w:num>
  <w:num w:numId="19">
    <w:abstractNumId w:val="3"/>
  </w:num>
  <w:num w:numId="20">
    <w:abstractNumId w:val="9"/>
  </w:num>
  <w:num w:numId="21">
    <w:abstractNumId w:val="44"/>
  </w:num>
  <w:num w:numId="22">
    <w:abstractNumId w:val="25"/>
  </w:num>
  <w:num w:numId="23">
    <w:abstractNumId w:val="41"/>
  </w:num>
  <w:num w:numId="24">
    <w:abstractNumId w:val="8"/>
  </w:num>
  <w:num w:numId="25">
    <w:abstractNumId w:val="28"/>
  </w:num>
  <w:num w:numId="26">
    <w:abstractNumId w:val="5"/>
  </w:num>
  <w:num w:numId="27">
    <w:abstractNumId w:val="14"/>
  </w:num>
  <w:num w:numId="28">
    <w:abstractNumId w:val="43"/>
  </w:num>
  <w:num w:numId="29">
    <w:abstractNumId w:val="7"/>
  </w:num>
  <w:num w:numId="30">
    <w:abstractNumId w:val="23"/>
  </w:num>
  <w:num w:numId="31">
    <w:abstractNumId w:val="18"/>
  </w:num>
  <w:num w:numId="32">
    <w:abstractNumId w:val="42"/>
  </w:num>
  <w:num w:numId="33">
    <w:abstractNumId w:val="2"/>
  </w:num>
  <w:num w:numId="34">
    <w:abstractNumId w:val="4"/>
  </w:num>
  <w:num w:numId="35">
    <w:abstractNumId w:val="16"/>
  </w:num>
  <w:num w:numId="36">
    <w:abstractNumId w:val="26"/>
  </w:num>
  <w:num w:numId="37">
    <w:abstractNumId w:val="6"/>
  </w:num>
  <w:num w:numId="38">
    <w:abstractNumId w:val="22"/>
  </w:num>
  <w:num w:numId="39">
    <w:abstractNumId w:val="39"/>
  </w:num>
  <w:num w:numId="40">
    <w:abstractNumId w:val="46"/>
  </w:num>
  <w:num w:numId="41">
    <w:abstractNumId w:val="33"/>
  </w:num>
  <w:num w:numId="42">
    <w:abstractNumId w:val="35"/>
  </w:num>
  <w:num w:numId="43">
    <w:abstractNumId w:val="37"/>
  </w:num>
  <w:num w:numId="44">
    <w:abstractNumId w:val="19"/>
  </w:num>
  <w:num w:numId="45">
    <w:abstractNumId w:val="12"/>
  </w:num>
  <w:num w:numId="46">
    <w:abstractNumId w:val="21"/>
  </w:num>
  <w:num w:numId="47">
    <w:abstractNumId w:val="20"/>
  </w:num>
  <w:num w:numId="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activeWritingStyle w:appName="MSWord" w:lang="fr-FR" w:vendorID="9" w:dllVersion="512" w:checkStyle="1"/>
  <w:proofState w:grammar="clean"/>
  <w:attachedTemplate r:id="rId1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56D"/>
    <w:rsid w:val="00002D1F"/>
    <w:rsid w:val="00045F9F"/>
    <w:rsid w:val="00093831"/>
    <w:rsid w:val="000D53C1"/>
    <w:rsid w:val="000F3C1A"/>
    <w:rsid w:val="000F4E81"/>
    <w:rsid w:val="00107639"/>
    <w:rsid w:val="0011051D"/>
    <w:rsid w:val="00124E8D"/>
    <w:rsid w:val="00155831"/>
    <w:rsid w:val="00164EF6"/>
    <w:rsid w:val="00167F4A"/>
    <w:rsid w:val="001719CA"/>
    <w:rsid w:val="00195BD0"/>
    <w:rsid w:val="001A1DC8"/>
    <w:rsid w:val="001D1938"/>
    <w:rsid w:val="001E53E0"/>
    <w:rsid w:val="001E75B0"/>
    <w:rsid w:val="00204D75"/>
    <w:rsid w:val="00210419"/>
    <w:rsid w:val="002158F8"/>
    <w:rsid w:val="00220096"/>
    <w:rsid w:val="0022060A"/>
    <w:rsid w:val="00245D42"/>
    <w:rsid w:val="002560D3"/>
    <w:rsid w:val="002721A2"/>
    <w:rsid w:val="002E1A5C"/>
    <w:rsid w:val="002E54B2"/>
    <w:rsid w:val="00301388"/>
    <w:rsid w:val="00333E60"/>
    <w:rsid w:val="003A52CE"/>
    <w:rsid w:val="003A5A7D"/>
    <w:rsid w:val="003A7690"/>
    <w:rsid w:val="003C5906"/>
    <w:rsid w:val="003E2B20"/>
    <w:rsid w:val="003E4257"/>
    <w:rsid w:val="003E70F2"/>
    <w:rsid w:val="003E77E0"/>
    <w:rsid w:val="003F71A6"/>
    <w:rsid w:val="00406A4F"/>
    <w:rsid w:val="004105DD"/>
    <w:rsid w:val="00434711"/>
    <w:rsid w:val="00474A47"/>
    <w:rsid w:val="004A0873"/>
    <w:rsid w:val="004A0B16"/>
    <w:rsid w:val="004A2D71"/>
    <w:rsid w:val="004B6D83"/>
    <w:rsid w:val="004D697A"/>
    <w:rsid w:val="004F19E7"/>
    <w:rsid w:val="00596F55"/>
    <w:rsid w:val="005A0EDE"/>
    <w:rsid w:val="005A485C"/>
    <w:rsid w:val="005C3D83"/>
    <w:rsid w:val="005D661B"/>
    <w:rsid w:val="005E1040"/>
    <w:rsid w:val="005F387B"/>
    <w:rsid w:val="006103C4"/>
    <w:rsid w:val="006114A4"/>
    <w:rsid w:val="00615ACB"/>
    <w:rsid w:val="00693631"/>
    <w:rsid w:val="006A59C7"/>
    <w:rsid w:val="006A644C"/>
    <w:rsid w:val="006A71F1"/>
    <w:rsid w:val="006B0CF5"/>
    <w:rsid w:val="006E00A8"/>
    <w:rsid w:val="006F20B8"/>
    <w:rsid w:val="006F248E"/>
    <w:rsid w:val="0071133A"/>
    <w:rsid w:val="00735D7E"/>
    <w:rsid w:val="00753203"/>
    <w:rsid w:val="00764CCB"/>
    <w:rsid w:val="00767104"/>
    <w:rsid w:val="0077469F"/>
    <w:rsid w:val="00775BEE"/>
    <w:rsid w:val="007849A3"/>
    <w:rsid w:val="007861FC"/>
    <w:rsid w:val="007933AC"/>
    <w:rsid w:val="007A2AD0"/>
    <w:rsid w:val="007D12F8"/>
    <w:rsid w:val="008017A7"/>
    <w:rsid w:val="00822DDF"/>
    <w:rsid w:val="00834D1B"/>
    <w:rsid w:val="008359BA"/>
    <w:rsid w:val="00863CE5"/>
    <w:rsid w:val="008768B3"/>
    <w:rsid w:val="00881965"/>
    <w:rsid w:val="008B613E"/>
    <w:rsid w:val="008B6214"/>
    <w:rsid w:val="008B7123"/>
    <w:rsid w:val="008F263E"/>
    <w:rsid w:val="008F43F3"/>
    <w:rsid w:val="00911F87"/>
    <w:rsid w:val="009258DA"/>
    <w:rsid w:val="009279F1"/>
    <w:rsid w:val="00955218"/>
    <w:rsid w:val="009874F6"/>
    <w:rsid w:val="009969EB"/>
    <w:rsid w:val="009B50F7"/>
    <w:rsid w:val="009E6039"/>
    <w:rsid w:val="009E6F50"/>
    <w:rsid w:val="009F0E3D"/>
    <w:rsid w:val="00A03C48"/>
    <w:rsid w:val="00A1447E"/>
    <w:rsid w:val="00A32DB6"/>
    <w:rsid w:val="00A40472"/>
    <w:rsid w:val="00A64301"/>
    <w:rsid w:val="00A75196"/>
    <w:rsid w:val="00A83020"/>
    <w:rsid w:val="00AC7ABE"/>
    <w:rsid w:val="00AD1A96"/>
    <w:rsid w:val="00AD795B"/>
    <w:rsid w:val="00AE3D1F"/>
    <w:rsid w:val="00B00AC3"/>
    <w:rsid w:val="00B062E4"/>
    <w:rsid w:val="00B628BA"/>
    <w:rsid w:val="00B817C8"/>
    <w:rsid w:val="00BB6D82"/>
    <w:rsid w:val="00BD26CB"/>
    <w:rsid w:val="00BE0C1A"/>
    <w:rsid w:val="00BE2215"/>
    <w:rsid w:val="00BE72E8"/>
    <w:rsid w:val="00BF6A7A"/>
    <w:rsid w:val="00C05121"/>
    <w:rsid w:val="00C32945"/>
    <w:rsid w:val="00C40042"/>
    <w:rsid w:val="00C5256D"/>
    <w:rsid w:val="00C53154"/>
    <w:rsid w:val="00C7265A"/>
    <w:rsid w:val="00C7310F"/>
    <w:rsid w:val="00C9519E"/>
    <w:rsid w:val="00CA70DF"/>
    <w:rsid w:val="00CB59FB"/>
    <w:rsid w:val="00CB603F"/>
    <w:rsid w:val="00CB6389"/>
    <w:rsid w:val="00CC0AB1"/>
    <w:rsid w:val="00CC597C"/>
    <w:rsid w:val="00CD4A0B"/>
    <w:rsid w:val="00D02475"/>
    <w:rsid w:val="00D26122"/>
    <w:rsid w:val="00D27E59"/>
    <w:rsid w:val="00D42FFA"/>
    <w:rsid w:val="00D53FE9"/>
    <w:rsid w:val="00D91E33"/>
    <w:rsid w:val="00DB77A2"/>
    <w:rsid w:val="00DC0931"/>
    <w:rsid w:val="00DD5548"/>
    <w:rsid w:val="00E00B3E"/>
    <w:rsid w:val="00E01186"/>
    <w:rsid w:val="00E16BA9"/>
    <w:rsid w:val="00E17432"/>
    <w:rsid w:val="00E253E8"/>
    <w:rsid w:val="00E339AA"/>
    <w:rsid w:val="00E3658F"/>
    <w:rsid w:val="00E470EB"/>
    <w:rsid w:val="00E55E9A"/>
    <w:rsid w:val="00E55FAA"/>
    <w:rsid w:val="00E727A7"/>
    <w:rsid w:val="00E76027"/>
    <w:rsid w:val="00E8131D"/>
    <w:rsid w:val="00E9315E"/>
    <w:rsid w:val="00EA392E"/>
    <w:rsid w:val="00EB45FC"/>
    <w:rsid w:val="00EC13D6"/>
    <w:rsid w:val="00EC2980"/>
    <w:rsid w:val="00EE5133"/>
    <w:rsid w:val="00F111C2"/>
    <w:rsid w:val="00F453FD"/>
    <w:rsid w:val="00F64ED8"/>
    <w:rsid w:val="00F73A75"/>
    <w:rsid w:val="00F96935"/>
    <w:rsid w:val="00FB623C"/>
    <w:rsid w:val="00FC3568"/>
    <w:rsid w:val="00FD1874"/>
    <w:rsid w:val="00FF30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b/>
      <w:sz w:val="26"/>
      <w:lang w:val="fr-FR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  <w:bCs/>
      <w:lang w:val="en-GB"/>
    </w:rPr>
  </w:style>
  <w:style w:type="paragraph" w:styleId="Heading5">
    <w:name w:val="heading 5"/>
    <w:basedOn w:val="Normal"/>
    <w:next w:val="Normal"/>
    <w:qFormat/>
    <w:pPr>
      <w:keepNext/>
      <w:ind w:left="1080"/>
      <w:outlineLvl w:val="4"/>
    </w:pPr>
    <w:rPr>
      <w:b/>
      <w:bCs/>
      <w:lang w:val="en-GB"/>
    </w:rPr>
  </w:style>
  <w:style w:type="paragraph" w:styleId="Heading6">
    <w:name w:val="heading 6"/>
    <w:basedOn w:val="Normal"/>
    <w:next w:val="Normal"/>
    <w:qFormat/>
    <w:pPr>
      <w:keepNext/>
      <w:jc w:val="right"/>
      <w:outlineLvl w:val="5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ind w:left="1680" w:hanging="1200"/>
    </w:pPr>
    <w:rPr>
      <w:lang w:val="en-GB"/>
    </w:rPr>
  </w:style>
  <w:style w:type="paragraph" w:styleId="Caption">
    <w:name w:val="caption"/>
    <w:basedOn w:val="Normal"/>
    <w:next w:val="Normal"/>
    <w:qFormat/>
    <w:pPr>
      <w:jc w:val="center"/>
    </w:pPr>
    <w:rPr>
      <w:b/>
    </w:rPr>
  </w:style>
  <w:style w:type="paragraph" w:styleId="BodyText">
    <w:name w:val="Body Text"/>
    <w:basedOn w:val="Normal"/>
    <w:semiHidden/>
    <w:pPr>
      <w:spacing w:line="360" w:lineRule="auto"/>
      <w:jc w:val="both"/>
    </w:pPr>
    <w:rPr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3">
    <w:name w:val="Body Text 3"/>
    <w:basedOn w:val="Normal"/>
    <w:semiHidden/>
    <w:rPr>
      <w:sz w:val="18"/>
    </w:rPr>
  </w:style>
  <w:style w:type="paragraph" w:styleId="ListParagraph">
    <w:name w:val="List Paragraph"/>
    <w:basedOn w:val="Normal"/>
    <w:uiPriority w:val="34"/>
    <w:qFormat/>
    <w:rsid w:val="005D66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30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08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532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b/>
      <w:sz w:val="26"/>
      <w:lang w:val="fr-FR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  <w:bCs/>
      <w:lang w:val="en-GB"/>
    </w:rPr>
  </w:style>
  <w:style w:type="paragraph" w:styleId="Heading5">
    <w:name w:val="heading 5"/>
    <w:basedOn w:val="Normal"/>
    <w:next w:val="Normal"/>
    <w:qFormat/>
    <w:pPr>
      <w:keepNext/>
      <w:ind w:left="1080"/>
      <w:outlineLvl w:val="4"/>
    </w:pPr>
    <w:rPr>
      <w:b/>
      <w:bCs/>
      <w:lang w:val="en-GB"/>
    </w:rPr>
  </w:style>
  <w:style w:type="paragraph" w:styleId="Heading6">
    <w:name w:val="heading 6"/>
    <w:basedOn w:val="Normal"/>
    <w:next w:val="Normal"/>
    <w:qFormat/>
    <w:pPr>
      <w:keepNext/>
      <w:jc w:val="right"/>
      <w:outlineLvl w:val="5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ind w:left="1680" w:hanging="1200"/>
    </w:pPr>
    <w:rPr>
      <w:lang w:val="en-GB"/>
    </w:rPr>
  </w:style>
  <w:style w:type="paragraph" w:styleId="Caption">
    <w:name w:val="caption"/>
    <w:basedOn w:val="Normal"/>
    <w:next w:val="Normal"/>
    <w:qFormat/>
    <w:pPr>
      <w:jc w:val="center"/>
    </w:pPr>
    <w:rPr>
      <w:b/>
    </w:rPr>
  </w:style>
  <w:style w:type="paragraph" w:styleId="BodyText">
    <w:name w:val="Body Text"/>
    <w:basedOn w:val="Normal"/>
    <w:semiHidden/>
    <w:pPr>
      <w:spacing w:line="360" w:lineRule="auto"/>
      <w:jc w:val="both"/>
    </w:pPr>
    <w:rPr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3">
    <w:name w:val="Body Text 3"/>
    <w:basedOn w:val="Normal"/>
    <w:semiHidden/>
    <w:rPr>
      <w:sz w:val="18"/>
    </w:rPr>
  </w:style>
  <w:style w:type="paragraph" w:styleId="ListParagraph">
    <w:name w:val="List Paragraph"/>
    <w:basedOn w:val="Normal"/>
    <w:uiPriority w:val="34"/>
    <w:qFormat/>
    <w:rsid w:val="005D66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30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08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532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8908">
          <w:marLeft w:val="0"/>
          <w:marRight w:val="0"/>
          <w:marTop w:val="0"/>
          <w:marBottom w:val="0"/>
          <w:divBdr>
            <w:top w:val="single" w:sz="4" w:space="0" w:color="FF0000"/>
            <w:left w:val="single" w:sz="4" w:space="0" w:color="FF0000"/>
            <w:bottom w:val="single" w:sz="4" w:space="0" w:color="FF0000"/>
            <w:right w:val="single" w:sz="4" w:space="0" w:color="FF0000"/>
          </w:divBdr>
          <w:divsChild>
            <w:div w:id="118994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dap.gov.al/legjislacioni/udhezime-manuale/54-udhezim-nr-2-date-27-03-2015" TargetMode="External"/><Relationship Id="rId18" Type="http://schemas.openxmlformats.org/officeDocument/2006/relationships/hyperlink" Target="http://www.avokatipopullit.gov.a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www.avokatipopullit.gov.al" TargetMode="External"/><Relationship Id="rId17" Type="http://schemas.openxmlformats.org/officeDocument/2006/relationships/hyperlink" Target="http://dap.gov.al/legjislacioni/udhezime-manuale/54-udhezim-nr-2-date-27-03-201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vokatipopullit.gov.a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dap.gov.al/legjislacioni/udhezime-manuale/60-jeteshkrimi-standard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dap.gov.al/legjislacioni/udhezime-manuale/60-jeteshkrimi-standard" TargetMode="External"/><Relationship Id="rId10" Type="http://schemas.openxmlformats.org/officeDocument/2006/relationships/hyperlink" Target="http://www.avokatipopullit.gov.al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ap@avokatipopullit.gov.al" TargetMode="External"/><Relationship Id="rId14" Type="http://schemas.openxmlformats.org/officeDocument/2006/relationships/hyperlink" Target="http://www.avokatipopullit.gov.a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nxhaku.AVOKATIPOPULLIT.000\AppData\Local\Microsoft\Windows\Temporary%20Internet%20Files\Content.Outlook\R3MQTP7N\Stema-D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7AA64-BE22-47AF-A105-0F3475E2F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Stema-DL</Template>
  <TotalTime>0</TotalTime>
  <Pages>7</Pages>
  <Words>2531</Words>
  <Characters>15326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REPUBLIKA E SHQIPERISE</vt:lpstr>
    </vt:vector>
  </TitlesOfParts>
  <Company>Avokati i Popullit</Company>
  <LinksUpToDate>false</LinksUpToDate>
  <CharactersWithSpaces>17822</CharactersWithSpaces>
  <SharedDoc>false</SharedDoc>
  <HLinks>
    <vt:vector size="12" baseType="variant">
      <vt:variant>
        <vt:i4>7340095</vt:i4>
      </vt:variant>
      <vt:variant>
        <vt:i4>3</vt:i4>
      </vt:variant>
      <vt:variant>
        <vt:i4>0</vt:i4>
      </vt:variant>
      <vt:variant>
        <vt:i4>5</vt:i4>
      </vt:variant>
      <vt:variant>
        <vt:lpwstr>http://www.avokatipopullit.gov.al/</vt:lpwstr>
      </vt:variant>
      <vt:variant>
        <vt:lpwstr/>
      </vt:variant>
      <vt:variant>
        <vt:i4>2883662</vt:i4>
      </vt:variant>
      <vt:variant>
        <vt:i4>0</vt:i4>
      </vt:variant>
      <vt:variant>
        <vt:i4>0</vt:i4>
      </vt:variant>
      <vt:variant>
        <vt:i4>5</vt:i4>
      </vt:variant>
      <vt:variant>
        <vt:lpwstr>mailto:ap@avokatipopullit.gov.al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E SHQIPERISE</dc:title>
  <dc:creator>Marjeta Sanxhaku</dc:creator>
  <cp:lastModifiedBy>Marjeta Sanxhaku</cp:lastModifiedBy>
  <cp:revision>2</cp:revision>
  <cp:lastPrinted>2019-10-02T12:08:00Z</cp:lastPrinted>
  <dcterms:created xsi:type="dcterms:W3CDTF">2021-08-25T11:15:00Z</dcterms:created>
  <dcterms:modified xsi:type="dcterms:W3CDTF">2021-08-25T11:15:00Z</dcterms:modified>
</cp:coreProperties>
</file>