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21" w:rsidRPr="006B0CF5" w:rsidRDefault="006A4CEF" w:rsidP="006B0CF5">
      <w:pPr>
        <w:rPr>
          <w:b/>
          <w:noProof/>
        </w:rPr>
      </w:pPr>
      <w:bookmarkStart w:id="0" w:name="_GoBack"/>
      <w:bookmarkEnd w:id="0"/>
      <w:r w:rsidRPr="006B0CF5"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3228D13D" wp14:editId="62EFD1E5">
            <wp:simplePos x="0" y="0"/>
            <wp:positionH relativeFrom="column">
              <wp:posOffset>52070</wp:posOffset>
            </wp:positionH>
            <wp:positionV relativeFrom="paragraph">
              <wp:posOffset>131445</wp:posOffset>
            </wp:positionV>
            <wp:extent cx="1254760" cy="1066800"/>
            <wp:effectExtent l="0" t="0" r="0" b="0"/>
            <wp:wrapNone/>
            <wp:docPr id="10" name="Picture 2" descr="C:\Users\Fatjon Sino\Desktop\LOGO AVP\LOGO AVP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tjon Sino\Desktop\LOGO AVP\LOGO AVP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1" t="20471" r="28406" b="22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0CF5">
        <w:rPr>
          <w:noProof/>
        </w:rPr>
        <w:drawing>
          <wp:anchor distT="0" distB="0" distL="114300" distR="114300" simplePos="0" relativeHeight="251657728" behindDoc="0" locked="0" layoutInCell="1" allowOverlap="1" wp14:anchorId="33B04069" wp14:editId="0BA3C86D">
            <wp:simplePos x="0" y="0"/>
            <wp:positionH relativeFrom="column">
              <wp:posOffset>2305050</wp:posOffset>
            </wp:positionH>
            <wp:positionV relativeFrom="paragraph">
              <wp:posOffset>-135255</wp:posOffset>
            </wp:positionV>
            <wp:extent cx="504825" cy="762000"/>
            <wp:effectExtent l="0" t="0" r="9525" b="0"/>
            <wp:wrapNone/>
            <wp:docPr id="6" name="Picture 6" descr="Stema_Republ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ma_Republik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795B" w:rsidRPr="006B0CF5" w:rsidRDefault="00AD795B" w:rsidP="006B0CF5">
      <w:pPr>
        <w:rPr>
          <w:b/>
          <w:noProof/>
        </w:rPr>
      </w:pPr>
    </w:p>
    <w:p w:rsidR="00AD795B" w:rsidRPr="006B0CF5" w:rsidRDefault="00AD795B" w:rsidP="006B0CF5">
      <w:pPr>
        <w:rPr>
          <w:b/>
          <w:noProof/>
        </w:rPr>
      </w:pPr>
    </w:p>
    <w:p w:rsidR="00AD795B" w:rsidRPr="006B0CF5" w:rsidRDefault="00AD795B" w:rsidP="006B0CF5">
      <w:pPr>
        <w:rPr>
          <w:b/>
          <w:noProof/>
        </w:rPr>
      </w:pPr>
    </w:p>
    <w:p w:rsidR="00AD795B" w:rsidRPr="006B0CF5" w:rsidRDefault="00AD795B" w:rsidP="006B0CF5">
      <w:pPr>
        <w:rPr>
          <w:b/>
        </w:rPr>
      </w:pPr>
    </w:p>
    <w:p w:rsidR="00C05121" w:rsidRPr="006B0CF5" w:rsidRDefault="00C05121" w:rsidP="006B0CF5">
      <w:pPr>
        <w:pStyle w:val="Caption"/>
        <w:ind w:left="-630" w:right="-327"/>
      </w:pPr>
      <w:r w:rsidRPr="006B0CF5">
        <w:t>REPUBLIKA E SHQIPËRISË</w:t>
      </w:r>
    </w:p>
    <w:p w:rsidR="00C05121" w:rsidRPr="006B0CF5" w:rsidRDefault="00C05121" w:rsidP="006B0CF5">
      <w:pPr>
        <w:pStyle w:val="Heading3"/>
        <w:ind w:left="-630" w:right="-327"/>
      </w:pPr>
      <w:r w:rsidRPr="006B0CF5">
        <w:rPr>
          <w:bCs w:val="0"/>
        </w:rPr>
        <w:t>AVOKATI I POPULLIT</w:t>
      </w:r>
    </w:p>
    <w:bookmarkStart w:id="1" w:name="section"/>
    <w:bookmarkEnd w:id="1"/>
    <w:p w:rsidR="00C7265A" w:rsidRPr="006B0CF5" w:rsidRDefault="005E1040" w:rsidP="006B0CF5">
      <w:pPr>
        <w:tabs>
          <w:tab w:val="left" w:pos="2850"/>
        </w:tabs>
        <w:ind w:left="-630" w:right="-327"/>
        <w:rPr>
          <w:rStyle w:val="Hyperlink"/>
        </w:rPr>
      </w:pPr>
      <w:r>
        <w:rPr>
          <w:b/>
          <w:bCs/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161924</wp:posOffset>
                </wp:positionV>
                <wp:extent cx="5421630" cy="0"/>
                <wp:effectExtent l="0" t="0" r="2667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1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1B192D" id="Line 3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2.75pt" to="426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+v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"/>
            </w:pict>
          </mc:Fallback>
        </mc:AlternateContent>
      </w:r>
      <w:r w:rsidR="009874F6" w:rsidRPr="006B0CF5">
        <w:rPr>
          <w:b/>
          <w:bCs/>
        </w:rPr>
        <w:tab/>
      </w:r>
    </w:p>
    <w:p w:rsidR="003E70F2" w:rsidRPr="006A4CEF" w:rsidRDefault="00C05121" w:rsidP="003E70F2">
      <w:pPr>
        <w:jc w:val="both"/>
        <w:rPr>
          <w:color w:val="0000FF"/>
          <w:sz w:val="16"/>
          <w:szCs w:val="16"/>
        </w:rPr>
      </w:pPr>
      <w:r w:rsidRPr="006A4CEF">
        <w:rPr>
          <w:rStyle w:val="Hyperlink"/>
          <w:sz w:val="16"/>
          <w:szCs w:val="16"/>
        </w:rPr>
        <w:t>Tel/Fax</w:t>
      </w:r>
      <w:proofErr w:type="gramStart"/>
      <w:r w:rsidRPr="006A4CEF">
        <w:rPr>
          <w:rStyle w:val="Hyperlink"/>
          <w:sz w:val="16"/>
          <w:szCs w:val="16"/>
        </w:rPr>
        <w:t>:+</w:t>
      </w:r>
      <w:proofErr w:type="gramEnd"/>
      <w:r w:rsidRPr="006A4CEF">
        <w:rPr>
          <w:rStyle w:val="Hyperlink"/>
          <w:sz w:val="16"/>
          <w:szCs w:val="16"/>
        </w:rPr>
        <w:t>355 4 2380 300/315</w:t>
      </w:r>
      <w:r w:rsidR="003E70F2" w:rsidRPr="006A4CEF">
        <w:rPr>
          <w:rStyle w:val="Hyperlink"/>
          <w:sz w:val="16"/>
          <w:szCs w:val="16"/>
        </w:rPr>
        <w:t xml:space="preserve"> </w:t>
      </w:r>
      <w:r w:rsidR="003E70F2" w:rsidRPr="006A4CEF">
        <w:rPr>
          <w:rStyle w:val="Hyperlink"/>
          <w:sz w:val="16"/>
          <w:szCs w:val="16"/>
          <w:u w:val="none"/>
        </w:rPr>
        <w:tab/>
      </w:r>
      <w:r w:rsidR="003E70F2" w:rsidRPr="006A4CEF">
        <w:rPr>
          <w:rStyle w:val="Hyperlink"/>
          <w:sz w:val="16"/>
          <w:szCs w:val="16"/>
          <w:u w:val="none"/>
        </w:rPr>
        <w:tab/>
      </w:r>
      <w:r w:rsidR="003E70F2" w:rsidRPr="006A4CEF">
        <w:rPr>
          <w:rStyle w:val="Hyperlink"/>
          <w:sz w:val="16"/>
          <w:szCs w:val="16"/>
          <w:u w:val="none"/>
        </w:rPr>
        <w:tab/>
      </w:r>
      <w:r w:rsidR="003E70F2" w:rsidRPr="006A4CEF">
        <w:rPr>
          <w:rStyle w:val="Hyperlink"/>
          <w:sz w:val="16"/>
          <w:szCs w:val="16"/>
          <w:u w:val="none"/>
        </w:rPr>
        <w:tab/>
      </w:r>
      <w:r w:rsidR="003E70F2" w:rsidRPr="006A4CEF">
        <w:rPr>
          <w:rStyle w:val="Hyperlink"/>
          <w:sz w:val="16"/>
          <w:szCs w:val="16"/>
          <w:u w:val="none"/>
        </w:rPr>
        <w:tab/>
      </w:r>
      <w:r w:rsidR="003E70F2" w:rsidRPr="006A4CEF">
        <w:rPr>
          <w:rStyle w:val="Hyperlink"/>
          <w:sz w:val="16"/>
          <w:szCs w:val="16"/>
          <w:u w:val="none"/>
        </w:rPr>
        <w:tab/>
      </w:r>
      <w:r w:rsidR="006A4CEF">
        <w:rPr>
          <w:rStyle w:val="Hyperlink"/>
          <w:sz w:val="16"/>
          <w:szCs w:val="16"/>
          <w:u w:val="none"/>
        </w:rPr>
        <w:t xml:space="preserve">             </w:t>
      </w:r>
      <w:r w:rsidR="003E70F2" w:rsidRPr="006A4CEF">
        <w:rPr>
          <w:color w:val="0000FF"/>
          <w:sz w:val="16"/>
          <w:szCs w:val="16"/>
        </w:rPr>
        <w:t xml:space="preserve">E-mail: </w:t>
      </w:r>
      <w:hyperlink r:id="rId9" w:history="1">
        <w:r w:rsidR="003E70F2" w:rsidRPr="006A4CEF">
          <w:rPr>
            <w:rStyle w:val="Hyperlink"/>
            <w:sz w:val="16"/>
            <w:szCs w:val="16"/>
          </w:rPr>
          <w:t>ap@avokatipopullit.gov.al</w:t>
        </w:r>
      </w:hyperlink>
    </w:p>
    <w:p w:rsidR="003E70F2" w:rsidRPr="006A4CEF" w:rsidRDefault="006A4CEF" w:rsidP="003E70F2">
      <w:pPr>
        <w:rPr>
          <w:color w:val="0000FF"/>
          <w:sz w:val="16"/>
          <w:szCs w:val="16"/>
        </w:rPr>
      </w:pPr>
      <w:r>
        <w:rPr>
          <w:color w:val="0000FF"/>
          <w:sz w:val="16"/>
          <w:szCs w:val="16"/>
        </w:rPr>
        <w:t xml:space="preserve">         </w:t>
      </w:r>
      <w:r w:rsidR="003E70F2" w:rsidRPr="006A4CEF">
        <w:rPr>
          <w:color w:val="0000FF"/>
          <w:sz w:val="16"/>
          <w:szCs w:val="16"/>
        </w:rPr>
        <w:t xml:space="preserve">Tiranë, Shqipëri </w:t>
      </w:r>
      <w:r w:rsidR="003E70F2" w:rsidRPr="006A4CEF">
        <w:rPr>
          <w:color w:val="0000FF"/>
          <w:sz w:val="16"/>
          <w:szCs w:val="16"/>
        </w:rPr>
        <w:tab/>
      </w:r>
      <w:r w:rsidR="003E70F2" w:rsidRPr="006A4CEF">
        <w:rPr>
          <w:color w:val="0000FF"/>
          <w:sz w:val="16"/>
          <w:szCs w:val="16"/>
        </w:rPr>
        <w:tab/>
      </w:r>
      <w:r w:rsidR="003E70F2" w:rsidRPr="006A4CEF">
        <w:rPr>
          <w:color w:val="0000FF"/>
          <w:sz w:val="16"/>
          <w:szCs w:val="16"/>
        </w:rPr>
        <w:tab/>
      </w:r>
      <w:r w:rsidR="003E70F2" w:rsidRPr="006A4CEF">
        <w:rPr>
          <w:color w:val="0000FF"/>
          <w:sz w:val="16"/>
          <w:szCs w:val="16"/>
        </w:rPr>
        <w:tab/>
      </w:r>
      <w:r w:rsidR="003E70F2" w:rsidRPr="006A4CEF">
        <w:rPr>
          <w:color w:val="0000FF"/>
          <w:sz w:val="16"/>
          <w:szCs w:val="16"/>
        </w:rPr>
        <w:tab/>
      </w:r>
      <w:r w:rsidR="003E70F2" w:rsidRPr="006A4CEF">
        <w:rPr>
          <w:color w:val="0000FF"/>
          <w:sz w:val="16"/>
          <w:szCs w:val="16"/>
        </w:rPr>
        <w:tab/>
      </w:r>
      <w:r w:rsidR="003E70F2" w:rsidRPr="006A4CEF">
        <w:rPr>
          <w:color w:val="0000FF"/>
          <w:sz w:val="16"/>
          <w:szCs w:val="16"/>
        </w:rPr>
        <w:tab/>
      </w:r>
      <w:r>
        <w:rPr>
          <w:color w:val="0000FF"/>
          <w:sz w:val="16"/>
          <w:szCs w:val="16"/>
        </w:rPr>
        <w:t xml:space="preserve">                       </w:t>
      </w:r>
      <w:hyperlink r:id="rId10" w:history="1">
        <w:r w:rsidR="003E70F2" w:rsidRPr="006A4CEF">
          <w:rPr>
            <w:rStyle w:val="Hyperlink"/>
            <w:sz w:val="16"/>
            <w:szCs w:val="16"/>
          </w:rPr>
          <w:t>www.avokatipopullit.gov.al</w:t>
        </w:r>
      </w:hyperlink>
    </w:p>
    <w:p w:rsidR="003E70F2" w:rsidRDefault="003E70F2" w:rsidP="006B0CF5">
      <w:pPr>
        <w:jc w:val="both"/>
        <w:rPr>
          <w:color w:val="000000"/>
          <w:sz w:val="16"/>
          <w:szCs w:val="16"/>
        </w:rPr>
      </w:pPr>
    </w:p>
    <w:p w:rsidR="00C05121" w:rsidRPr="006B0CF5" w:rsidRDefault="00C05121" w:rsidP="006B0CF5">
      <w:pPr>
        <w:ind w:left="1440" w:firstLine="720"/>
        <w:jc w:val="both"/>
      </w:pPr>
    </w:p>
    <w:p w:rsidR="00C05121" w:rsidRPr="006B0CF5" w:rsidRDefault="00C05121" w:rsidP="006B0CF5">
      <w:pPr>
        <w:ind w:left="1440" w:firstLine="720"/>
        <w:jc w:val="both"/>
        <w:rPr>
          <w:b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3507"/>
      </w:tblGrid>
      <w:tr w:rsidR="00C05121" w:rsidRPr="006B0CF5">
        <w:tc>
          <w:tcPr>
            <w:tcW w:w="4876" w:type="dxa"/>
          </w:tcPr>
          <w:p w:rsidR="00C05121" w:rsidRPr="006B0CF5" w:rsidRDefault="00C05121" w:rsidP="006B0CF5">
            <w:pPr>
              <w:jc w:val="both"/>
              <w:rPr>
                <w:b/>
                <w:bCs/>
              </w:rPr>
            </w:pPr>
            <w:r w:rsidRPr="006B0CF5">
              <w:rPr>
                <w:b/>
                <w:bCs/>
              </w:rPr>
              <w:t>Nr.</w:t>
            </w:r>
            <w:bookmarkStart w:id="2" w:name="start"/>
            <w:bookmarkEnd w:id="2"/>
            <w:r w:rsidRPr="006B0CF5">
              <w:rPr>
                <w:b/>
                <w:bCs/>
              </w:rPr>
              <w:t xml:space="preserve">                    Prot.</w:t>
            </w:r>
          </w:p>
        </w:tc>
        <w:tc>
          <w:tcPr>
            <w:tcW w:w="3507" w:type="dxa"/>
          </w:tcPr>
          <w:p w:rsidR="00C05121" w:rsidRPr="006B0CF5" w:rsidRDefault="00045F9F" w:rsidP="006833FA">
            <w:pPr>
              <w:pStyle w:val="Heading6"/>
              <w:rPr>
                <w:lang w:val="en-US"/>
              </w:rPr>
            </w:pPr>
            <w:r w:rsidRPr="006B0CF5">
              <w:rPr>
                <w:lang w:val="en-US"/>
              </w:rPr>
              <w:t>Tiranë ___/___/20</w:t>
            </w:r>
            <w:r w:rsidR="006833FA">
              <w:rPr>
                <w:lang w:val="en-US"/>
              </w:rPr>
              <w:t>20</w:t>
            </w:r>
          </w:p>
        </w:tc>
      </w:tr>
      <w:tr w:rsidR="00C05121" w:rsidRPr="006B0CF5">
        <w:tc>
          <w:tcPr>
            <w:tcW w:w="4876" w:type="dxa"/>
          </w:tcPr>
          <w:p w:rsidR="00C05121" w:rsidRPr="006B0CF5" w:rsidRDefault="00C05121" w:rsidP="006B0CF5">
            <w:pPr>
              <w:jc w:val="both"/>
              <w:rPr>
                <w:b/>
                <w:bCs/>
              </w:rPr>
            </w:pPr>
            <w:bookmarkStart w:id="3" w:name="Vår_referanse"/>
            <w:bookmarkEnd w:id="3"/>
          </w:p>
        </w:tc>
        <w:tc>
          <w:tcPr>
            <w:tcW w:w="3507" w:type="dxa"/>
          </w:tcPr>
          <w:p w:rsidR="00C05121" w:rsidRPr="006B0CF5" w:rsidRDefault="00C05121" w:rsidP="006B0CF5">
            <w:pPr>
              <w:pStyle w:val="Heading6"/>
              <w:rPr>
                <w:lang w:val="en-US"/>
              </w:rPr>
            </w:pPr>
          </w:p>
        </w:tc>
      </w:tr>
    </w:tbl>
    <w:p w:rsidR="00C05121" w:rsidRPr="006B0CF5" w:rsidRDefault="00C05121" w:rsidP="006B0CF5"/>
    <w:p w:rsidR="00C7265A" w:rsidRPr="006B0CF5" w:rsidRDefault="00C7265A" w:rsidP="006B0CF5">
      <w:pPr>
        <w:jc w:val="both"/>
        <w:rPr>
          <w:b/>
        </w:rPr>
      </w:pPr>
    </w:p>
    <w:p w:rsidR="006A4CEF" w:rsidRDefault="00052ED3" w:rsidP="006A4CEF">
      <w:pPr>
        <w:tabs>
          <w:tab w:val="left" w:pos="765"/>
          <w:tab w:val="left" w:pos="2160"/>
        </w:tabs>
        <w:jc w:val="center"/>
        <w:rPr>
          <w:b/>
        </w:rPr>
      </w:pPr>
      <w:r>
        <w:rPr>
          <w:b/>
        </w:rPr>
        <w:t>SHPALLJE</w:t>
      </w:r>
      <w:r w:rsidR="00EC13D6" w:rsidRPr="009969EB">
        <w:rPr>
          <w:b/>
        </w:rPr>
        <w:t xml:space="preserve"> </w:t>
      </w:r>
      <w:r w:rsidR="006A4CEF" w:rsidRPr="009969EB">
        <w:rPr>
          <w:b/>
        </w:rPr>
        <w:t xml:space="preserve">PËR </w:t>
      </w:r>
      <w:r w:rsidR="00C7310F" w:rsidRPr="009969EB">
        <w:rPr>
          <w:b/>
        </w:rPr>
        <w:t>L</w:t>
      </w:r>
      <w:r w:rsidR="00767104" w:rsidRPr="009969EB">
        <w:rPr>
          <w:b/>
        </w:rPr>
        <w:t>Ë</w:t>
      </w:r>
      <w:r w:rsidR="00C7310F" w:rsidRPr="009969EB">
        <w:rPr>
          <w:b/>
        </w:rPr>
        <w:t>VIZJE PARALELE</w:t>
      </w:r>
      <w:r w:rsidR="00301388" w:rsidRPr="009969EB">
        <w:rPr>
          <w:b/>
        </w:rPr>
        <w:t xml:space="preserve">, </w:t>
      </w:r>
      <w:r w:rsidR="006A4CEF">
        <w:rPr>
          <w:b/>
        </w:rPr>
        <w:t>DHE</w:t>
      </w:r>
    </w:p>
    <w:p w:rsidR="00C7310F" w:rsidRPr="009969EB" w:rsidRDefault="00EC13D6" w:rsidP="006A4CEF">
      <w:pPr>
        <w:tabs>
          <w:tab w:val="left" w:pos="765"/>
          <w:tab w:val="left" w:pos="2160"/>
        </w:tabs>
        <w:jc w:val="center"/>
        <w:rPr>
          <w:b/>
        </w:rPr>
      </w:pPr>
      <w:r>
        <w:rPr>
          <w:b/>
        </w:rPr>
        <w:t>PRANIM</w:t>
      </w:r>
      <w:r w:rsidR="006A4CEF">
        <w:rPr>
          <w:b/>
        </w:rPr>
        <w:t xml:space="preserve"> </w:t>
      </w:r>
      <w:r w:rsidR="006E00A8" w:rsidRPr="009969EB">
        <w:rPr>
          <w:b/>
        </w:rPr>
        <w:t xml:space="preserve">NË </w:t>
      </w:r>
      <w:r w:rsidR="00C7310F" w:rsidRPr="009969EB">
        <w:rPr>
          <w:b/>
        </w:rPr>
        <w:t>SH</w:t>
      </w:r>
      <w:r w:rsidR="00767104" w:rsidRPr="009969EB">
        <w:rPr>
          <w:b/>
        </w:rPr>
        <w:t>Ë</w:t>
      </w:r>
      <w:r w:rsidR="00C7310F" w:rsidRPr="009969EB">
        <w:rPr>
          <w:b/>
        </w:rPr>
        <w:t>RBIMI</w:t>
      </w:r>
      <w:r w:rsidR="00052ED3">
        <w:rPr>
          <w:b/>
        </w:rPr>
        <w:t>N</w:t>
      </w:r>
      <w:r w:rsidR="00C7310F" w:rsidRPr="009969EB">
        <w:rPr>
          <w:b/>
        </w:rPr>
        <w:t xml:space="preserve"> CIVIL</w:t>
      </w:r>
      <w:r w:rsidR="006E00A8">
        <w:rPr>
          <w:b/>
        </w:rPr>
        <w:t xml:space="preserve"> </w:t>
      </w:r>
      <w:r w:rsidR="00C7310F" w:rsidRPr="009969EB">
        <w:rPr>
          <w:b/>
        </w:rPr>
        <w:t>N</w:t>
      </w:r>
      <w:r w:rsidR="00767104" w:rsidRPr="009969EB">
        <w:rPr>
          <w:b/>
        </w:rPr>
        <w:t>Ë</w:t>
      </w:r>
      <w:r w:rsidR="00D42FFA" w:rsidRPr="009969EB">
        <w:rPr>
          <w:b/>
        </w:rPr>
        <w:t xml:space="preserve"> KATEGORINË </w:t>
      </w:r>
      <w:r w:rsidR="00B628BA">
        <w:rPr>
          <w:b/>
        </w:rPr>
        <w:t>E</w:t>
      </w:r>
      <w:r>
        <w:rPr>
          <w:b/>
        </w:rPr>
        <w:t>KZEKUTIVE.</w:t>
      </w:r>
    </w:p>
    <w:p w:rsidR="00C7310F" w:rsidRPr="006B0CF5" w:rsidRDefault="00C7310F" w:rsidP="006B0CF5">
      <w:pPr>
        <w:jc w:val="both"/>
      </w:pPr>
    </w:p>
    <w:p w:rsidR="006A644C" w:rsidRDefault="00C7310F" w:rsidP="006B0CF5">
      <w:pPr>
        <w:jc w:val="both"/>
      </w:pPr>
      <w:r w:rsidRPr="00881965">
        <w:t>N</w:t>
      </w:r>
      <w:r w:rsidR="00767104" w:rsidRPr="00881965">
        <w:t>ë</w:t>
      </w:r>
      <w:r w:rsidRPr="00881965">
        <w:t xml:space="preserve"> zbatim t</w:t>
      </w:r>
      <w:r w:rsidR="00767104" w:rsidRPr="00881965">
        <w:t>ë</w:t>
      </w:r>
      <w:r w:rsidRPr="00881965">
        <w:t xml:space="preserve"> nenit 26 t</w:t>
      </w:r>
      <w:r w:rsidR="00767104" w:rsidRPr="00881965">
        <w:t>ë</w:t>
      </w:r>
      <w:r w:rsidRPr="00881965">
        <w:t xml:space="preserve"> ligjit nr.152/2013 “P</w:t>
      </w:r>
      <w:r w:rsidR="00767104" w:rsidRPr="00881965">
        <w:t>ë</w:t>
      </w:r>
      <w:r w:rsidRPr="00881965">
        <w:t>r n</w:t>
      </w:r>
      <w:r w:rsidR="00767104" w:rsidRPr="00881965">
        <w:t>ë</w:t>
      </w:r>
      <w:r w:rsidRPr="00881965">
        <w:t>pun</w:t>
      </w:r>
      <w:r w:rsidR="00767104" w:rsidRPr="00881965">
        <w:t>ë</w:t>
      </w:r>
      <w:r w:rsidRPr="00881965">
        <w:t xml:space="preserve">sin civil”, </w:t>
      </w:r>
      <w:r w:rsidR="00767104" w:rsidRPr="00881965">
        <w:t xml:space="preserve">i </w:t>
      </w:r>
      <w:r w:rsidRPr="00881965">
        <w:t>ndryshuar si dhe t</w:t>
      </w:r>
      <w:r w:rsidR="00767104" w:rsidRPr="00881965">
        <w:t>ë</w:t>
      </w:r>
      <w:r w:rsidRPr="00881965">
        <w:t xml:space="preserve"> Kreut II,</w:t>
      </w:r>
      <w:r w:rsidR="00FF3085" w:rsidRPr="00881965">
        <w:t xml:space="preserve"> </w:t>
      </w:r>
      <w:r w:rsidRPr="00881965">
        <w:t>dhe III t</w:t>
      </w:r>
      <w:r w:rsidR="00767104" w:rsidRPr="00881965">
        <w:t>ë</w:t>
      </w:r>
      <w:r w:rsidRPr="00881965">
        <w:t xml:space="preserve"> Vendimit t</w:t>
      </w:r>
      <w:r w:rsidR="00767104" w:rsidRPr="00881965">
        <w:t>ë</w:t>
      </w:r>
      <w:r w:rsidRPr="00881965">
        <w:t xml:space="preserve"> K</w:t>
      </w:r>
      <w:r w:rsidR="00767104" w:rsidRPr="00881965">
        <w:t>ë</w:t>
      </w:r>
      <w:r w:rsidRPr="00881965">
        <w:t>shillit t</w:t>
      </w:r>
      <w:r w:rsidR="00767104" w:rsidRPr="00881965">
        <w:t>ë</w:t>
      </w:r>
      <w:r w:rsidR="009969EB" w:rsidRPr="00881965">
        <w:t xml:space="preserve"> Ministrave </w:t>
      </w:r>
      <w:r w:rsidR="00F96935" w:rsidRPr="00881965">
        <w:t>nr.243</w:t>
      </w:r>
      <w:r w:rsidRPr="00881965">
        <w:t>, dat</w:t>
      </w:r>
      <w:r w:rsidR="00767104" w:rsidRPr="00881965">
        <w:t>ë</w:t>
      </w:r>
      <w:r w:rsidRPr="00881965">
        <w:t xml:space="preserve"> 18.</w:t>
      </w:r>
      <w:r w:rsidR="006A644C" w:rsidRPr="00881965">
        <w:t>3.2015</w:t>
      </w:r>
      <w:r w:rsidR="00FF3085" w:rsidRPr="00881965">
        <w:t xml:space="preserve"> </w:t>
      </w:r>
      <w:r w:rsidR="00F96935" w:rsidRPr="00881965">
        <w:t xml:space="preserve">“Për Pranimin, Lëvizjen Paralele, Periudhën e Provës dhe Emërimin në Kategorinë </w:t>
      </w:r>
      <w:r w:rsidR="00F96935" w:rsidRPr="007D5EA6">
        <w:t>Ekzekutive”</w:t>
      </w:r>
      <w:r w:rsidR="006A644C" w:rsidRPr="007D5EA6">
        <w:t xml:space="preserve">, Institucioni </w:t>
      </w:r>
      <w:r w:rsidR="00767104" w:rsidRPr="007D5EA6">
        <w:t xml:space="preserve">i </w:t>
      </w:r>
      <w:r w:rsidR="006A644C" w:rsidRPr="007D5EA6">
        <w:t>Avokatit t</w:t>
      </w:r>
      <w:r w:rsidR="00767104" w:rsidRPr="007D5EA6">
        <w:t>ë</w:t>
      </w:r>
      <w:r w:rsidR="006A644C" w:rsidRPr="007D5EA6">
        <w:t xml:space="preserve"> Popullit shpall Procedurat e L</w:t>
      </w:r>
      <w:r w:rsidR="00767104" w:rsidRPr="007D5EA6">
        <w:t>ë</w:t>
      </w:r>
      <w:r w:rsidR="00F96935" w:rsidRPr="007D5EA6">
        <w:t>vizjes Paralele dhe</w:t>
      </w:r>
      <w:r w:rsidR="00F96935" w:rsidRPr="00881965">
        <w:t xml:space="preserve"> Pranimit në Shërbimin Civil</w:t>
      </w:r>
      <w:r w:rsidR="006A644C" w:rsidRPr="00881965">
        <w:t>, n</w:t>
      </w:r>
      <w:r w:rsidR="00767104" w:rsidRPr="00881965">
        <w:t>ë</w:t>
      </w:r>
      <w:r w:rsidR="006A644C" w:rsidRPr="00881965">
        <w:t xml:space="preserve"> pozicionin:</w:t>
      </w:r>
    </w:p>
    <w:p w:rsidR="00965B99" w:rsidRPr="00881965" w:rsidRDefault="00965B99" w:rsidP="006B0CF5">
      <w:pPr>
        <w:jc w:val="both"/>
      </w:pPr>
    </w:p>
    <w:p w:rsidR="009E6039" w:rsidRPr="00881965" w:rsidRDefault="009E6039" w:rsidP="006B0CF5">
      <w:pPr>
        <w:jc w:val="both"/>
        <w:rPr>
          <w:b/>
        </w:rPr>
      </w:pPr>
    </w:p>
    <w:p w:rsidR="00434711" w:rsidRPr="00A73398" w:rsidRDefault="00F96935" w:rsidP="00A73398">
      <w:pPr>
        <w:jc w:val="both"/>
        <w:rPr>
          <w:b/>
        </w:rPr>
      </w:pPr>
      <w:r w:rsidRPr="007D5EA6">
        <w:rPr>
          <w:b/>
        </w:rPr>
        <w:t xml:space="preserve">1 (një) </w:t>
      </w:r>
      <w:r w:rsidR="00A73398" w:rsidRPr="007D5EA6">
        <w:rPr>
          <w:b/>
        </w:rPr>
        <w:t xml:space="preserve">“Specialist i </w:t>
      </w:r>
      <w:r w:rsidR="006A4CEF">
        <w:rPr>
          <w:b/>
        </w:rPr>
        <w:t>Shërbimeve ndaj Qytetarit</w:t>
      </w:r>
      <w:r w:rsidR="00753203" w:rsidRPr="007D5EA6">
        <w:rPr>
          <w:b/>
        </w:rPr>
        <w:t xml:space="preserve">” në </w:t>
      </w:r>
      <w:r w:rsidR="00A73398" w:rsidRPr="007D5EA6">
        <w:rPr>
          <w:rStyle w:val="Strong"/>
          <w:shd w:val="clear" w:color="auto" w:fill="FBFBFB"/>
        </w:rPr>
        <w:t>Sektorin e</w:t>
      </w:r>
      <w:r w:rsidR="00753203" w:rsidRPr="007D5EA6">
        <w:rPr>
          <w:rStyle w:val="Strong"/>
          <w:shd w:val="clear" w:color="auto" w:fill="FBFBFB"/>
        </w:rPr>
        <w:t xml:space="preserve"> </w:t>
      </w:r>
      <w:r w:rsidR="006A4CEF">
        <w:rPr>
          <w:rStyle w:val="Strong"/>
          <w:shd w:val="clear" w:color="auto" w:fill="FBFBFB"/>
        </w:rPr>
        <w:t>IT dhe Pritjes së Qytetarit</w:t>
      </w:r>
      <w:r w:rsidR="00753203" w:rsidRPr="007D5EA6">
        <w:rPr>
          <w:b/>
        </w:rPr>
        <w:t>,</w:t>
      </w:r>
      <w:r w:rsidRPr="007D5EA6">
        <w:rPr>
          <w:b/>
        </w:rPr>
        <w:t xml:space="preserve"> Kategoria III-b.</w:t>
      </w:r>
    </w:p>
    <w:p w:rsidR="00965B99" w:rsidRPr="00881965" w:rsidRDefault="00965B99" w:rsidP="006B0CF5">
      <w:pPr>
        <w:jc w:val="both"/>
        <w:rPr>
          <w:b/>
        </w:rPr>
      </w:pPr>
    </w:p>
    <w:p w:rsidR="009E6039" w:rsidRPr="00881965" w:rsidRDefault="009E6039" w:rsidP="006B0CF5">
      <w:pPr>
        <w:jc w:val="both"/>
        <w:rPr>
          <w:b/>
        </w:rPr>
      </w:pPr>
    </w:p>
    <w:p w:rsidR="009E6039" w:rsidRPr="00881965" w:rsidRDefault="00B628BA" w:rsidP="006B0CF5">
      <w:pPr>
        <w:pStyle w:val="Heading3"/>
        <w:shd w:val="clear" w:color="auto" w:fill="FFFFFF"/>
        <w:rPr>
          <w:caps/>
          <w:color w:val="000000"/>
          <w:u w:val="single"/>
        </w:rPr>
      </w:pPr>
      <w:r w:rsidRPr="00881965">
        <w:rPr>
          <w:caps/>
          <w:color w:val="000000"/>
          <w:u w:val="single"/>
        </w:rPr>
        <w:t>PËR TË DY</w:t>
      </w:r>
      <w:r w:rsidR="009E6039" w:rsidRPr="00881965">
        <w:rPr>
          <w:caps/>
          <w:color w:val="000000"/>
          <w:u w:val="single"/>
        </w:rPr>
        <w:t xml:space="preserve"> PROCEDURAT (LËVIZJE PARALELE</w:t>
      </w:r>
      <w:r w:rsidR="004105DD" w:rsidRPr="00881965">
        <w:rPr>
          <w:caps/>
          <w:color w:val="000000"/>
          <w:u w:val="single"/>
        </w:rPr>
        <w:t xml:space="preserve"> DHE </w:t>
      </w:r>
      <w:r w:rsidR="00BE2215" w:rsidRPr="00881965">
        <w:rPr>
          <w:caps/>
          <w:color w:val="000000"/>
          <w:u w:val="single"/>
        </w:rPr>
        <w:t xml:space="preserve">Pranim nË shËrbimin civil) </w:t>
      </w:r>
      <w:r w:rsidR="009E6039" w:rsidRPr="00881965">
        <w:rPr>
          <w:caps/>
          <w:color w:val="000000"/>
          <w:u w:val="single"/>
        </w:rPr>
        <w:t>APLIKOHET NË TË NJËJTËN KOHË!</w:t>
      </w:r>
    </w:p>
    <w:p w:rsidR="00434711" w:rsidRPr="00881965" w:rsidRDefault="00434711" w:rsidP="006B0CF5">
      <w:pPr>
        <w:jc w:val="both"/>
      </w:pPr>
    </w:p>
    <w:p w:rsidR="006E00A8" w:rsidRPr="00881965" w:rsidRDefault="009E6039" w:rsidP="006B0CF5">
      <w:pPr>
        <w:jc w:val="both"/>
      </w:pPr>
      <w:r w:rsidRPr="00881965">
        <w:t xml:space="preserve">Pozicioni më sipër, i ofrohet fillimisht nëpunësve civilë të së njëjtës kategori për procedurën e lëvizjes paralele! </w:t>
      </w:r>
    </w:p>
    <w:p w:rsidR="002560D3" w:rsidRPr="00881965" w:rsidRDefault="009E6039" w:rsidP="006B0CF5">
      <w:pPr>
        <w:jc w:val="both"/>
      </w:pPr>
      <w:r w:rsidRPr="00881965">
        <w:t>Vetëm në rast se në përfundim të procedurës së</w:t>
      </w:r>
      <w:r w:rsidR="003C5906">
        <w:t xml:space="preserve"> lëvizjes paralele, rezulton se</w:t>
      </w:r>
      <w:r w:rsidRPr="00881965">
        <w:t xml:space="preserve"> pozicion</w:t>
      </w:r>
      <w:r w:rsidR="003C5906">
        <w:t>i</w:t>
      </w:r>
      <w:r w:rsidRPr="00881965">
        <w:t xml:space="preserve"> është ende vakant, ai është i vlefshëm për konkurimin nëpërmjet procedurës së ngritjes në detyrë.</w:t>
      </w:r>
      <w:r w:rsidRPr="00881965" w:rsidDel="009E6039">
        <w:t xml:space="preserve"> </w:t>
      </w:r>
    </w:p>
    <w:p w:rsidR="00434711" w:rsidRPr="00881965" w:rsidRDefault="00434711" w:rsidP="006B0CF5">
      <w:pPr>
        <w:jc w:val="both"/>
      </w:pPr>
    </w:p>
    <w:p w:rsidR="009E6039" w:rsidRPr="007F1DE5" w:rsidRDefault="009E6039" w:rsidP="00A73398">
      <w:pPr>
        <w:pStyle w:val="Heading3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7F1DE5">
        <w:rPr>
          <w:color w:val="000000"/>
        </w:rPr>
        <w:t>Afati për aplikim për l</w:t>
      </w:r>
      <w:r w:rsidR="003E70F2" w:rsidRPr="007F1DE5">
        <w:rPr>
          <w:color w:val="000000"/>
        </w:rPr>
        <w:t>ë</w:t>
      </w:r>
      <w:r w:rsidRPr="007F1DE5">
        <w:rPr>
          <w:color w:val="000000"/>
        </w:rPr>
        <w:t xml:space="preserve">vizje paralele </w:t>
      </w:r>
      <w:r w:rsidR="003E70F2" w:rsidRPr="007F1DE5">
        <w:rPr>
          <w:color w:val="000000"/>
        </w:rPr>
        <w:t>ë</w:t>
      </w:r>
      <w:r w:rsidRPr="007F1DE5">
        <w:rPr>
          <w:color w:val="000000"/>
        </w:rPr>
        <w:t>sht</w:t>
      </w:r>
      <w:r w:rsidR="003E70F2" w:rsidRPr="007F1DE5">
        <w:rPr>
          <w:color w:val="000000"/>
        </w:rPr>
        <w:t>ë</w:t>
      </w:r>
      <w:r w:rsidRPr="007F1DE5">
        <w:rPr>
          <w:color w:val="000000"/>
        </w:rPr>
        <w:t xml:space="preserve"> d</w:t>
      </w:r>
      <w:r w:rsidR="006E00A8" w:rsidRPr="007F1DE5">
        <w:rPr>
          <w:color w:val="000000"/>
        </w:rPr>
        <w:t>a</w:t>
      </w:r>
      <w:r w:rsidRPr="007F1DE5">
        <w:rPr>
          <w:color w:val="000000"/>
        </w:rPr>
        <w:t>t</w:t>
      </w:r>
      <w:r w:rsidR="006E00A8" w:rsidRPr="007F1DE5">
        <w:rPr>
          <w:color w:val="000000"/>
        </w:rPr>
        <w:t>a:</w:t>
      </w:r>
      <w:r w:rsidR="00FD5EA0">
        <w:rPr>
          <w:color w:val="000000"/>
        </w:rPr>
        <w:t xml:space="preserve"> 27.08</w:t>
      </w:r>
      <w:r w:rsidR="007F1DE5" w:rsidRPr="007F1DE5">
        <w:rPr>
          <w:color w:val="000000"/>
        </w:rPr>
        <w:t>.20</w:t>
      </w:r>
      <w:r w:rsidR="006833FA">
        <w:rPr>
          <w:color w:val="000000"/>
        </w:rPr>
        <w:t>20</w:t>
      </w:r>
    </w:p>
    <w:p w:rsidR="00A73398" w:rsidRPr="007F1DE5" w:rsidRDefault="00A73398" w:rsidP="00A73398">
      <w:pPr>
        <w:pStyle w:val="Heading3"/>
        <w:shd w:val="clear" w:color="auto" w:fill="FFFFFF"/>
        <w:tabs>
          <w:tab w:val="left" w:pos="2229"/>
        </w:tabs>
        <w:ind w:firstLine="2235"/>
        <w:jc w:val="both"/>
        <w:rPr>
          <w:color w:val="000000"/>
        </w:rPr>
      </w:pPr>
    </w:p>
    <w:p w:rsidR="00A73398" w:rsidRPr="007F1DE5" w:rsidRDefault="00A73398" w:rsidP="00A73398">
      <w:pPr>
        <w:pStyle w:val="Heading3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7F1DE5">
        <w:rPr>
          <w:color w:val="000000"/>
        </w:rPr>
        <w:t>Afati për aplikim për pranim në shërbimin civil është data:</w:t>
      </w:r>
      <w:r w:rsidR="004239CE">
        <w:rPr>
          <w:color w:val="000000"/>
        </w:rPr>
        <w:t xml:space="preserve"> 0</w:t>
      </w:r>
      <w:r w:rsidR="00FD5EA0">
        <w:rPr>
          <w:color w:val="000000"/>
        </w:rPr>
        <w:t>1.0</w:t>
      </w:r>
      <w:r w:rsidR="004239CE">
        <w:rPr>
          <w:color w:val="000000"/>
        </w:rPr>
        <w:t>9</w:t>
      </w:r>
      <w:r w:rsidRPr="007F1DE5">
        <w:rPr>
          <w:color w:val="000000"/>
        </w:rPr>
        <w:t>.20</w:t>
      </w:r>
      <w:r w:rsidR="006833FA">
        <w:rPr>
          <w:color w:val="000000"/>
        </w:rPr>
        <w:t>20</w:t>
      </w:r>
    </w:p>
    <w:p w:rsidR="00A73398" w:rsidRPr="00A73398" w:rsidRDefault="00A73398" w:rsidP="00A73398"/>
    <w:p w:rsidR="00965B99" w:rsidRPr="00965B99" w:rsidRDefault="00965B99" w:rsidP="00965B99"/>
    <w:p w:rsidR="003C5906" w:rsidRPr="00A73398" w:rsidRDefault="00911F87" w:rsidP="006A4CEF">
      <w:pPr>
        <w:widowControl w:val="0"/>
        <w:autoSpaceDE w:val="0"/>
        <w:autoSpaceDN w:val="0"/>
        <w:adjustRightInd w:val="0"/>
        <w:ind w:left="380" w:right="59" w:hanging="380"/>
        <w:jc w:val="both"/>
        <w:rPr>
          <w:b/>
          <w:bCs/>
          <w:shd w:val="clear" w:color="auto" w:fill="FBFBFB"/>
        </w:rPr>
      </w:pPr>
      <w:r w:rsidRPr="00881965">
        <w:rPr>
          <w:b/>
        </w:rPr>
        <w:t>P</w:t>
      </w:r>
      <w:r w:rsidR="00767104" w:rsidRPr="00881965">
        <w:rPr>
          <w:b/>
        </w:rPr>
        <w:t>ë</w:t>
      </w:r>
      <w:r w:rsidRPr="00881965">
        <w:rPr>
          <w:b/>
        </w:rPr>
        <w:t xml:space="preserve">rshkrimi </w:t>
      </w:r>
      <w:r w:rsidR="00015DF1">
        <w:rPr>
          <w:b/>
        </w:rPr>
        <w:t xml:space="preserve">i </w:t>
      </w:r>
      <w:r w:rsidRPr="00881965">
        <w:rPr>
          <w:b/>
        </w:rPr>
        <w:t>p</w:t>
      </w:r>
      <w:r w:rsidR="00767104" w:rsidRPr="00881965">
        <w:rPr>
          <w:b/>
        </w:rPr>
        <w:t>ë</w:t>
      </w:r>
      <w:r w:rsidRPr="00881965">
        <w:rPr>
          <w:b/>
        </w:rPr>
        <w:t>rgjith</w:t>
      </w:r>
      <w:r w:rsidR="00767104" w:rsidRPr="00881965">
        <w:rPr>
          <w:b/>
        </w:rPr>
        <w:t>ë</w:t>
      </w:r>
      <w:r w:rsidR="00015DF1">
        <w:rPr>
          <w:b/>
        </w:rPr>
        <w:t>shëm</w:t>
      </w:r>
      <w:r w:rsidRPr="00881965">
        <w:rPr>
          <w:b/>
        </w:rPr>
        <w:t xml:space="preserve"> </w:t>
      </w:r>
      <w:r w:rsidR="00D42FFA" w:rsidRPr="00881965">
        <w:rPr>
          <w:b/>
        </w:rPr>
        <w:t xml:space="preserve">i </w:t>
      </w:r>
      <w:r w:rsidRPr="00881965">
        <w:rPr>
          <w:b/>
        </w:rPr>
        <w:t>pun</w:t>
      </w:r>
      <w:r w:rsidR="00767104" w:rsidRPr="00881965">
        <w:rPr>
          <w:b/>
        </w:rPr>
        <w:t>ë</w:t>
      </w:r>
      <w:r w:rsidRPr="00881965">
        <w:rPr>
          <w:b/>
        </w:rPr>
        <w:t>s p</w:t>
      </w:r>
      <w:r w:rsidR="00767104" w:rsidRPr="00881965">
        <w:rPr>
          <w:b/>
        </w:rPr>
        <w:t>ë</w:t>
      </w:r>
      <w:r w:rsidRPr="00881965">
        <w:rPr>
          <w:b/>
        </w:rPr>
        <w:t xml:space="preserve">r pozicionin </w:t>
      </w:r>
      <w:r w:rsidR="006A4CEF" w:rsidRPr="007D5EA6">
        <w:rPr>
          <w:b/>
        </w:rPr>
        <w:t xml:space="preserve">“Specialist i </w:t>
      </w:r>
      <w:r w:rsidR="006A4CEF">
        <w:rPr>
          <w:b/>
        </w:rPr>
        <w:t>Shërbimeve ndaj Qytetarit</w:t>
      </w:r>
      <w:r w:rsidR="006A4CEF" w:rsidRPr="007D5EA6">
        <w:rPr>
          <w:b/>
        </w:rPr>
        <w:t xml:space="preserve">” në </w:t>
      </w:r>
      <w:r w:rsidR="006A4CEF" w:rsidRPr="007D5EA6">
        <w:rPr>
          <w:rStyle w:val="Strong"/>
          <w:shd w:val="clear" w:color="auto" w:fill="FBFBFB"/>
        </w:rPr>
        <w:t xml:space="preserve">Sektorin e </w:t>
      </w:r>
      <w:r w:rsidR="006A4CEF">
        <w:rPr>
          <w:rStyle w:val="Strong"/>
          <w:shd w:val="clear" w:color="auto" w:fill="FBFBFB"/>
        </w:rPr>
        <w:t>IT dhe Pritjes së Qytetarit</w:t>
      </w:r>
      <w:r w:rsidR="006A4CEF" w:rsidRPr="007D5EA6">
        <w:rPr>
          <w:b/>
        </w:rPr>
        <w:t>,</w:t>
      </w:r>
      <w:r w:rsidR="006A4CEF">
        <w:rPr>
          <w:b/>
          <w:bCs/>
          <w:color w:val="000000"/>
        </w:rPr>
        <w:t xml:space="preserve"> </w:t>
      </w:r>
      <w:r w:rsidR="003C5906">
        <w:rPr>
          <w:b/>
          <w:bCs/>
          <w:color w:val="000000"/>
        </w:rPr>
        <w:t>(Katego</w:t>
      </w:r>
      <w:r w:rsidR="003C5906">
        <w:rPr>
          <w:b/>
          <w:bCs/>
          <w:color w:val="000000"/>
          <w:spacing w:val="-1"/>
        </w:rPr>
        <w:t>r</w:t>
      </w:r>
      <w:r w:rsidR="003C5906">
        <w:rPr>
          <w:b/>
          <w:bCs/>
          <w:color w:val="000000"/>
        </w:rPr>
        <w:t>ia</w:t>
      </w:r>
      <w:r w:rsidR="003C5906">
        <w:rPr>
          <w:b/>
          <w:bCs/>
          <w:color w:val="000000"/>
          <w:spacing w:val="-11"/>
        </w:rPr>
        <w:t xml:space="preserve"> </w:t>
      </w:r>
      <w:r w:rsidR="003C5906">
        <w:rPr>
          <w:b/>
          <w:bCs/>
          <w:color w:val="000000"/>
          <w:spacing w:val="-1"/>
        </w:rPr>
        <w:t>I</w:t>
      </w:r>
      <w:r w:rsidR="003C5906">
        <w:rPr>
          <w:b/>
          <w:bCs/>
          <w:color w:val="000000"/>
        </w:rPr>
        <w:t>II-b)</w:t>
      </w:r>
      <w:r w:rsidR="00965B99">
        <w:rPr>
          <w:b/>
          <w:bCs/>
          <w:color w:val="000000"/>
        </w:rPr>
        <w:t>:</w:t>
      </w:r>
    </w:p>
    <w:p w:rsidR="00EA1BB4" w:rsidRPr="00FC7826" w:rsidRDefault="00EA1BB4" w:rsidP="00FC7826">
      <w:pPr>
        <w:pStyle w:val="ListParagraph"/>
        <w:ind w:left="360" w:hanging="360"/>
        <w:jc w:val="both"/>
        <w:rPr>
          <w:b/>
        </w:rPr>
      </w:pPr>
    </w:p>
    <w:p w:rsidR="006A4CEF" w:rsidRPr="00FC7826" w:rsidRDefault="006A4CEF" w:rsidP="00FC7826">
      <w:pPr>
        <w:pStyle w:val="ListParagraph"/>
        <w:numPr>
          <w:ilvl w:val="0"/>
          <w:numId w:val="22"/>
        </w:numPr>
        <w:spacing w:after="200"/>
        <w:ind w:left="360"/>
        <w:jc w:val="both"/>
        <w:rPr>
          <w:rFonts w:eastAsia="Calibri"/>
          <w:lang w:val="sq-AL"/>
        </w:rPr>
      </w:pPr>
      <w:r w:rsidRPr="00FC7826">
        <w:rPr>
          <w:rFonts w:eastAsia="Calibri"/>
          <w:lang w:val="sq-AL"/>
        </w:rPr>
        <w:t xml:space="preserve">Pret dhe përgjigjet me profesionalizëm dhe etikë, qytetarëve që paraqiten për ankesë pranë zyrës të pritjes në institucionin e Avokatit të Popullit, si dhe ofron këshillime </w:t>
      </w:r>
      <w:r w:rsidRPr="00FC7826">
        <w:rPr>
          <w:rFonts w:eastAsia="Calibri"/>
          <w:lang w:val="sq-AL"/>
        </w:rPr>
        <w:lastRenderedPageBreak/>
        <w:t>ligjore në rrugë verbale dhe shkresore për ankesat që konsiderohen jashtë juridiksionit dhe kompetencës ligjore të institucionit.</w:t>
      </w:r>
    </w:p>
    <w:p w:rsidR="006A4CEF" w:rsidRPr="00FC7826" w:rsidRDefault="006A4CEF" w:rsidP="00FC7826">
      <w:pPr>
        <w:pStyle w:val="ListParagraph"/>
        <w:numPr>
          <w:ilvl w:val="0"/>
          <w:numId w:val="22"/>
        </w:numPr>
        <w:spacing w:after="200"/>
        <w:ind w:left="360"/>
        <w:jc w:val="both"/>
        <w:rPr>
          <w:rFonts w:eastAsia="Calibri"/>
          <w:lang w:val="sq-AL"/>
        </w:rPr>
      </w:pPr>
      <w:r w:rsidRPr="00FC7826">
        <w:rPr>
          <w:rFonts w:eastAsia="Calibri"/>
          <w:lang w:val="sq-AL"/>
        </w:rPr>
        <w:t>Asiston dhe u jep ndihmë qytetarëve në përpilimin e ankesave apo kërkesave sipas formularit të ankesës, kur vlerësohet se objekti i tyre është në juridiksionin dhe kompetencën ligjore të Avokatit të Popullit. Kur e vlerëson të nevojshme, specialisti i Pritjes së Qytetarit, bashkëpunon me ndihmëskomisionerët sipas seksioneve apo fushave që ata mbulojnë, për përpilimin ankesës.</w:t>
      </w:r>
    </w:p>
    <w:p w:rsidR="006A4CEF" w:rsidRPr="00FC7826" w:rsidRDefault="006A4CEF" w:rsidP="00FC7826">
      <w:pPr>
        <w:pStyle w:val="ListParagraph"/>
        <w:numPr>
          <w:ilvl w:val="0"/>
          <w:numId w:val="22"/>
        </w:numPr>
        <w:spacing w:after="200"/>
        <w:ind w:left="360"/>
        <w:jc w:val="both"/>
        <w:rPr>
          <w:rFonts w:eastAsia="Calibri"/>
          <w:lang w:val="sq-AL"/>
        </w:rPr>
      </w:pPr>
      <w:r w:rsidRPr="00FC7826">
        <w:rPr>
          <w:rFonts w:eastAsia="Calibri"/>
          <w:lang w:val="sq-AL"/>
        </w:rPr>
        <w:t xml:space="preserve">Përgatit kthimin e përgjigjeve me shkrim ose me e-mail lidhur me ankesat e qytetarëve të konsideruara jashtë juridiksionit apo kompetencës së Avokatit të Popullit, me objekt “Këshillim dhe orientim”, për  rrugën juridike që duhet të ndjekin qytetarët për zgjidhjen e të drejtës të pretenduar prej tyre. </w:t>
      </w:r>
    </w:p>
    <w:p w:rsidR="006A4CEF" w:rsidRPr="00FC7826" w:rsidRDefault="006A4CEF" w:rsidP="00FC7826">
      <w:pPr>
        <w:pStyle w:val="ListParagraph"/>
        <w:numPr>
          <w:ilvl w:val="0"/>
          <w:numId w:val="22"/>
        </w:numPr>
        <w:spacing w:after="200"/>
        <w:ind w:left="360"/>
        <w:jc w:val="both"/>
        <w:rPr>
          <w:rFonts w:eastAsia="Calibri"/>
          <w:lang w:val="sq-AL"/>
        </w:rPr>
      </w:pPr>
      <w:r w:rsidRPr="00FC7826">
        <w:rPr>
          <w:rFonts w:eastAsia="Calibri"/>
          <w:lang w:val="sq-AL"/>
        </w:rPr>
        <w:t xml:space="preserve">Kryen çdo ditë kontrollin e ankesave që pranohen për rregjistrim, në sistemin kompjuterik “DOCULIVE”, në lidhje me statusin e ankesave të ardhura në institucion përmes rrugës postare apo postës elektronike (ankesë e re, ankesë e përsëritur, plotësim dokumentacioni, plotësim ankese). </w:t>
      </w:r>
    </w:p>
    <w:p w:rsidR="006A4CEF" w:rsidRPr="00FC7826" w:rsidRDefault="006A4CEF" w:rsidP="00FC7826">
      <w:pPr>
        <w:pStyle w:val="ListParagraph"/>
        <w:numPr>
          <w:ilvl w:val="0"/>
          <w:numId w:val="22"/>
        </w:numPr>
        <w:spacing w:after="200"/>
        <w:ind w:left="360"/>
        <w:jc w:val="both"/>
        <w:rPr>
          <w:rFonts w:eastAsia="Calibri"/>
          <w:lang w:val="sq-AL"/>
        </w:rPr>
      </w:pPr>
      <w:r w:rsidRPr="00FC7826">
        <w:rPr>
          <w:rFonts w:eastAsia="Calibri"/>
          <w:lang w:val="sq-AL"/>
        </w:rPr>
        <w:t xml:space="preserve">Përgatit pjesë raporti dhe të nxjerrë statistika në lidhje me numrin e ankesave, për periudhë mujore, 6-mujore, si dhe raportit vjetor të punës për zyrën e shërbimeve ndaj qytetarit, si dhe të zyrave rajonale në rrethe. </w:t>
      </w:r>
    </w:p>
    <w:p w:rsidR="006A59C7" w:rsidRPr="00881965" w:rsidRDefault="006A59C7" w:rsidP="006B0CF5">
      <w:pPr>
        <w:jc w:val="both"/>
      </w:pPr>
    </w:p>
    <w:p w:rsidR="006A59C7" w:rsidRPr="00881965" w:rsidRDefault="006A59C7" w:rsidP="006B0CF5">
      <w:pPr>
        <w:jc w:val="both"/>
      </w:pPr>
    </w:p>
    <w:p w:rsidR="00E17432" w:rsidRPr="00881965" w:rsidRDefault="00E17432" w:rsidP="009969E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FFFF00"/>
        <w:jc w:val="both"/>
        <w:rPr>
          <w:b/>
        </w:rPr>
      </w:pPr>
      <w:r w:rsidRPr="00881965">
        <w:rPr>
          <w:b/>
        </w:rPr>
        <w:t>I-L</w:t>
      </w:r>
      <w:r w:rsidR="00767104" w:rsidRPr="00881965">
        <w:rPr>
          <w:b/>
        </w:rPr>
        <w:t>ë</w:t>
      </w:r>
      <w:r w:rsidRPr="00881965">
        <w:rPr>
          <w:b/>
        </w:rPr>
        <w:t>vizja Paralele</w:t>
      </w:r>
    </w:p>
    <w:p w:rsidR="00E17432" w:rsidRPr="00881965" w:rsidRDefault="00E17432" w:rsidP="006B0CF5">
      <w:pPr>
        <w:jc w:val="both"/>
      </w:pPr>
    </w:p>
    <w:p w:rsidR="002560D3" w:rsidRPr="00881965" w:rsidRDefault="00E17432" w:rsidP="006B0CF5">
      <w:pPr>
        <w:jc w:val="both"/>
      </w:pPr>
      <w:r w:rsidRPr="00881965">
        <w:t>Kan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drejt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aplikojn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Pr="00881965">
        <w:t>r k</w:t>
      </w:r>
      <w:r w:rsidR="00767104" w:rsidRPr="00881965">
        <w:t>ë</w:t>
      </w:r>
      <w:r w:rsidRPr="00881965">
        <w:t>t</w:t>
      </w:r>
      <w:r w:rsidR="00767104" w:rsidRPr="00881965">
        <w:t>ë</w:t>
      </w:r>
      <w:r w:rsidRPr="00881965">
        <w:t xml:space="preserve"> procedur</w:t>
      </w:r>
      <w:r w:rsidR="00767104" w:rsidRPr="00881965">
        <w:t>ë</w:t>
      </w:r>
      <w:r w:rsidRPr="00881965">
        <w:t xml:space="preserve"> vet</w:t>
      </w:r>
      <w:r w:rsidR="00767104" w:rsidRPr="00881965">
        <w:t>ë</w:t>
      </w:r>
      <w:r w:rsidRPr="00881965">
        <w:t>m n</w:t>
      </w:r>
      <w:r w:rsidR="00767104" w:rsidRPr="00881965">
        <w:t>ë</w:t>
      </w:r>
      <w:r w:rsidRPr="00881965">
        <w:t>pun</w:t>
      </w:r>
      <w:r w:rsidR="00767104" w:rsidRPr="00881965">
        <w:t>ë</w:t>
      </w:r>
      <w:r w:rsidRPr="00881965">
        <w:t>s civil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s</w:t>
      </w:r>
      <w:r w:rsidR="00767104" w:rsidRPr="00881965">
        <w:t>ë</w:t>
      </w:r>
      <w:r w:rsidRPr="00881965">
        <w:t xml:space="preserve"> nj</w:t>
      </w:r>
      <w:r w:rsidR="00767104" w:rsidRPr="00881965">
        <w:t>ë</w:t>
      </w:r>
      <w:r w:rsidRPr="00881965">
        <w:t>jt</w:t>
      </w:r>
      <w:r w:rsidR="00767104" w:rsidRPr="00881965">
        <w:t>ë</w:t>
      </w:r>
      <w:r w:rsidRPr="00881965">
        <w:t>s kategori, n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gjitha Institucionet, pjes</w:t>
      </w:r>
      <w:r w:rsidR="00767104" w:rsidRPr="00881965">
        <w:t>ë</w:t>
      </w:r>
      <w:r w:rsidRPr="00881965">
        <w:t xml:space="preserve"> e sh</w:t>
      </w:r>
      <w:r w:rsidR="00767104" w:rsidRPr="00881965">
        <w:t>ë</w:t>
      </w:r>
      <w:r w:rsidRPr="00881965">
        <w:t>rbimit civil</w:t>
      </w:r>
      <w:r w:rsidR="002560D3">
        <w:t>.</w:t>
      </w:r>
    </w:p>
    <w:p w:rsidR="00E17432" w:rsidRPr="00881965" w:rsidRDefault="00E17432" w:rsidP="006B0CF5">
      <w:pPr>
        <w:jc w:val="both"/>
      </w:pPr>
    </w:p>
    <w:p w:rsidR="00AB71C6" w:rsidRDefault="00E17432" w:rsidP="006B0CF5">
      <w:pPr>
        <w:jc w:val="both"/>
        <w:rPr>
          <w:b/>
        </w:rPr>
      </w:pPr>
      <w:r w:rsidRPr="00881965">
        <w:rPr>
          <w:b/>
        </w:rPr>
        <w:t>1.</w:t>
      </w:r>
      <w:r w:rsidR="003E4257" w:rsidRPr="00881965">
        <w:rPr>
          <w:b/>
        </w:rPr>
        <w:t xml:space="preserve"> </w:t>
      </w:r>
      <w:r w:rsidRPr="00881965">
        <w:rPr>
          <w:b/>
        </w:rPr>
        <w:t>Kushtet p</w:t>
      </w:r>
      <w:r w:rsidR="00767104" w:rsidRPr="00881965">
        <w:rPr>
          <w:b/>
        </w:rPr>
        <w:t>ë</w:t>
      </w:r>
      <w:r w:rsidRPr="00881965">
        <w:rPr>
          <w:b/>
        </w:rPr>
        <w:t>r L</w:t>
      </w:r>
      <w:r w:rsidR="00767104" w:rsidRPr="00881965">
        <w:rPr>
          <w:b/>
        </w:rPr>
        <w:t>ë</w:t>
      </w:r>
      <w:r w:rsidRPr="00881965">
        <w:rPr>
          <w:b/>
        </w:rPr>
        <w:t>vizjen Paralele dhe kriteret e ve</w:t>
      </w:r>
      <w:r w:rsidR="005A485C" w:rsidRPr="00881965">
        <w:rPr>
          <w:b/>
        </w:rPr>
        <w:t>ç</w:t>
      </w:r>
      <w:r w:rsidRPr="00881965">
        <w:rPr>
          <w:b/>
        </w:rPr>
        <w:t>anta p</w:t>
      </w:r>
      <w:r w:rsidR="00767104" w:rsidRPr="00881965">
        <w:rPr>
          <w:b/>
        </w:rPr>
        <w:t>ë</w:t>
      </w:r>
      <w:r w:rsidR="001E75B0">
        <w:rPr>
          <w:b/>
        </w:rPr>
        <w:t xml:space="preserve">r pozicionin: </w:t>
      </w:r>
      <w:r w:rsidR="00647C2F" w:rsidRPr="007D5EA6">
        <w:rPr>
          <w:b/>
        </w:rPr>
        <w:t xml:space="preserve">“Specialist i </w:t>
      </w:r>
      <w:r w:rsidR="00647C2F">
        <w:rPr>
          <w:b/>
        </w:rPr>
        <w:t>Shërbimeve ndaj Qytetarit</w:t>
      </w:r>
      <w:r w:rsidR="00647C2F" w:rsidRPr="007D5EA6">
        <w:rPr>
          <w:b/>
        </w:rPr>
        <w:t xml:space="preserve">” në </w:t>
      </w:r>
      <w:r w:rsidR="00647C2F" w:rsidRPr="007D5EA6">
        <w:rPr>
          <w:rStyle w:val="Strong"/>
          <w:shd w:val="clear" w:color="auto" w:fill="FBFBFB"/>
        </w:rPr>
        <w:t xml:space="preserve">Sektorin e </w:t>
      </w:r>
      <w:r w:rsidR="00647C2F">
        <w:rPr>
          <w:rStyle w:val="Strong"/>
          <w:shd w:val="clear" w:color="auto" w:fill="FBFBFB"/>
        </w:rPr>
        <w:t>IT dhe Pritjes së Qytetarit</w:t>
      </w:r>
      <w:r w:rsidR="00647C2F" w:rsidRPr="007D5EA6">
        <w:rPr>
          <w:b/>
        </w:rPr>
        <w:t>,</w:t>
      </w:r>
      <w:r w:rsidR="00647C2F">
        <w:rPr>
          <w:b/>
          <w:bCs/>
          <w:color w:val="000000"/>
        </w:rPr>
        <w:t xml:space="preserve"> (Katego</w:t>
      </w:r>
      <w:r w:rsidR="00647C2F">
        <w:rPr>
          <w:b/>
          <w:bCs/>
          <w:color w:val="000000"/>
          <w:spacing w:val="-1"/>
        </w:rPr>
        <w:t>r</w:t>
      </w:r>
      <w:r w:rsidR="00647C2F">
        <w:rPr>
          <w:b/>
          <w:bCs/>
          <w:color w:val="000000"/>
        </w:rPr>
        <w:t>ia</w:t>
      </w:r>
      <w:r w:rsidR="00647C2F">
        <w:rPr>
          <w:b/>
          <w:bCs/>
          <w:color w:val="000000"/>
          <w:spacing w:val="-11"/>
        </w:rPr>
        <w:t xml:space="preserve"> </w:t>
      </w:r>
      <w:r w:rsidR="00647C2F">
        <w:rPr>
          <w:b/>
          <w:bCs/>
          <w:color w:val="000000"/>
          <w:spacing w:val="-1"/>
        </w:rPr>
        <w:t>I</w:t>
      </w:r>
      <w:r w:rsidR="00647C2F">
        <w:rPr>
          <w:b/>
          <w:bCs/>
          <w:color w:val="000000"/>
        </w:rPr>
        <w:t>II-b):</w:t>
      </w:r>
    </w:p>
    <w:p w:rsidR="00AB71C6" w:rsidRPr="00881965" w:rsidRDefault="00AB71C6" w:rsidP="006B0CF5">
      <w:pPr>
        <w:jc w:val="both"/>
        <w:rPr>
          <w:b/>
        </w:rPr>
      </w:pPr>
    </w:p>
    <w:p w:rsidR="00E17432" w:rsidRPr="00881965" w:rsidRDefault="00E17432" w:rsidP="006B0CF5">
      <w:pPr>
        <w:jc w:val="both"/>
        <w:rPr>
          <w:b/>
        </w:rPr>
      </w:pPr>
      <w:r w:rsidRPr="00881965">
        <w:rPr>
          <w:b/>
        </w:rPr>
        <w:t>Kandidat</w:t>
      </w:r>
      <w:r w:rsidR="006B0CF5" w:rsidRPr="00881965">
        <w:rPr>
          <w:b/>
        </w:rPr>
        <w:t>i</w:t>
      </w:r>
      <w:r w:rsidRPr="00881965">
        <w:rPr>
          <w:b/>
        </w:rPr>
        <w:t xml:space="preserve"> p</w:t>
      </w:r>
      <w:r w:rsidR="00767104" w:rsidRPr="00881965">
        <w:rPr>
          <w:b/>
        </w:rPr>
        <w:t>ë</w:t>
      </w:r>
      <w:r w:rsidRPr="00881965">
        <w:rPr>
          <w:b/>
        </w:rPr>
        <w:t>r L</w:t>
      </w:r>
      <w:r w:rsidR="00767104" w:rsidRPr="00881965">
        <w:rPr>
          <w:b/>
        </w:rPr>
        <w:t>ë</w:t>
      </w:r>
      <w:r w:rsidRPr="00881965">
        <w:rPr>
          <w:b/>
        </w:rPr>
        <w:t>vizjen Paralele duhet t</w:t>
      </w:r>
      <w:r w:rsidR="00767104" w:rsidRPr="00881965">
        <w:rPr>
          <w:b/>
        </w:rPr>
        <w:t>ë</w:t>
      </w:r>
      <w:r w:rsidRPr="00881965">
        <w:rPr>
          <w:b/>
        </w:rPr>
        <w:t xml:space="preserve"> plot</w:t>
      </w:r>
      <w:r w:rsidR="00767104" w:rsidRPr="00881965">
        <w:rPr>
          <w:b/>
        </w:rPr>
        <w:t>ë</w:t>
      </w:r>
      <w:r w:rsidR="006B0CF5" w:rsidRPr="00881965">
        <w:rPr>
          <w:b/>
        </w:rPr>
        <w:t>soj</w:t>
      </w:r>
      <w:r w:rsidR="00767104" w:rsidRPr="00881965">
        <w:rPr>
          <w:b/>
        </w:rPr>
        <w:t>ë</w:t>
      </w:r>
      <w:r w:rsidRPr="00881965">
        <w:rPr>
          <w:b/>
        </w:rPr>
        <w:t xml:space="preserve"> kushtet si m</w:t>
      </w:r>
      <w:r w:rsidR="00767104" w:rsidRPr="00881965">
        <w:rPr>
          <w:b/>
        </w:rPr>
        <w:t>ë</w:t>
      </w:r>
      <w:r w:rsidRPr="00881965">
        <w:rPr>
          <w:b/>
        </w:rPr>
        <w:t xml:space="preserve"> posht</w:t>
      </w:r>
      <w:r w:rsidR="00767104" w:rsidRPr="00881965">
        <w:rPr>
          <w:b/>
        </w:rPr>
        <w:t>ë</w:t>
      </w:r>
      <w:r w:rsidRPr="00881965">
        <w:rPr>
          <w:b/>
        </w:rPr>
        <w:t xml:space="preserve"> vijon:</w:t>
      </w:r>
    </w:p>
    <w:p w:rsidR="00E17432" w:rsidRPr="00881965" w:rsidRDefault="00E17432" w:rsidP="006B0CF5">
      <w:pPr>
        <w:jc w:val="both"/>
      </w:pPr>
    </w:p>
    <w:p w:rsidR="008359BA" w:rsidRPr="00881965" w:rsidRDefault="00E17432" w:rsidP="00A46051">
      <w:pPr>
        <w:pStyle w:val="ListParagraph"/>
        <w:numPr>
          <w:ilvl w:val="0"/>
          <w:numId w:val="3"/>
        </w:numPr>
        <w:ind w:left="360"/>
        <w:jc w:val="both"/>
      </w:pPr>
      <w:r w:rsidRPr="00881965">
        <w:t>T</w:t>
      </w:r>
      <w:r w:rsidR="00767104" w:rsidRPr="00881965">
        <w:t>ë</w:t>
      </w:r>
      <w:r w:rsidRPr="00881965">
        <w:t xml:space="preserve"> j</w:t>
      </w:r>
      <w:r w:rsidR="008359BA" w:rsidRPr="00881965">
        <w:t>et</w:t>
      </w:r>
      <w:r w:rsidR="00767104" w:rsidRPr="00881965">
        <w:t>ë</w:t>
      </w:r>
      <w:r w:rsidR="008359BA" w:rsidRPr="00881965">
        <w:t xml:space="preserve"> n</w:t>
      </w:r>
      <w:r w:rsidR="00767104" w:rsidRPr="00881965">
        <w:t>ë</w:t>
      </w:r>
      <w:r w:rsidR="008359BA" w:rsidRPr="00881965">
        <w:t>pun</w:t>
      </w:r>
      <w:r w:rsidR="00767104" w:rsidRPr="00881965">
        <w:t>ë</w:t>
      </w:r>
      <w:r w:rsidR="008359BA" w:rsidRPr="00881965">
        <w:t xml:space="preserve">s civil </w:t>
      </w:r>
      <w:r w:rsidR="005A485C" w:rsidRPr="00881965">
        <w:t xml:space="preserve">i </w:t>
      </w:r>
      <w:r w:rsidR="006A59C7" w:rsidRPr="00881965">
        <w:t>konfirmuar brë</w:t>
      </w:r>
      <w:r w:rsidR="008359BA" w:rsidRPr="00881965">
        <w:t>nda s</w:t>
      </w:r>
      <w:r w:rsidR="00767104" w:rsidRPr="00881965">
        <w:t>ë</w:t>
      </w:r>
      <w:r w:rsidR="008359BA" w:rsidRPr="00881965">
        <w:t xml:space="preserve"> njejt</w:t>
      </w:r>
      <w:r w:rsidR="00767104" w:rsidRPr="00881965">
        <w:t>ë</w:t>
      </w:r>
      <w:r w:rsidR="008359BA" w:rsidRPr="00881965">
        <w:t>s kategori (</w:t>
      </w:r>
      <w:r w:rsidR="00052ED3">
        <w:t>III-b, IV-a, IV-b</w:t>
      </w:r>
      <w:r w:rsidR="008359BA" w:rsidRPr="00881965">
        <w:t>)</w:t>
      </w:r>
    </w:p>
    <w:p w:rsidR="008359BA" w:rsidRPr="00881965" w:rsidRDefault="008359BA" w:rsidP="00A46051">
      <w:pPr>
        <w:pStyle w:val="ListParagraph"/>
        <w:numPr>
          <w:ilvl w:val="0"/>
          <w:numId w:val="3"/>
        </w:numPr>
        <w:ind w:left="360"/>
        <w:jc w:val="both"/>
      </w:pPr>
      <w:r w:rsidRPr="00881965">
        <w:t>T</w:t>
      </w:r>
      <w:r w:rsidR="00767104" w:rsidRPr="00881965">
        <w:t>ë</w:t>
      </w:r>
      <w:r w:rsidRPr="00881965">
        <w:t xml:space="preserve"> mos ket</w:t>
      </w:r>
      <w:r w:rsidR="00767104" w:rsidRPr="00881965">
        <w:t>ë</w:t>
      </w:r>
      <w:r w:rsidRPr="00881965">
        <w:t xml:space="preserve"> mas</w:t>
      </w:r>
      <w:r w:rsidR="00767104" w:rsidRPr="00881965">
        <w:t>ë</w:t>
      </w:r>
      <w:r w:rsidRPr="00881965">
        <w:t xml:space="preserve"> disiplinore n</w:t>
      </w:r>
      <w:r w:rsidR="00767104" w:rsidRPr="00881965">
        <w:t>ë</w:t>
      </w:r>
      <w:r w:rsidRPr="00881965">
        <w:t xml:space="preserve"> fuqi (t</w:t>
      </w:r>
      <w:r w:rsidR="00767104" w:rsidRPr="00881965">
        <w:t>ë</w:t>
      </w:r>
      <w:r w:rsidRPr="00881965">
        <w:t xml:space="preserve"> v</w:t>
      </w:r>
      <w:r w:rsidR="00767104" w:rsidRPr="00881965">
        <w:t>ë</w:t>
      </w:r>
      <w:r w:rsidRPr="00881965">
        <w:t>rtetuar me nj</w:t>
      </w:r>
      <w:r w:rsidR="00767104" w:rsidRPr="00881965">
        <w:t>ë</w:t>
      </w:r>
      <w:r w:rsidRPr="00881965">
        <w:t xml:space="preserve"> do</w:t>
      </w:r>
      <w:r w:rsidR="005A485C" w:rsidRPr="00881965">
        <w:t>k</w:t>
      </w:r>
      <w:r w:rsidRPr="00881965">
        <w:t>ument nga Institucioni)</w:t>
      </w:r>
      <w:r w:rsidR="00BF6A7A" w:rsidRPr="00881965">
        <w:t>.</w:t>
      </w:r>
    </w:p>
    <w:p w:rsidR="008359BA" w:rsidRDefault="008359BA" w:rsidP="00A46051">
      <w:pPr>
        <w:pStyle w:val="ListParagraph"/>
        <w:numPr>
          <w:ilvl w:val="0"/>
          <w:numId w:val="3"/>
        </w:numPr>
        <w:ind w:left="360"/>
        <w:jc w:val="both"/>
      </w:pPr>
      <w:r w:rsidRPr="00881965">
        <w:t>T</w:t>
      </w:r>
      <w:r w:rsidR="00767104" w:rsidRPr="00881965">
        <w:t>ë</w:t>
      </w:r>
      <w:r w:rsidRPr="00881965">
        <w:t xml:space="preserve"> ket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pakt</w:t>
      </w:r>
      <w:r w:rsidR="00767104" w:rsidRPr="00881965">
        <w:t>ë</w:t>
      </w:r>
      <w:r w:rsidRPr="00881965">
        <w:t xml:space="preserve">n </w:t>
      </w:r>
      <w:r w:rsidR="004A2D71" w:rsidRPr="00881965">
        <w:t>vler</w:t>
      </w:r>
      <w:r w:rsidR="003E70F2" w:rsidRPr="00881965">
        <w:t>ë</w:t>
      </w:r>
      <w:r w:rsidR="004A2D71" w:rsidRPr="00881965">
        <w:t>simin e fundit mir</w:t>
      </w:r>
      <w:r w:rsidR="003E70F2" w:rsidRPr="00881965">
        <w:t>ë</w:t>
      </w:r>
      <w:r w:rsidR="004A2D71" w:rsidRPr="00881965">
        <w:t xml:space="preserve"> ose shum</w:t>
      </w:r>
      <w:r w:rsidR="003E70F2" w:rsidRPr="00881965">
        <w:t>ë</w:t>
      </w:r>
      <w:r w:rsidR="004A2D71" w:rsidRPr="00881965">
        <w:t xml:space="preserve"> </w:t>
      </w:r>
      <w:r w:rsidR="00BF6A7A" w:rsidRPr="00881965">
        <w:t>mire.</w:t>
      </w:r>
    </w:p>
    <w:p w:rsidR="00D91E33" w:rsidRPr="00881965" w:rsidRDefault="00D91E33" w:rsidP="002158F8">
      <w:pPr>
        <w:pStyle w:val="ListParagraph"/>
        <w:ind w:left="900"/>
        <w:jc w:val="both"/>
      </w:pPr>
    </w:p>
    <w:p w:rsidR="008359BA" w:rsidRPr="00881965" w:rsidRDefault="008359BA" w:rsidP="006B0CF5">
      <w:pPr>
        <w:jc w:val="both"/>
        <w:rPr>
          <w:b/>
        </w:rPr>
      </w:pPr>
      <w:r w:rsidRPr="00881965">
        <w:rPr>
          <w:b/>
        </w:rPr>
        <w:t>Kandidat</w:t>
      </w:r>
      <w:r w:rsidR="00767104" w:rsidRPr="00881965">
        <w:rPr>
          <w:b/>
        </w:rPr>
        <w:t>ë</w:t>
      </w:r>
      <w:r w:rsidRPr="00881965">
        <w:rPr>
          <w:b/>
        </w:rPr>
        <w:t>t duhet t</w:t>
      </w:r>
      <w:r w:rsidR="00767104" w:rsidRPr="00881965">
        <w:rPr>
          <w:b/>
        </w:rPr>
        <w:t>ë</w:t>
      </w:r>
      <w:r w:rsidRPr="00881965">
        <w:rPr>
          <w:b/>
        </w:rPr>
        <w:t xml:space="preserve"> plot</w:t>
      </w:r>
      <w:r w:rsidR="00767104" w:rsidRPr="00881965">
        <w:rPr>
          <w:b/>
        </w:rPr>
        <w:t>ë</w:t>
      </w:r>
      <w:r w:rsidRPr="00881965">
        <w:rPr>
          <w:b/>
        </w:rPr>
        <w:t>sojn</w:t>
      </w:r>
      <w:r w:rsidR="00767104" w:rsidRPr="00881965">
        <w:rPr>
          <w:b/>
        </w:rPr>
        <w:t>ë</w:t>
      </w:r>
      <w:r w:rsidRPr="00881965">
        <w:rPr>
          <w:b/>
        </w:rPr>
        <w:t xml:space="preserve"> kriteret e ve</w:t>
      </w:r>
      <w:r w:rsidR="005A485C" w:rsidRPr="00881965">
        <w:rPr>
          <w:b/>
        </w:rPr>
        <w:t>ç</w:t>
      </w:r>
      <w:r w:rsidRPr="00881965">
        <w:rPr>
          <w:b/>
        </w:rPr>
        <w:t>anta si vijon:</w:t>
      </w:r>
    </w:p>
    <w:p w:rsidR="008359BA" w:rsidRPr="00881965" w:rsidRDefault="008359BA" w:rsidP="006B0CF5">
      <w:pPr>
        <w:jc w:val="both"/>
      </w:pPr>
    </w:p>
    <w:p w:rsidR="00E01186" w:rsidRPr="00881965" w:rsidRDefault="00A845F0" w:rsidP="00A46051">
      <w:pPr>
        <w:pStyle w:val="ListParagraph"/>
        <w:numPr>
          <w:ilvl w:val="0"/>
          <w:numId w:val="8"/>
        </w:numPr>
        <w:ind w:left="360"/>
        <w:jc w:val="both"/>
      </w:pPr>
      <w:r w:rsidRPr="006B0CF5">
        <w:t xml:space="preserve">Të zotërojnë Diplomë të </w:t>
      </w:r>
      <w:r w:rsidR="00AB71C6">
        <w:t>nivelit “Master Profesional</w:t>
      </w:r>
      <w:r w:rsidR="00647C2F">
        <w:t xml:space="preserve">”, </w:t>
      </w:r>
      <w:r w:rsidR="00647C2F" w:rsidRPr="004239CE">
        <w:t xml:space="preserve">në Shkencat </w:t>
      </w:r>
      <w:r w:rsidR="00E0633D" w:rsidRPr="004239CE">
        <w:t>Shoqërore dhe</w:t>
      </w:r>
      <w:r w:rsidR="00E0633D">
        <w:rPr>
          <w:b/>
        </w:rPr>
        <w:t xml:space="preserve"> </w:t>
      </w:r>
      <w:r w:rsidR="00E0633D" w:rsidRPr="004239CE">
        <w:t xml:space="preserve">Shkenca </w:t>
      </w:r>
      <w:r w:rsidR="00647C2F" w:rsidRPr="004239CE">
        <w:t>Juridike</w:t>
      </w:r>
      <w:r w:rsidRPr="006B0CF5">
        <w:t>. Edhe Diploma e nivelit “Bachelor” duhet të jetë në të njëjtën fushë.</w:t>
      </w:r>
      <w:r>
        <w:t xml:space="preserve"> </w:t>
      </w:r>
      <w:r w:rsidR="00647C2F">
        <w:t>(Diplomat e marra në</w:t>
      </w:r>
      <w:r w:rsidR="002721A2" w:rsidRPr="00881965">
        <w:t xml:space="preserve"> Univ</w:t>
      </w:r>
      <w:r w:rsidR="00AB71C6">
        <w:t>ersitetet jashtë</w:t>
      </w:r>
      <w:r w:rsidR="005E1040" w:rsidRPr="00881965">
        <w:t xml:space="preserve"> vendit duhet të</w:t>
      </w:r>
      <w:r w:rsidR="002721A2" w:rsidRPr="00881965">
        <w:t xml:space="preserve"> jenë të njehsuara nga Instituci</w:t>
      </w:r>
      <w:r w:rsidR="005E1040" w:rsidRPr="00881965">
        <w:t>oni përgjegjë</w:t>
      </w:r>
      <w:r w:rsidR="002721A2" w:rsidRPr="00881965">
        <w:t>s sipas legjislacionit në fuqi).</w:t>
      </w:r>
    </w:p>
    <w:p w:rsidR="00E01186" w:rsidRPr="00881965" w:rsidRDefault="00E01186" w:rsidP="00A46051">
      <w:pPr>
        <w:pStyle w:val="ListParagraph"/>
        <w:numPr>
          <w:ilvl w:val="0"/>
          <w:numId w:val="8"/>
        </w:numPr>
        <w:ind w:left="360"/>
        <w:jc w:val="both"/>
      </w:pPr>
      <w:r w:rsidRPr="00881965">
        <w:t xml:space="preserve">Të kenë </w:t>
      </w:r>
      <w:r w:rsidR="00052ED3">
        <w:t xml:space="preserve">të paktën </w:t>
      </w:r>
      <w:r w:rsidR="00AD1A96" w:rsidRPr="004239CE">
        <w:t>3 (tre)</w:t>
      </w:r>
      <w:r w:rsidRPr="00881965">
        <w:t xml:space="preserve"> vjet përvojë</w:t>
      </w:r>
      <w:r w:rsidR="00210419" w:rsidRPr="00881965">
        <w:t xml:space="preserve"> pune</w:t>
      </w:r>
      <w:r w:rsidR="00052ED3">
        <w:t>,</w:t>
      </w:r>
      <w:r w:rsidR="00647C2F">
        <w:t xml:space="preserve"> nga </w:t>
      </w:r>
      <w:r w:rsidR="00052ED3">
        <w:t xml:space="preserve">të cilat </w:t>
      </w:r>
      <w:r w:rsidR="00647C2F">
        <w:t>të paktën një vit në Administratën Publike</w:t>
      </w:r>
      <w:r w:rsidR="00B628BA" w:rsidRPr="00881965">
        <w:t>.</w:t>
      </w:r>
    </w:p>
    <w:p w:rsidR="00647C2F" w:rsidRPr="00647C2F" w:rsidRDefault="00647C2F" w:rsidP="00647C2F">
      <w:pPr>
        <w:pStyle w:val="Default"/>
        <w:numPr>
          <w:ilvl w:val="0"/>
          <w:numId w:val="8"/>
        </w:numPr>
        <w:ind w:left="360"/>
        <w:jc w:val="both"/>
        <w:rPr>
          <w:color w:val="auto"/>
          <w:lang w:val="sq-AL"/>
        </w:rPr>
      </w:pPr>
      <w:r w:rsidRPr="00881965">
        <w:t xml:space="preserve">Të zotërojë </w:t>
      </w:r>
      <w:r>
        <w:t xml:space="preserve">shumë mire </w:t>
      </w:r>
      <w:r w:rsidRPr="00881965">
        <w:t>gjuhën</w:t>
      </w:r>
      <w:r>
        <w:t xml:space="preserve"> angleze ose një gjuhë të BE-së (të dokumentuar)</w:t>
      </w:r>
      <w:r w:rsidRPr="00881965">
        <w:t>.</w:t>
      </w:r>
    </w:p>
    <w:p w:rsidR="00647C2F" w:rsidRPr="00881965" w:rsidRDefault="00647C2F" w:rsidP="00647C2F">
      <w:pPr>
        <w:pStyle w:val="ListParagraph"/>
        <w:numPr>
          <w:ilvl w:val="0"/>
          <w:numId w:val="8"/>
        </w:numPr>
        <w:ind w:left="360"/>
        <w:jc w:val="both"/>
      </w:pPr>
      <w:r w:rsidRPr="00881965">
        <w:t>Të njohë programet bazë të kompjuter</w:t>
      </w:r>
      <w:r>
        <w:t>it</w:t>
      </w:r>
      <w:r w:rsidRPr="00881965">
        <w:t>.</w:t>
      </w:r>
    </w:p>
    <w:p w:rsidR="00A94512" w:rsidRDefault="00647C2F" w:rsidP="00A94512">
      <w:pPr>
        <w:pStyle w:val="ListParagraph"/>
        <w:numPr>
          <w:ilvl w:val="0"/>
          <w:numId w:val="8"/>
        </w:numPr>
        <w:ind w:left="360"/>
        <w:jc w:val="both"/>
      </w:pPr>
      <w:r w:rsidRPr="00881965">
        <w:t xml:space="preserve">Të ketë aftësi të mira </w:t>
      </w:r>
      <w:r>
        <w:t>komunikimi dhe të punës në grup.</w:t>
      </w:r>
    </w:p>
    <w:p w:rsidR="00965B99" w:rsidRDefault="00965B99" w:rsidP="006B0CF5">
      <w:pPr>
        <w:jc w:val="both"/>
      </w:pPr>
    </w:p>
    <w:p w:rsidR="008359BA" w:rsidRPr="00881965" w:rsidRDefault="009969EB" w:rsidP="006B0CF5">
      <w:pPr>
        <w:jc w:val="both"/>
        <w:rPr>
          <w:b/>
        </w:rPr>
      </w:pPr>
      <w:r w:rsidRPr="00881965">
        <w:rPr>
          <w:b/>
        </w:rPr>
        <w:t xml:space="preserve">2. </w:t>
      </w:r>
      <w:r w:rsidR="008359BA" w:rsidRPr="00881965">
        <w:rPr>
          <w:b/>
        </w:rPr>
        <w:t>Dokumentacioni, M</w:t>
      </w:r>
      <w:r w:rsidR="00767104" w:rsidRPr="00881965">
        <w:rPr>
          <w:b/>
        </w:rPr>
        <w:t>ë</w:t>
      </w:r>
      <w:r w:rsidR="008359BA" w:rsidRPr="00881965">
        <w:rPr>
          <w:b/>
        </w:rPr>
        <w:t>nyra dhe Afati</w:t>
      </w:r>
      <w:r w:rsidR="004A2D71" w:rsidRPr="00881965">
        <w:rPr>
          <w:b/>
        </w:rPr>
        <w:t xml:space="preserve"> </w:t>
      </w:r>
      <w:r w:rsidR="005A485C" w:rsidRPr="00881965">
        <w:rPr>
          <w:b/>
        </w:rPr>
        <w:t xml:space="preserve">i </w:t>
      </w:r>
      <w:r w:rsidR="008359BA" w:rsidRPr="00881965">
        <w:rPr>
          <w:b/>
        </w:rPr>
        <w:t>Dor</w:t>
      </w:r>
      <w:r w:rsidR="00767104" w:rsidRPr="00881965">
        <w:rPr>
          <w:b/>
        </w:rPr>
        <w:t>ë</w:t>
      </w:r>
      <w:r w:rsidR="008359BA" w:rsidRPr="00881965">
        <w:rPr>
          <w:b/>
        </w:rPr>
        <w:t>zimit</w:t>
      </w:r>
    </w:p>
    <w:p w:rsidR="008359BA" w:rsidRPr="00881965" w:rsidRDefault="008359BA" w:rsidP="006B0CF5">
      <w:pPr>
        <w:jc w:val="both"/>
      </w:pPr>
    </w:p>
    <w:p w:rsidR="00B062E4" w:rsidRPr="00881965" w:rsidRDefault="008359BA" w:rsidP="006B0CF5">
      <w:pPr>
        <w:jc w:val="both"/>
      </w:pPr>
      <w:r w:rsidRPr="00881965">
        <w:t>Kandidat</w:t>
      </w:r>
      <w:r w:rsidR="00767104" w:rsidRPr="00881965">
        <w:t>ë</w:t>
      </w:r>
      <w:r w:rsidRPr="00881965">
        <w:t>t duhet t</w:t>
      </w:r>
      <w:r w:rsidR="00767104" w:rsidRPr="00881965">
        <w:t>ë</w:t>
      </w:r>
      <w:r w:rsidRPr="00881965">
        <w:t xml:space="preserve"> dor</w:t>
      </w:r>
      <w:r w:rsidR="00767104" w:rsidRPr="00881965">
        <w:t>ë</w:t>
      </w:r>
      <w:r w:rsidRPr="00881965">
        <w:t>zojn</w:t>
      </w:r>
      <w:r w:rsidR="00767104" w:rsidRPr="00881965">
        <w:t>ë</w:t>
      </w:r>
      <w:r w:rsidRPr="00881965">
        <w:t xml:space="preserve"> pran</w:t>
      </w:r>
      <w:r w:rsidR="00767104" w:rsidRPr="00881965">
        <w:t>ë</w:t>
      </w:r>
      <w:r w:rsidRPr="00881965">
        <w:t xml:space="preserve"> Drejtoris</w:t>
      </w:r>
      <w:r w:rsidR="00767104" w:rsidRPr="00881965">
        <w:t>ë</w:t>
      </w:r>
      <w:r w:rsidRPr="00881965">
        <w:t xml:space="preserve"> s</w:t>
      </w:r>
      <w:r w:rsidR="00767104" w:rsidRPr="00881965">
        <w:t>ë</w:t>
      </w:r>
      <w:r w:rsidRPr="00881965">
        <w:t xml:space="preserve"> Financ</w:t>
      </w:r>
      <w:r w:rsidR="00767104" w:rsidRPr="00881965">
        <w:t>ë</w:t>
      </w:r>
      <w:r w:rsidRPr="00881965">
        <w:t>s, Sh</w:t>
      </w:r>
      <w:r w:rsidR="00767104" w:rsidRPr="00881965">
        <w:t>ë</w:t>
      </w:r>
      <w:r w:rsidRPr="00881965">
        <w:t>rbimeve dhe Pritjes s</w:t>
      </w:r>
      <w:r w:rsidR="00767104" w:rsidRPr="00881965">
        <w:t>ë</w:t>
      </w:r>
      <w:r w:rsidRPr="00881965">
        <w:t xml:space="preserve"> Qytetar</w:t>
      </w:r>
      <w:r w:rsidR="00767104" w:rsidRPr="00881965">
        <w:t>ë</w:t>
      </w:r>
      <w:r w:rsidRPr="00881965">
        <w:t>ve</w:t>
      </w:r>
      <w:r w:rsidR="005A485C" w:rsidRPr="00881965">
        <w:t xml:space="preserve"> (Sektori i Burimeve Njerëzore </w:t>
      </w:r>
      <w:r w:rsidR="007D12F8" w:rsidRPr="00881965">
        <w:t>dhe Sh</w:t>
      </w:r>
      <w:r w:rsidR="003E70F2" w:rsidRPr="00881965">
        <w:t>ë</w:t>
      </w:r>
      <w:r w:rsidR="007D12F8" w:rsidRPr="00881965">
        <w:t xml:space="preserve">rbimeve) </w:t>
      </w:r>
      <w:r w:rsidR="00B062E4" w:rsidRPr="00881965">
        <w:t>ose Zyr</w:t>
      </w:r>
      <w:r w:rsidR="00767104" w:rsidRPr="00881965">
        <w:t>ë</w:t>
      </w:r>
      <w:r w:rsidR="00B062E4" w:rsidRPr="00881965">
        <w:t>s s</w:t>
      </w:r>
      <w:r w:rsidR="00767104" w:rsidRPr="00881965">
        <w:t>ë</w:t>
      </w:r>
      <w:r w:rsidR="004A2D71" w:rsidRPr="00881965">
        <w:t xml:space="preserve"> </w:t>
      </w:r>
      <w:r w:rsidR="007D12F8" w:rsidRPr="00881965">
        <w:t>P</w:t>
      </w:r>
      <w:r w:rsidR="00B062E4" w:rsidRPr="00881965">
        <w:t>rotokollit n</w:t>
      </w:r>
      <w:r w:rsidR="00767104" w:rsidRPr="00881965">
        <w:t>ë</w:t>
      </w:r>
      <w:r w:rsidR="00B062E4" w:rsidRPr="00881965">
        <w:t xml:space="preserve"> Institucionin</w:t>
      </w:r>
      <w:r w:rsidR="004A2D71" w:rsidRPr="00881965">
        <w:t xml:space="preserve"> </w:t>
      </w:r>
      <w:r w:rsidR="00B062E4" w:rsidRPr="00881965">
        <w:t>e Avokatit t</w:t>
      </w:r>
      <w:r w:rsidR="00767104" w:rsidRPr="00881965">
        <w:t>ë</w:t>
      </w:r>
      <w:r w:rsidR="00B062E4" w:rsidRPr="00881965">
        <w:t xml:space="preserve"> Popullit, </w:t>
      </w:r>
      <w:r w:rsidR="004A2D71" w:rsidRPr="00881965">
        <w:t xml:space="preserve">dokumentat </w:t>
      </w:r>
      <w:r w:rsidR="00B062E4" w:rsidRPr="00881965">
        <w:t>si m</w:t>
      </w:r>
      <w:r w:rsidR="00767104" w:rsidRPr="00881965">
        <w:t>ë</w:t>
      </w:r>
      <w:r w:rsidR="00B062E4" w:rsidRPr="00881965">
        <w:t xml:space="preserve"> posht</w:t>
      </w:r>
      <w:r w:rsidR="00767104" w:rsidRPr="00881965">
        <w:t>ë</w:t>
      </w:r>
      <w:r w:rsidR="00B062E4" w:rsidRPr="00881965">
        <w:t xml:space="preserve"> vijo</w:t>
      </w:r>
      <w:r w:rsidR="00A64301" w:rsidRPr="00881965">
        <w:t>j</w:t>
      </w:r>
      <w:r w:rsidR="00B062E4" w:rsidRPr="00881965">
        <w:t>n</w:t>
      </w:r>
      <w:r w:rsidR="00A64301" w:rsidRPr="00881965">
        <w:t>ë</w:t>
      </w:r>
      <w:r w:rsidR="00B062E4" w:rsidRPr="00881965">
        <w:t>:</w:t>
      </w:r>
    </w:p>
    <w:p w:rsidR="00B062E4" w:rsidRPr="00881965" w:rsidRDefault="00B062E4" w:rsidP="006B0CF5">
      <w:pPr>
        <w:jc w:val="both"/>
      </w:pP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Let</w:t>
      </w:r>
      <w:r w:rsidR="00767104" w:rsidRPr="00881965">
        <w:t>ë</w:t>
      </w:r>
      <w:r w:rsidRPr="00881965">
        <w:t>r motivimi p</w:t>
      </w:r>
      <w:r w:rsidR="00767104" w:rsidRPr="00881965">
        <w:t>ë</w:t>
      </w:r>
      <w:r w:rsidRPr="00881965">
        <w:t>r aplikimin p</w:t>
      </w:r>
      <w:r w:rsidR="00767104" w:rsidRPr="00881965">
        <w:t>ë</w:t>
      </w:r>
      <w:r w:rsidRPr="00881965">
        <w:t>r vendin vakant si dhe nj</w:t>
      </w:r>
      <w:r w:rsidR="00767104" w:rsidRPr="00881965">
        <w:t>ë</w:t>
      </w:r>
      <w:r w:rsidRPr="00881965">
        <w:t xml:space="preserve"> num</w:t>
      </w:r>
      <w:r w:rsidR="00767104" w:rsidRPr="00881965">
        <w:t>ë</w:t>
      </w:r>
      <w:r w:rsidRPr="00881965">
        <w:t>r kontakti dhe adres</w:t>
      </w:r>
      <w:r w:rsidR="00767104" w:rsidRPr="00881965">
        <w:t>ë</w:t>
      </w:r>
      <w:r w:rsidRPr="00881965">
        <w:t>n e plot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vendbanimit t</w:t>
      </w:r>
      <w:r w:rsidR="00767104" w:rsidRPr="00881965">
        <w:t>ë</w:t>
      </w:r>
      <w:r w:rsidRPr="00881965">
        <w:t xml:space="preserve"> shoq</w:t>
      </w:r>
      <w:r w:rsidR="00767104" w:rsidRPr="00881965">
        <w:t>ë</w:t>
      </w:r>
      <w:r w:rsidR="004A2D71" w:rsidRPr="00881965">
        <w:t xml:space="preserve">ruar me </w:t>
      </w:r>
      <w:r w:rsidRPr="00881965">
        <w:t>nj</w:t>
      </w:r>
      <w:r w:rsidR="00767104" w:rsidRPr="00881965">
        <w:t>ë</w:t>
      </w:r>
      <w:r w:rsidRPr="00881965">
        <w:t xml:space="preserve"> adres</w:t>
      </w:r>
      <w:r w:rsidR="00767104" w:rsidRPr="00881965">
        <w:t>ë</w:t>
      </w:r>
      <w:r w:rsidRPr="00881965">
        <w:t xml:space="preserve"> a</w:t>
      </w:r>
      <w:r w:rsidR="007D12F8" w:rsidRPr="00881965">
        <w:t>k</w:t>
      </w:r>
      <w:r w:rsidR="004A2D71" w:rsidRPr="00881965">
        <w:t>tive e-mail;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Jet</w:t>
      </w:r>
      <w:r w:rsidR="00767104" w:rsidRPr="00881965">
        <w:t>ë</w:t>
      </w:r>
      <w:r w:rsidR="004A2D71" w:rsidRPr="00881965">
        <w:t xml:space="preserve">shkrim </w:t>
      </w:r>
      <w:r w:rsidRPr="00881965">
        <w:t>t</w:t>
      </w:r>
      <w:r w:rsidR="00767104" w:rsidRPr="00881965">
        <w:t>ë</w:t>
      </w:r>
      <w:r w:rsidRPr="00881965">
        <w:t xml:space="preserve"> plot</w:t>
      </w:r>
      <w:r w:rsidR="00767104" w:rsidRPr="00881965">
        <w:t>ë</w:t>
      </w:r>
      <w:r w:rsidRPr="00881965">
        <w:t>suar n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="004A2D71" w:rsidRPr="00881965">
        <w:t xml:space="preserve">rputhje </w:t>
      </w:r>
      <w:r w:rsidRPr="00881965">
        <w:t>me dokumentin tip t</w:t>
      </w:r>
      <w:r w:rsidR="00767104" w:rsidRPr="00881965">
        <w:t>ë</w:t>
      </w:r>
      <w:r w:rsidRPr="00881965">
        <w:t xml:space="preserve"> cilin e gjeni n</w:t>
      </w:r>
      <w:r w:rsidR="00767104" w:rsidRPr="00881965">
        <w:t>ë</w:t>
      </w:r>
      <w:r w:rsidR="004A2D71" w:rsidRPr="00881965">
        <w:t xml:space="preserve"> link</w:t>
      </w:r>
      <w:r w:rsidRPr="00881965">
        <w:t>:</w:t>
      </w:r>
      <w:r w:rsidR="004A2D71" w:rsidRPr="00881965">
        <w:t xml:space="preserve"> </w:t>
      </w:r>
      <w:hyperlink r:id="rId11" w:history="1">
        <w:r w:rsidR="006B0CF5" w:rsidRPr="00881965">
          <w:rPr>
            <w:rStyle w:val="Hyperlink"/>
          </w:rPr>
          <w:t>http://</w:t>
        </w:r>
        <w:r w:rsidR="003E70F2" w:rsidRPr="00881965">
          <w:rPr>
            <w:rStyle w:val="Hyperlink"/>
          </w:rPr>
          <w:t>www</w:t>
        </w:r>
        <w:r w:rsidR="006B0CF5" w:rsidRPr="00881965">
          <w:rPr>
            <w:rStyle w:val="Hyperlink"/>
          </w:rPr>
          <w:t>.dap.gov.al/legjislacioni/udhezime-manuale/60-jeteshkrimi-standard</w:t>
        </w:r>
      </w:hyperlink>
      <w:r w:rsidR="004A2D71" w:rsidRPr="00881965">
        <w:rPr>
          <w:u w:val="single"/>
        </w:rPr>
        <w:t>;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 xml:space="preserve">Fotokopje </w:t>
      </w:r>
      <w:r w:rsidR="004A2D71" w:rsidRPr="00881965">
        <w:t>t</w:t>
      </w:r>
      <w:r w:rsidR="003E70F2" w:rsidRPr="00881965">
        <w:t>ë</w:t>
      </w:r>
      <w:r w:rsidR="004A2D71" w:rsidRPr="00881965">
        <w:t xml:space="preserve"> diplom</w:t>
      </w:r>
      <w:r w:rsidR="003E70F2" w:rsidRPr="00881965">
        <w:t>ë</w:t>
      </w:r>
      <w:r w:rsidR="004A2D71" w:rsidRPr="00881965">
        <w:t>s ose diplomave t</w:t>
      </w:r>
      <w:r w:rsidR="003E70F2" w:rsidRPr="00881965">
        <w:t>ë</w:t>
      </w:r>
      <w:r w:rsidR="004A2D71" w:rsidRPr="00881965">
        <w:t xml:space="preserve"> studimeve universitare;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 xml:space="preserve">Fotokopje </w:t>
      </w:r>
      <w:r w:rsidR="004A2D71" w:rsidRPr="00881965">
        <w:t>t</w:t>
      </w:r>
      <w:r w:rsidR="003E70F2" w:rsidRPr="00881965">
        <w:t>ë</w:t>
      </w:r>
      <w:r w:rsidR="004A2D71" w:rsidRPr="00881965">
        <w:t xml:space="preserve"> l</w:t>
      </w:r>
      <w:r w:rsidRPr="00881965">
        <w:t>ibrez</w:t>
      </w:r>
      <w:r w:rsidR="00767104" w:rsidRPr="00881965">
        <w:t>ë</w:t>
      </w:r>
      <w:r w:rsidRPr="00881965">
        <w:t>s s</w:t>
      </w:r>
      <w:r w:rsidR="00767104" w:rsidRPr="00881965">
        <w:t>ë</w:t>
      </w:r>
      <w:r w:rsidRPr="00881965">
        <w:t xml:space="preserve"> </w:t>
      </w:r>
      <w:r w:rsidR="004A2D71" w:rsidRPr="00881965">
        <w:t>p</w:t>
      </w:r>
      <w:r w:rsidRPr="00881965">
        <w:t>un</w:t>
      </w:r>
      <w:r w:rsidR="00767104" w:rsidRPr="00881965">
        <w:t>ë</w:t>
      </w:r>
      <w:r w:rsidRPr="00881965">
        <w:t>s (t</w:t>
      </w:r>
      <w:r w:rsidR="00767104" w:rsidRPr="00881965">
        <w:t>ë</w:t>
      </w:r>
      <w:r w:rsidRPr="00881965">
        <w:t xml:space="preserve"> gjitha faqet q</w:t>
      </w:r>
      <w:r w:rsidR="00767104" w:rsidRPr="00881965">
        <w:t>ë</w:t>
      </w:r>
      <w:r w:rsidRPr="00881965">
        <w:t xml:space="preserve"> v</w:t>
      </w:r>
      <w:r w:rsidR="00767104" w:rsidRPr="00881965">
        <w:t>ë</w:t>
      </w:r>
      <w:r w:rsidRPr="00881965">
        <w:t>rtetojn</w:t>
      </w:r>
      <w:r w:rsidR="00767104" w:rsidRPr="00881965">
        <w:t>ë</w:t>
      </w:r>
      <w:r w:rsidRPr="00881965">
        <w:t xml:space="preserve"> eksperienc</w:t>
      </w:r>
      <w:r w:rsidR="00767104" w:rsidRPr="00881965">
        <w:t>ë</w:t>
      </w:r>
      <w:r w:rsidRPr="00881965">
        <w:t>n n</w:t>
      </w:r>
      <w:r w:rsidR="00767104" w:rsidRPr="00881965">
        <w:t>ë</w:t>
      </w:r>
      <w:r w:rsidRPr="00881965">
        <w:t xml:space="preserve"> pun</w:t>
      </w:r>
      <w:r w:rsidR="00767104" w:rsidRPr="00881965">
        <w:t>ë</w:t>
      </w:r>
      <w:r w:rsidRPr="00881965">
        <w:t>)</w:t>
      </w:r>
      <w:r w:rsidR="004A2D71" w:rsidRPr="00881965">
        <w:t>;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Fotokopje t</w:t>
      </w:r>
      <w:r w:rsidR="00767104" w:rsidRPr="00881965">
        <w:t>ë</w:t>
      </w:r>
      <w:r w:rsidR="004A2D71" w:rsidRPr="00881965">
        <w:t xml:space="preserve"> </w:t>
      </w:r>
      <w:r w:rsidR="007D12F8" w:rsidRPr="00881965">
        <w:t>L</w:t>
      </w:r>
      <w:r w:rsidRPr="00881965">
        <w:t>et</w:t>
      </w:r>
      <w:r w:rsidR="00767104" w:rsidRPr="00881965">
        <w:t>ë</w:t>
      </w:r>
      <w:r w:rsidRPr="00881965">
        <w:t>rnjoftimit (ID)</w:t>
      </w:r>
      <w:r w:rsidR="006B0CF5" w:rsidRPr="00881965">
        <w:t>;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V</w:t>
      </w:r>
      <w:r w:rsidR="00767104" w:rsidRPr="00881965">
        <w:t>ë</w:t>
      </w:r>
      <w:r w:rsidRPr="00881965">
        <w:t>rtetim t</w:t>
      </w:r>
      <w:r w:rsidR="00767104" w:rsidRPr="00881965">
        <w:t>ë</w:t>
      </w:r>
      <w:r w:rsidR="004A2D71" w:rsidRPr="00881965">
        <w:t xml:space="preserve"> </w:t>
      </w:r>
      <w:r w:rsidR="007D12F8" w:rsidRPr="00881965">
        <w:t>G</w:t>
      </w:r>
      <w:r w:rsidRPr="00881965">
        <w:t xml:space="preserve">jendjes </w:t>
      </w:r>
      <w:r w:rsidR="007D12F8" w:rsidRPr="00881965">
        <w:t>S</w:t>
      </w:r>
      <w:r w:rsidRPr="00881965">
        <w:t>h</w:t>
      </w:r>
      <w:r w:rsidR="00767104" w:rsidRPr="00881965">
        <w:t>ë</w:t>
      </w:r>
      <w:r w:rsidRPr="00881965">
        <w:t>ndet</w:t>
      </w:r>
      <w:r w:rsidR="00767104" w:rsidRPr="00881965">
        <w:t>ë</w:t>
      </w:r>
      <w:r w:rsidRPr="00881965">
        <w:t>sore</w:t>
      </w:r>
      <w:r w:rsidR="004A2D71" w:rsidRPr="00881965">
        <w:t>;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Vet</w:t>
      </w:r>
      <w:r w:rsidR="00767104" w:rsidRPr="00881965">
        <w:t>ë</w:t>
      </w:r>
      <w:r w:rsidRPr="00881965">
        <w:t>deklarim t</w:t>
      </w:r>
      <w:r w:rsidR="00767104" w:rsidRPr="00881965">
        <w:t>ë</w:t>
      </w:r>
      <w:r w:rsidR="004A2D71" w:rsidRPr="00881965">
        <w:t xml:space="preserve"> </w:t>
      </w:r>
      <w:r w:rsidR="007D12F8" w:rsidRPr="00881965">
        <w:t>G</w:t>
      </w:r>
      <w:r w:rsidRPr="00881965">
        <w:t xml:space="preserve">jendjes </w:t>
      </w:r>
      <w:r w:rsidR="007D12F8" w:rsidRPr="00881965">
        <w:t>G</w:t>
      </w:r>
      <w:r w:rsidRPr="00881965">
        <w:t>jyq</w:t>
      </w:r>
      <w:r w:rsidR="00767104" w:rsidRPr="00881965">
        <w:t>ë</w:t>
      </w:r>
      <w:r w:rsidRPr="00881965">
        <w:t>sore</w:t>
      </w:r>
      <w:r w:rsidR="004A2D71" w:rsidRPr="00881965">
        <w:t>;</w:t>
      </w:r>
    </w:p>
    <w:p w:rsidR="006B0CF5" w:rsidRPr="00881965" w:rsidRDefault="004A2D71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V</w:t>
      </w:r>
      <w:r w:rsidR="00B062E4" w:rsidRPr="00881965">
        <w:t>ler</w:t>
      </w:r>
      <w:r w:rsidR="00767104" w:rsidRPr="00881965">
        <w:t>ë</w:t>
      </w:r>
      <w:r w:rsidRPr="00881965">
        <w:t>simin e fundit n</w:t>
      </w:r>
      <w:r w:rsidR="003E70F2" w:rsidRPr="00881965">
        <w:t>ë</w:t>
      </w:r>
      <w:r w:rsidRPr="00881965">
        <w:t xml:space="preserve"> pun</w:t>
      </w:r>
      <w:r w:rsidR="003E70F2" w:rsidRPr="00881965">
        <w:t>ë</w:t>
      </w:r>
      <w:r w:rsidRPr="00881965">
        <w:t xml:space="preserve">; </w:t>
      </w:r>
    </w:p>
    <w:p w:rsidR="006B0CF5" w:rsidRPr="00881965" w:rsidRDefault="006B0CF5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Aktin e fundit t</w:t>
      </w:r>
      <w:r w:rsidR="003E70F2" w:rsidRPr="00881965">
        <w:t>ë</w:t>
      </w:r>
      <w:r w:rsidRPr="00881965">
        <w:t xml:space="preserve"> em</w:t>
      </w:r>
      <w:r w:rsidR="003E70F2" w:rsidRPr="00881965">
        <w:t>ë</w:t>
      </w:r>
      <w:r w:rsidRPr="00881965">
        <w:t>rimit n</w:t>
      </w:r>
      <w:r w:rsidR="003E70F2" w:rsidRPr="00881965">
        <w:t>ë</w:t>
      </w:r>
      <w:r w:rsidRPr="00881965">
        <w:t xml:space="preserve"> pozicionin aktual, n</w:t>
      </w:r>
      <w:r w:rsidR="003E70F2" w:rsidRPr="00881965">
        <w:t>ë</w:t>
      </w:r>
      <w:r w:rsidRPr="00881965">
        <w:t xml:space="preserve"> t</w:t>
      </w:r>
      <w:r w:rsidR="003E70F2" w:rsidRPr="00881965">
        <w:t>ë</w:t>
      </w:r>
      <w:r w:rsidRPr="00881965">
        <w:t xml:space="preserve"> cilin t</w:t>
      </w:r>
      <w:r w:rsidR="003E70F2" w:rsidRPr="00881965">
        <w:t>ë</w:t>
      </w:r>
      <w:r w:rsidRPr="00881965">
        <w:t xml:space="preserve"> p</w:t>
      </w:r>
      <w:r w:rsidR="003E70F2" w:rsidRPr="00881965">
        <w:t>ë</w:t>
      </w:r>
      <w:r w:rsidRPr="00881965">
        <w:t>rcaktohet edhe kategoria e pozicionit, ose n</w:t>
      </w:r>
      <w:r w:rsidR="003E70F2" w:rsidRPr="00881965">
        <w:t>ë</w:t>
      </w:r>
      <w:r w:rsidRPr="00881965">
        <w:t xml:space="preserve"> pamund</w:t>
      </w:r>
      <w:r w:rsidR="003E70F2" w:rsidRPr="00881965">
        <w:t>ë</w:t>
      </w:r>
      <w:r w:rsidRPr="00881965">
        <w:t>si nj</w:t>
      </w:r>
      <w:r w:rsidR="003E70F2" w:rsidRPr="00881965">
        <w:t>ë</w:t>
      </w:r>
      <w:r w:rsidRPr="00881965">
        <w:t xml:space="preserve"> v</w:t>
      </w:r>
      <w:r w:rsidR="003E70F2" w:rsidRPr="00881965">
        <w:t>ë</w:t>
      </w:r>
      <w:r w:rsidRPr="00881965">
        <w:t>rtetim nga institucioni lidhur me pozicionin aktual t</w:t>
      </w:r>
      <w:r w:rsidR="003E70F2" w:rsidRPr="00881965">
        <w:t>ë</w:t>
      </w:r>
      <w:r w:rsidRPr="00881965">
        <w:t xml:space="preserve"> kandidatit dhe kategorin</w:t>
      </w:r>
      <w:r w:rsidR="003E70F2" w:rsidRPr="00881965">
        <w:t>ë</w:t>
      </w:r>
      <w:r w:rsidRPr="00881965">
        <w:t xml:space="preserve"> p</w:t>
      </w:r>
      <w:r w:rsidR="003E70F2" w:rsidRPr="00881965">
        <w:t>ë</w:t>
      </w:r>
      <w:r w:rsidRPr="00881965">
        <w:t>rkat</w:t>
      </w:r>
      <w:r w:rsidR="003E70F2" w:rsidRPr="00881965">
        <w:t>ë</w:t>
      </w:r>
      <w:r w:rsidRPr="00881965">
        <w:t xml:space="preserve">se. </w:t>
      </w:r>
    </w:p>
    <w:p w:rsidR="006B0CF5" w:rsidRPr="00881965" w:rsidRDefault="00B062E4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V</w:t>
      </w:r>
      <w:r w:rsidR="00767104" w:rsidRPr="00881965">
        <w:t>ë</w:t>
      </w:r>
      <w:r w:rsidRPr="00881965">
        <w:t>rtetim nga Institucioni q</w:t>
      </w:r>
      <w:r w:rsidR="00767104" w:rsidRPr="00881965">
        <w:t>ë</w:t>
      </w:r>
      <w:r w:rsidRPr="00881965">
        <w:t xml:space="preserve"> nuk ka mas</w:t>
      </w:r>
      <w:r w:rsidR="00767104" w:rsidRPr="00881965">
        <w:t>ë</w:t>
      </w:r>
      <w:r w:rsidRPr="00881965">
        <w:t xml:space="preserve"> disiplinore n</w:t>
      </w:r>
      <w:r w:rsidR="00767104" w:rsidRPr="00881965">
        <w:t>ë</w:t>
      </w:r>
      <w:r w:rsidRPr="00881965">
        <w:t xml:space="preserve"> fuqi</w:t>
      </w:r>
      <w:r w:rsidR="004A2D71" w:rsidRPr="00881965">
        <w:t xml:space="preserve">; </w:t>
      </w:r>
    </w:p>
    <w:p w:rsidR="00F111C2" w:rsidRPr="00881965" w:rsidRDefault="007D12F8" w:rsidP="00A46051">
      <w:pPr>
        <w:pStyle w:val="ListParagraph"/>
        <w:numPr>
          <w:ilvl w:val="0"/>
          <w:numId w:val="4"/>
        </w:numPr>
        <w:ind w:left="360"/>
        <w:jc w:val="both"/>
      </w:pPr>
      <w:r w:rsidRPr="00881965">
        <w:t>Ç</w:t>
      </w:r>
      <w:r w:rsidR="00B062E4" w:rsidRPr="00881965">
        <w:t>do dokumentacion tjet</w:t>
      </w:r>
      <w:r w:rsidR="00767104" w:rsidRPr="00881965">
        <w:t>ë</w:t>
      </w:r>
      <w:r w:rsidR="00B062E4" w:rsidRPr="00881965">
        <w:t>r q</w:t>
      </w:r>
      <w:r w:rsidR="00767104" w:rsidRPr="00881965">
        <w:t>ë</w:t>
      </w:r>
      <w:r w:rsidR="00B062E4" w:rsidRPr="00881965">
        <w:t xml:space="preserve"> v</w:t>
      </w:r>
      <w:r w:rsidR="00767104" w:rsidRPr="00881965">
        <w:t>ë</w:t>
      </w:r>
      <w:r w:rsidR="00B062E4" w:rsidRPr="00881965">
        <w:t xml:space="preserve">rteton </w:t>
      </w:r>
      <w:r w:rsidR="00F111C2" w:rsidRPr="00881965">
        <w:t xml:space="preserve">trajnimet, kualifikimet, arsimin shtesë, vlerësimet pozitive apo të tjera të përmendura në jetëshkrim. </w:t>
      </w:r>
    </w:p>
    <w:p w:rsidR="00E16BA9" w:rsidRPr="00881965" w:rsidRDefault="00E16BA9" w:rsidP="00E16BA9">
      <w:pPr>
        <w:pStyle w:val="ListParagraph"/>
        <w:ind w:left="990"/>
        <w:jc w:val="both"/>
      </w:pPr>
    </w:p>
    <w:p w:rsidR="00F111C2" w:rsidRPr="00881965" w:rsidRDefault="00F111C2" w:rsidP="006B0CF5">
      <w:pPr>
        <w:jc w:val="both"/>
      </w:pPr>
    </w:p>
    <w:p w:rsidR="009969EB" w:rsidRDefault="00B062E4" w:rsidP="006B0CF5">
      <w:pPr>
        <w:jc w:val="both"/>
        <w:rPr>
          <w:b/>
        </w:rPr>
      </w:pPr>
      <w:r w:rsidRPr="00881965">
        <w:rPr>
          <w:b/>
        </w:rPr>
        <w:t>Dokumentat duhet t</w:t>
      </w:r>
      <w:r w:rsidR="00767104" w:rsidRPr="00881965">
        <w:rPr>
          <w:b/>
        </w:rPr>
        <w:t>ë</w:t>
      </w:r>
      <w:r w:rsidRPr="00881965">
        <w:rPr>
          <w:b/>
        </w:rPr>
        <w:t xml:space="preserve"> dor</w:t>
      </w:r>
      <w:r w:rsidR="00767104" w:rsidRPr="00881965">
        <w:rPr>
          <w:b/>
        </w:rPr>
        <w:t>ë</w:t>
      </w:r>
      <w:r w:rsidRPr="00881965">
        <w:rPr>
          <w:b/>
        </w:rPr>
        <w:t>zohen me post</w:t>
      </w:r>
      <w:r w:rsidR="00767104" w:rsidRPr="00881965">
        <w:rPr>
          <w:b/>
        </w:rPr>
        <w:t>ë</w:t>
      </w:r>
      <w:r w:rsidRPr="00881965">
        <w:rPr>
          <w:b/>
        </w:rPr>
        <w:t xml:space="preserve"> apo drejtp</w:t>
      </w:r>
      <w:r w:rsidR="00767104" w:rsidRPr="00881965">
        <w:rPr>
          <w:b/>
        </w:rPr>
        <w:t>ë</w:t>
      </w:r>
      <w:r w:rsidRPr="00881965">
        <w:rPr>
          <w:b/>
        </w:rPr>
        <w:t>rdrejt n</w:t>
      </w:r>
      <w:r w:rsidR="00767104" w:rsidRPr="00881965">
        <w:rPr>
          <w:b/>
        </w:rPr>
        <w:t>ë</w:t>
      </w:r>
      <w:r w:rsidRPr="00881965">
        <w:rPr>
          <w:b/>
        </w:rPr>
        <w:t xml:space="preserve"> Institucionin e Avokatit t</w:t>
      </w:r>
      <w:r w:rsidR="00767104" w:rsidRPr="00881965">
        <w:rPr>
          <w:b/>
        </w:rPr>
        <w:t>ë</w:t>
      </w:r>
      <w:r w:rsidRPr="00881965">
        <w:rPr>
          <w:b/>
        </w:rPr>
        <w:t xml:space="preserve"> Popullit </w:t>
      </w:r>
      <w:proofErr w:type="gramStart"/>
      <w:r w:rsidR="00FD5EA0">
        <w:rPr>
          <w:b/>
        </w:rPr>
        <w:t>b</w:t>
      </w:r>
      <w:r w:rsidRPr="00881965">
        <w:rPr>
          <w:b/>
        </w:rPr>
        <w:t>renda</w:t>
      </w:r>
      <w:proofErr w:type="gramEnd"/>
      <w:r w:rsidRPr="00881965">
        <w:rPr>
          <w:b/>
        </w:rPr>
        <w:t xml:space="preserve"> </w:t>
      </w:r>
      <w:r w:rsidR="00965B99">
        <w:rPr>
          <w:b/>
        </w:rPr>
        <w:t>dates:</w:t>
      </w:r>
      <w:r w:rsidR="004239CE">
        <w:rPr>
          <w:b/>
        </w:rPr>
        <w:t xml:space="preserve"> </w:t>
      </w:r>
      <w:r w:rsidR="00FD5EA0">
        <w:rPr>
          <w:b/>
        </w:rPr>
        <w:t>27.08</w:t>
      </w:r>
      <w:r w:rsidR="00F772D4">
        <w:rPr>
          <w:b/>
        </w:rPr>
        <w:t>.20</w:t>
      </w:r>
      <w:r w:rsidR="006833FA">
        <w:rPr>
          <w:b/>
        </w:rPr>
        <w:t>20</w:t>
      </w:r>
    </w:p>
    <w:p w:rsidR="00965B99" w:rsidRDefault="00965B99" w:rsidP="006B0CF5">
      <w:pPr>
        <w:jc w:val="both"/>
        <w:rPr>
          <w:b/>
        </w:rPr>
      </w:pPr>
    </w:p>
    <w:p w:rsidR="00A845F0" w:rsidRPr="00881965" w:rsidRDefault="00A845F0" w:rsidP="006B0CF5">
      <w:pPr>
        <w:jc w:val="both"/>
        <w:rPr>
          <w:b/>
        </w:rPr>
      </w:pPr>
    </w:p>
    <w:p w:rsidR="00E00B3E" w:rsidRPr="00881965" w:rsidRDefault="00E00B3E" w:rsidP="006B0CF5">
      <w:pPr>
        <w:jc w:val="both"/>
        <w:rPr>
          <w:b/>
        </w:rPr>
      </w:pPr>
      <w:r w:rsidRPr="00881965">
        <w:rPr>
          <w:b/>
        </w:rPr>
        <w:t>3.</w:t>
      </w:r>
      <w:r w:rsidR="003E4257" w:rsidRPr="00881965">
        <w:rPr>
          <w:b/>
        </w:rPr>
        <w:t xml:space="preserve"> </w:t>
      </w:r>
      <w:r w:rsidRPr="00881965">
        <w:rPr>
          <w:b/>
        </w:rPr>
        <w:t>Rezultatet p</w:t>
      </w:r>
      <w:r w:rsidR="00767104" w:rsidRPr="00881965">
        <w:rPr>
          <w:b/>
        </w:rPr>
        <w:t>ë</w:t>
      </w:r>
      <w:r w:rsidRPr="00881965">
        <w:rPr>
          <w:b/>
        </w:rPr>
        <w:t>r faz</w:t>
      </w:r>
      <w:r w:rsidR="00767104" w:rsidRPr="00881965">
        <w:rPr>
          <w:b/>
        </w:rPr>
        <w:t>ë</w:t>
      </w:r>
      <w:r w:rsidRPr="00881965">
        <w:rPr>
          <w:b/>
        </w:rPr>
        <w:t>n e verifikimit paraprak</w:t>
      </w:r>
    </w:p>
    <w:p w:rsidR="00E00B3E" w:rsidRPr="00881965" w:rsidRDefault="00E00B3E" w:rsidP="006B0CF5">
      <w:pPr>
        <w:jc w:val="both"/>
      </w:pPr>
    </w:p>
    <w:p w:rsidR="00E00B3E" w:rsidRPr="00881965" w:rsidRDefault="00E00B3E" w:rsidP="006B0CF5">
      <w:pPr>
        <w:jc w:val="both"/>
      </w:pPr>
      <w:r w:rsidRPr="00881965">
        <w:t>Drejtoria e Financ</w:t>
      </w:r>
      <w:r w:rsidR="00767104" w:rsidRPr="00881965">
        <w:t>ë</w:t>
      </w:r>
      <w:r w:rsidRPr="00881965">
        <w:t>s, Sh</w:t>
      </w:r>
      <w:r w:rsidR="00767104" w:rsidRPr="00881965">
        <w:t>ë</w:t>
      </w:r>
      <w:r w:rsidRPr="00881965">
        <w:t>rbimeve dhe Pritjes s</w:t>
      </w:r>
      <w:r w:rsidR="00767104" w:rsidRPr="00881965">
        <w:t>ë</w:t>
      </w:r>
      <w:r w:rsidRPr="00881965">
        <w:t xml:space="preserve"> Qytetar</w:t>
      </w:r>
      <w:r w:rsidR="00767104" w:rsidRPr="00881965">
        <w:t>ë</w:t>
      </w:r>
      <w:r w:rsidRPr="00881965">
        <w:t xml:space="preserve">ve </w:t>
      </w:r>
      <w:r w:rsidR="007D12F8" w:rsidRPr="00881965">
        <w:t xml:space="preserve">(Sektori i Burimeve Njerëzore dhe Shërbimeve) </w:t>
      </w:r>
      <w:r w:rsidRPr="00881965">
        <w:t>n</w:t>
      </w:r>
      <w:r w:rsidR="00767104" w:rsidRPr="00881965">
        <w:t>ë</w:t>
      </w:r>
      <w:r w:rsidRPr="00881965">
        <w:t xml:space="preserve"> Institucionin e Avokatit t</w:t>
      </w:r>
      <w:r w:rsidR="00767104" w:rsidRPr="00881965">
        <w:t>ë</w:t>
      </w:r>
      <w:r w:rsidRPr="00881965">
        <w:t xml:space="preserve"> Popullit do t</w:t>
      </w:r>
      <w:r w:rsidR="00767104" w:rsidRPr="00881965">
        <w:t>ë</w:t>
      </w:r>
      <w:r w:rsidRPr="00881965">
        <w:t xml:space="preserve"> b</w:t>
      </w:r>
      <w:r w:rsidR="00767104" w:rsidRPr="00881965">
        <w:t>ë</w:t>
      </w:r>
      <w:r w:rsidRPr="00881965">
        <w:t>j</w:t>
      </w:r>
      <w:r w:rsidR="00767104" w:rsidRPr="00881965">
        <w:t>ë</w:t>
      </w:r>
      <w:r w:rsidRPr="00881965">
        <w:t xml:space="preserve"> verifikimin paraprak t</w:t>
      </w:r>
      <w:r w:rsidR="00767104" w:rsidRPr="00881965">
        <w:t>ë</w:t>
      </w:r>
      <w:r w:rsidRPr="00881965">
        <w:t xml:space="preserve"> kandidat</w:t>
      </w:r>
      <w:r w:rsidR="00767104" w:rsidRPr="00881965">
        <w:t>ë</w:t>
      </w:r>
      <w:r w:rsidRPr="00881965">
        <w:t>ve, q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Pr="00881965">
        <w:t>rmbushin k</w:t>
      </w:r>
      <w:r w:rsidR="00767104" w:rsidRPr="00881965">
        <w:t>ë</w:t>
      </w:r>
      <w:r w:rsidRPr="00881965">
        <w:t>rkesat e p</w:t>
      </w:r>
      <w:r w:rsidR="00767104" w:rsidRPr="00881965">
        <w:t>ë</w:t>
      </w:r>
      <w:r w:rsidRPr="00881965">
        <w:t>rgjithshme dhe t</w:t>
      </w:r>
      <w:r w:rsidR="00767104" w:rsidRPr="00881965">
        <w:t>ë</w:t>
      </w:r>
      <w:r w:rsidRPr="00881965">
        <w:t xml:space="preserve"> ve</w:t>
      </w:r>
      <w:r w:rsidR="007D12F8" w:rsidRPr="00881965">
        <w:t>ç</w:t>
      </w:r>
      <w:r w:rsidRPr="00881965">
        <w:t>anta, t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Pr="00881965">
        <w:t>rcaktuara n</w:t>
      </w:r>
      <w:r w:rsidR="00767104" w:rsidRPr="00881965">
        <w:t>ë</w:t>
      </w:r>
      <w:r w:rsidRPr="00881965">
        <w:t xml:space="preserve"> shpalljen p</w:t>
      </w:r>
      <w:r w:rsidR="00767104" w:rsidRPr="00881965">
        <w:t>ë</w:t>
      </w:r>
      <w:r w:rsidRPr="00881965">
        <w:t>r konkurim dhe do t</w:t>
      </w:r>
      <w:r w:rsidR="00767104" w:rsidRPr="00881965">
        <w:t>ë</w:t>
      </w:r>
      <w:r w:rsidRPr="00881965">
        <w:t xml:space="preserve"> shpall</w:t>
      </w:r>
      <w:r w:rsidR="00767104" w:rsidRPr="00881965">
        <w:t>ë</w:t>
      </w:r>
      <w:r w:rsidRPr="00881965">
        <w:t xml:space="preserve"> n</w:t>
      </w:r>
      <w:r w:rsidR="00767104" w:rsidRPr="00881965">
        <w:t>ë</w:t>
      </w:r>
      <w:r w:rsidRPr="00881965">
        <w:t xml:space="preserve"> Portalin “Sh</w:t>
      </w:r>
      <w:r w:rsidR="00767104" w:rsidRPr="00881965">
        <w:t>ë</w:t>
      </w:r>
      <w:r w:rsidRPr="00881965">
        <w:t>rbimi Komb</w:t>
      </w:r>
      <w:r w:rsidR="00767104" w:rsidRPr="00881965">
        <w:t>ë</w:t>
      </w:r>
      <w:r w:rsidRPr="00881965">
        <w:t xml:space="preserve">tar </w:t>
      </w:r>
      <w:r w:rsidR="007D12F8" w:rsidRPr="00881965">
        <w:t xml:space="preserve">i </w:t>
      </w:r>
      <w:r w:rsidRPr="00881965">
        <w:t>Pun</w:t>
      </w:r>
      <w:r w:rsidR="00767104" w:rsidRPr="00881965">
        <w:t>ë</w:t>
      </w:r>
      <w:r w:rsidRPr="00881965">
        <w:t>simit” dhe n</w:t>
      </w:r>
      <w:r w:rsidR="00767104" w:rsidRPr="00881965">
        <w:t>ë</w:t>
      </w:r>
      <w:r w:rsidRPr="00881965">
        <w:t xml:space="preserve"> faqen zyrtare t</w:t>
      </w:r>
      <w:r w:rsidR="00767104" w:rsidRPr="00881965">
        <w:t>ë</w:t>
      </w:r>
      <w:r w:rsidRPr="00881965">
        <w:t xml:space="preserve"> Institucionit t</w:t>
      </w:r>
      <w:r w:rsidR="00767104" w:rsidRPr="00881965">
        <w:t>ë</w:t>
      </w:r>
      <w:r w:rsidRPr="00881965">
        <w:t xml:space="preserve"> Avokatit t</w:t>
      </w:r>
      <w:r w:rsidR="00767104" w:rsidRPr="00881965">
        <w:t>ë</w:t>
      </w:r>
      <w:r w:rsidRPr="00881965">
        <w:t xml:space="preserve"> Popullit (</w:t>
      </w:r>
      <w:hyperlink r:id="rId12" w:history="1">
        <w:r w:rsidR="003E70F2" w:rsidRPr="00881965">
          <w:rPr>
            <w:rStyle w:val="Hyperlink"/>
          </w:rPr>
          <w:t>www</w:t>
        </w:r>
        <w:r w:rsidR="007D12F8" w:rsidRPr="00881965">
          <w:rPr>
            <w:rStyle w:val="Hyperlink"/>
          </w:rPr>
          <w:t>.avokatipopullit.gov.al</w:t>
        </w:r>
      </w:hyperlink>
      <w:r w:rsidRPr="00881965">
        <w:t>), list</w:t>
      </w:r>
      <w:r w:rsidR="00767104" w:rsidRPr="00881965">
        <w:t>ë</w:t>
      </w:r>
      <w:r w:rsidRPr="00881965">
        <w:t>n e kandidat</w:t>
      </w:r>
      <w:r w:rsidR="00767104" w:rsidRPr="00881965">
        <w:t>ë</w:t>
      </w:r>
      <w:r w:rsidRPr="00881965">
        <w:t>ve q</w:t>
      </w:r>
      <w:r w:rsidR="00767104" w:rsidRPr="00881965">
        <w:t>ë</w:t>
      </w:r>
      <w:r w:rsidRPr="00881965">
        <w:t xml:space="preserve"> plot</w:t>
      </w:r>
      <w:r w:rsidR="00767104" w:rsidRPr="00881965">
        <w:t>ë</w:t>
      </w:r>
      <w:r w:rsidRPr="00881965">
        <w:t>sojn</w:t>
      </w:r>
      <w:r w:rsidR="00767104" w:rsidRPr="00881965">
        <w:t>ë</w:t>
      </w:r>
      <w:r w:rsidRPr="00881965">
        <w:t xml:space="preserve"> kushtet e L</w:t>
      </w:r>
      <w:r w:rsidR="00767104" w:rsidRPr="00881965">
        <w:t>ë</w:t>
      </w:r>
      <w:r w:rsidRPr="00881965">
        <w:t>vizjes Paralele dhe kriteret e ve</w:t>
      </w:r>
      <w:r w:rsidR="007D12F8" w:rsidRPr="00881965">
        <w:t>ç</w:t>
      </w:r>
      <w:r w:rsidRPr="00881965">
        <w:t>anta, si dhe dat</w:t>
      </w:r>
      <w:r w:rsidR="00767104" w:rsidRPr="00881965">
        <w:t>ë</w:t>
      </w:r>
      <w:r w:rsidRPr="00881965">
        <w:t>n, vendin dhe or</w:t>
      </w:r>
      <w:r w:rsidR="00767104" w:rsidRPr="00881965">
        <w:t>ë</w:t>
      </w:r>
      <w:r w:rsidRPr="00881965">
        <w:t>n ku do t</w:t>
      </w:r>
      <w:r w:rsidR="00767104" w:rsidRPr="00881965">
        <w:t>ë</w:t>
      </w:r>
      <w:r w:rsidRPr="00881965">
        <w:t xml:space="preserve"> zhvillohet intervista.</w:t>
      </w:r>
    </w:p>
    <w:p w:rsidR="00E00B3E" w:rsidRPr="00881965" w:rsidRDefault="00E00B3E" w:rsidP="006B0CF5">
      <w:pPr>
        <w:jc w:val="both"/>
      </w:pPr>
    </w:p>
    <w:p w:rsidR="0071133A" w:rsidRPr="00881965" w:rsidRDefault="00E00B3E" w:rsidP="006B0CF5">
      <w:pPr>
        <w:jc w:val="both"/>
      </w:pPr>
      <w:r w:rsidRPr="00881965">
        <w:t>N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nj</w:t>
      </w:r>
      <w:r w:rsidR="00767104" w:rsidRPr="00881965">
        <w:t>ë</w:t>
      </w:r>
      <w:r w:rsidRPr="00881965">
        <w:t>jt</w:t>
      </w:r>
      <w:r w:rsidR="00767104" w:rsidRPr="00881965">
        <w:t>ë</w:t>
      </w:r>
      <w:r w:rsidRPr="00881965">
        <w:t>n</w:t>
      </w:r>
      <w:r w:rsidR="003E70F2" w:rsidRPr="00881965">
        <w:t xml:space="preserve"> kohë</w:t>
      </w:r>
      <w:r w:rsidRPr="00881965">
        <w:t xml:space="preserve"> kandidat</w:t>
      </w:r>
      <w:r w:rsidR="00767104" w:rsidRPr="00881965">
        <w:t>ë</w:t>
      </w:r>
      <w:r w:rsidRPr="00881965">
        <w:t>t</w:t>
      </w:r>
      <w:r w:rsidR="00F111C2" w:rsidRPr="00881965">
        <w:t xml:space="preserve"> </w:t>
      </w:r>
      <w:r w:rsidRPr="00881965">
        <w:t>q</w:t>
      </w:r>
      <w:r w:rsidR="00767104" w:rsidRPr="00881965">
        <w:t>ë</w:t>
      </w:r>
      <w:r w:rsidRPr="00881965">
        <w:t xml:space="preserve"> nuk plot</w:t>
      </w:r>
      <w:r w:rsidR="00767104" w:rsidRPr="00881965">
        <w:t>ë</w:t>
      </w:r>
      <w:r w:rsidRPr="00881965">
        <w:t>sojn</w:t>
      </w:r>
      <w:r w:rsidR="00767104" w:rsidRPr="00881965">
        <w:t>ë</w:t>
      </w:r>
      <w:r w:rsidRPr="00881965">
        <w:t xml:space="preserve"> k</w:t>
      </w:r>
      <w:r w:rsidR="00767104" w:rsidRPr="00881965">
        <w:t>ë</w:t>
      </w:r>
      <w:r w:rsidRPr="00881965">
        <w:t>rkesat e L</w:t>
      </w:r>
      <w:r w:rsidR="00767104" w:rsidRPr="00881965">
        <w:t>ë</w:t>
      </w:r>
      <w:r w:rsidRPr="00881965">
        <w:t>vizjes Paralele t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Pr="00881965">
        <w:t>rcaktuara n</w:t>
      </w:r>
      <w:r w:rsidR="00767104" w:rsidRPr="00881965">
        <w:t>ë</w:t>
      </w:r>
      <w:r w:rsidRPr="00881965">
        <w:t xml:space="preserve"> shpalljen p</w:t>
      </w:r>
      <w:r w:rsidR="00767104" w:rsidRPr="00881965">
        <w:t>ë</w:t>
      </w:r>
      <w:r w:rsidRPr="00881965">
        <w:t xml:space="preserve">r konkurim, </w:t>
      </w:r>
      <w:r w:rsidR="00F111C2" w:rsidRPr="00881965">
        <w:t>do t</w:t>
      </w:r>
      <w:r w:rsidR="003E70F2" w:rsidRPr="00881965">
        <w:t>ë</w:t>
      </w:r>
      <w:r w:rsidR="00F111C2" w:rsidRPr="00881965">
        <w:t xml:space="preserve"> </w:t>
      </w:r>
      <w:r w:rsidRPr="00881965">
        <w:t>renditen n</w:t>
      </w:r>
      <w:r w:rsidR="00767104" w:rsidRPr="00881965">
        <w:t>ë</w:t>
      </w:r>
      <w:r w:rsidRPr="00881965">
        <w:t xml:space="preserve"> nj</w:t>
      </w:r>
      <w:r w:rsidR="00767104" w:rsidRPr="00881965">
        <w:t>ë</w:t>
      </w:r>
      <w:r w:rsidRPr="00881965">
        <w:t xml:space="preserve"> list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ve</w:t>
      </w:r>
      <w:r w:rsidR="007D12F8" w:rsidRPr="00881965">
        <w:t>ç</w:t>
      </w:r>
      <w:r w:rsidRPr="00881965">
        <w:t>ant</w:t>
      </w:r>
      <w:r w:rsidR="00767104" w:rsidRPr="00881965">
        <w:t>ë</w:t>
      </w:r>
      <w:r w:rsidRPr="00881965">
        <w:t xml:space="preserve"> n</w:t>
      </w:r>
      <w:r w:rsidR="00767104" w:rsidRPr="00881965">
        <w:t>ë</w:t>
      </w:r>
      <w:r w:rsidRPr="00881965">
        <w:t xml:space="preserve"> t</w:t>
      </w:r>
      <w:r w:rsidR="00767104" w:rsidRPr="00881965">
        <w:t>ë</w:t>
      </w:r>
      <w:r w:rsidRPr="00881965">
        <w:t xml:space="preserve"> cil</w:t>
      </w:r>
      <w:r w:rsidR="00767104" w:rsidRPr="00881965">
        <w:t>ë</w:t>
      </w:r>
      <w:r w:rsidRPr="00881965">
        <w:t>n sqarohen edhe arsyet e mosplot</w:t>
      </w:r>
      <w:r w:rsidR="00767104" w:rsidRPr="00881965">
        <w:t>ë</w:t>
      </w:r>
      <w:r w:rsidRPr="00881965">
        <w:t>simit t</w:t>
      </w:r>
      <w:r w:rsidR="00767104" w:rsidRPr="00881965">
        <w:t>ë</w:t>
      </w:r>
      <w:r w:rsidRPr="00881965">
        <w:t xml:space="preserve"> k</w:t>
      </w:r>
      <w:r w:rsidR="00767104" w:rsidRPr="00881965">
        <w:t>ë</w:t>
      </w:r>
      <w:r w:rsidRPr="00881965">
        <w:t>tyre k</w:t>
      </w:r>
      <w:r w:rsidR="00767104" w:rsidRPr="00881965">
        <w:t>ë</w:t>
      </w:r>
      <w:r w:rsidRPr="00881965">
        <w:t>rkesave.</w:t>
      </w:r>
      <w:r w:rsidR="00F111C2" w:rsidRPr="00881965">
        <w:t xml:space="preserve"> </w:t>
      </w:r>
      <w:r w:rsidRPr="00881965">
        <w:t>Kjo list</w:t>
      </w:r>
      <w:r w:rsidR="00767104" w:rsidRPr="00881965">
        <w:t>ë</w:t>
      </w:r>
      <w:r w:rsidRPr="00881965">
        <w:t xml:space="preserve"> nuk </w:t>
      </w:r>
      <w:r w:rsidR="00F111C2" w:rsidRPr="00881965">
        <w:t>do t</w:t>
      </w:r>
      <w:r w:rsidR="003E70F2" w:rsidRPr="00881965">
        <w:t>ë</w:t>
      </w:r>
      <w:r w:rsidR="00F111C2" w:rsidRPr="00881965">
        <w:t xml:space="preserve"> </w:t>
      </w:r>
      <w:r w:rsidRPr="00881965">
        <w:t xml:space="preserve">publikohet </w:t>
      </w:r>
      <w:r w:rsidR="00F111C2" w:rsidRPr="00881965">
        <w:t xml:space="preserve">por </w:t>
      </w:r>
      <w:r w:rsidRPr="00881965">
        <w:t>administrohet nga Drejtoria e Financ</w:t>
      </w:r>
      <w:r w:rsidR="00767104" w:rsidRPr="00881965">
        <w:t>ë</w:t>
      </w:r>
      <w:r w:rsidRPr="00881965">
        <w:t>s, Sh</w:t>
      </w:r>
      <w:r w:rsidR="00767104" w:rsidRPr="00881965">
        <w:t>ë</w:t>
      </w:r>
      <w:r w:rsidRPr="00881965">
        <w:t>rbimeve dhe Pritjes s</w:t>
      </w:r>
      <w:r w:rsidR="00767104" w:rsidRPr="00881965">
        <w:t>ë</w:t>
      </w:r>
      <w:r w:rsidRPr="00881965">
        <w:t xml:space="preserve"> Qytetar</w:t>
      </w:r>
      <w:r w:rsidR="00767104" w:rsidRPr="00881965">
        <w:t>ë</w:t>
      </w:r>
      <w:r w:rsidRPr="00881965">
        <w:t>ve</w:t>
      </w:r>
      <w:r w:rsidR="007D12F8" w:rsidRPr="00881965">
        <w:t xml:space="preserve"> (Sektori i Burimeve Njerëzore dhe Shërbimeve)</w:t>
      </w:r>
      <w:r w:rsidRPr="00881965">
        <w:t xml:space="preserve"> e cila </w:t>
      </w:r>
      <w:r w:rsidR="00F111C2" w:rsidRPr="00881965">
        <w:t>do t</w:t>
      </w:r>
      <w:r w:rsidR="003E70F2" w:rsidRPr="00881965">
        <w:t>ë</w:t>
      </w:r>
      <w:r w:rsidR="00F111C2" w:rsidRPr="00881965">
        <w:t xml:space="preserve"> njoftoj</w:t>
      </w:r>
      <w:r w:rsidR="003E70F2" w:rsidRPr="00881965">
        <w:t>ë</w:t>
      </w:r>
      <w:r w:rsidR="00F111C2" w:rsidRPr="00881965">
        <w:t xml:space="preserve"> </w:t>
      </w:r>
      <w:r w:rsidRPr="00881965">
        <w:t>n</w:t>
      </w:r>
      <w:r w:rsidR="00767104" w:rsidRPr="00881965">
        <w:t>ë</w:t>
      </w:r>
      <w:r w:rsidRPr="00881965">
        <w:t xml:space="preserve"> m</w:t>
      </w:r>
      <w:r w:rsidR="00767104" w:rsidRPr="00881965">
        <w:t>ë</w:t>
      </w:r>
      <w:r w:rsidRPr="00881965">
        <w:t>nyr</w:t>
      </w:r>
      <w:r w:rsidR="00767104" w:rsidRPr="00881965">
        <w:t>ë</w:t>
      </w:r>
      <w:r w:rsidRPr="00881965">
        <w:t xml:space="preserve"> individuale, n</w:t>
      </w:r>
      <w:r w:rsidR="00767104" w:rsidRPr="00881965">
        <w:t>ë</w:t>
      </w:r>
      <w:r w:rsidRPr="00881965">
        <w:t>p</w:t>
      </w:r>
      <w:r w:rsidR="00767104" w:rsidRPr="00881965">
        <w:t>ë</w:t>
      </w:r>
      <w:r w:rsidRPr="00881965">
        <w:t>rmjet adres</w:t>
      </w:r>
      <w:r w:rsidR="00767104" w:rsidRPr="00881965">
        <w:t>ë</w:t>
      </w:r>
      <w:r w:rsidRPr="00881965">
        <w:t xml:space="preserve">s </w:t>
      </w:r>
      <w:r w:rsidR="00F111C2" w:rsidRPr="00881965">
        <w:t>s</w:t>
      </w:r>
      <w:r w:rsidR="003E70F2" w:rsidRPr="00881965">
        <w:t>ë</w:t>
      </w:r>
      <w:r w:rsidR="00F111C2" w:rsidRPr="00881965">
        <w:t xml:space="preserve"> </w:t>
      </w:r>
      <w:r w:rsidRPr="00881965">
        <w:t>e-mail, ka</w:t>
      </w:r>
      <w:r w:rsidR="0071133A" w:rsidRPr="00881965">
        <w:t>ndidat</w:t>
      </w:r>
      <w:r w:rsidR="00767104" w:rsidRPr="00881965">
        <w:t>ë</w:t>
      </w:r>
      <w:r w:rsidR="0071133A" w:rsidRPr="00881965">
        <w:t>t q</w:t>
      </w:r>
      <w:r w:rsidR="00767104" w:rsidRPr="00881965">
        <w:t>ë</w:t>
      </w:r>
      <w:r w:rsidR="0071133A" w:rsidRPr="00881965">
        <w:t xml:space="preserve"> nuk jan</w:t>
      </w:r>
      <w:r w:rsidR="00767104" w:rsidRPr="00881965">
        <w:t>ë</w:t>
      </w:r>
      <w:r w:rsidR="0071133A" w:rsidRPr="00881965">
        <w:t xml:space="preserve"> kualifikuar.</w:t>
      </w:r>
    </w:p>
    <w:p w:rsidR="0071133A" w:rsidRPr="00881965" w:rsidRDefault="0071133A" w:rsidP="006B0CF5">
      <w:pPr>
        <w:jc w:val="both"/>
      </w:pPr>
    </w:p>
    <w:p w:rsidR="0071133A" w:rsidRDefault="007D12F8" w:rsidP="006B0CF5">
      <w:pPr>
        <w:jc w:val="both"/>
      </w:pPr>
      <w:r w:rsidRPr="00881965">
        <w:t>Ç</w:t>
      </w:r>
      <w:r w:rsidR="0071133A" w:rsidRPr="00881965">
        <w:t>do kandidat ka t</w:t>
      </w:r>
      <w:r w:rsidR="00767104" w:rsidRPr="00881965">
        <w:t>ë</w:t>
      </w:r>
      <w:r w:rsidR="0071133A" w:rsidRPr="00881965">
        <w:t xml:space="preserve"> drejt</w:t>
      </w:r>
      <w:r w:rsidR="00767104" w:rsidRPr="00881965">
        <w:t>ë</w:t>
      </w:r>
      <w:r w:rsidR="0071133A" w:rsidRPr="00881965">
        <w:t xml:space="preserve"> t</w:t>
      </w:r>
      <w:r w:rsidR="00767104" w:rsidRPr="00881965">
        <w:t>ë</w:t>
      </w:r>
      <w:r w:rsidR="0071133A" w:rsidRPr="00881965">
        <w:t xml:space="preserve"> paraqes</w:t>
      </w:r>
      <w:r w:rsidR="00767104" w:rsidRPr="00881965">
        <w:t>ë</w:t>
      </w:r>
      <w:r w:rsidR="0071133A" w:rsidRPr="00881965">
        <w:t xml:space="preserve"> ankes</w:t>
      </w:r>
      <w:r w:rsidR="00767104" w:rsidRPr="00881965">
        <w:t>ë</w:t>
      </w:r>
      <w:r w:rsidR="0071133A" w:rsidRPr="00881965">
        <w:t xml:space="preserve"> pran</w:t>
      </w:r>
      <w:r w:rsidR="00767104" w:rsidRPr="00881965">
        <w:t>ë</w:t>
      </w:r>
      <w:r w:rsidR="0071133A" w:rsidRPr="00881965">
        <w:t xml:space="preserve"> Drejtoris</w:t>
      </w:r>
      <w:r w:rsidR="00767104" w:rsidRPr="00881965">
        <w:t>ë</w:t>
      </w:r>
      <w:r w:rsidR="0071133A" w:rsidRPr="00881965">
        <w:t xml:space="preserve"> s</w:t>
      </w:r>
      <w:r w:rsidR="00767104" w:rsidRPr="00881965">
        <w:t>ë</w:t>
      </w:r>
      <w:r w:rsidR="0071133A" w:rsidRPr="00881965">
        <w:t xml:space="preserve"> Financ</w:t>
      </w:r>
      <w:r w:rsidR="00767104" w:rsidRPr="00881965">
        <w:t>ë</w:t>
      </w:r>
      <w:r w:rsidR="0071133A" w:rsidRPr="00881965">
        <w:t>s, Sh</w:t>
      </w:r>
      <w:r w:rsidR="00767104" w:rsidRPr="00881965">
        <w:t>ë</w:t>
      </w:r>
      <w:r w:rsidR="0071133A" w:rsidRPr="00881965">
        <w:t>rbimeve dhe Pritjes s</w:t>
      </w:r>
      <w:r w:rsidR="00767104" w:rsidRPr="00881965">
        <w:t>ë</w:t>
      </w:r>
      <w:r w:rsidR="0071133A" w:rsidRPr="00881965">
        <w:t xml:space="preserve"> Qytetar</w:t>
      </w:r>
      <w:r w:rsidR="00767104" w:rsidRPr="00881965">
        <w:t>ë</w:t>
      </w:r>
      <w:r w:rsidR="0071133A" w:rsidRPr="00881965">
        <w:t>ve,</w:t>
      </w:r>
      <w:r w:rsidR="00F111C2" w:rsidRPr="00881965">
        <w:t xml:space="preserve"> </w:t>
      </w:r>
      <w:r w:rsidRPr="00881965">
        <w:t>(Sektorit të Burimeve Njer</w:t>
      </w:r>
      <w:r w:rsidR="003E70F2" w:rsidRPr="00881965">
        <w:t>ë</w:t>
      </w:r>
      <w:r w:rsidRPr="00881965">
        <w:t>zore dhe Shërbimeve)</w:t>
      </w:r>
      <w:r w:rsidR="00A64301" w:rsidRPr="00881965">
        <w:t xml:space="preserve"> brë</w:t>
      </w:r>
      <w:r w:rsidR="0071133A" w:rsidRPr="00881965">
        <w:t xml:space="preserve">nda </w:t>
      </w:r>
      <w:r w:rsidR="0071133A" w:rsidRPr="00881965">
        <w:rPr>
          <w:b/>
        </w:rPr>
        <w:t>3 (tre)</w:t>
      </w:r>
      <w:r w:rsidR="0071133A" w:rsidRPr="00881965">
        <w:t xml:space="preserve"> dit</w:t>
      </w:r>
      <w:r w:rsidR="00767104" w:rsidRPr="00881965">
        <w:t>ë</w:t>
      </w:r>
      <w:r w:rsidR="0071133A" w:rsidRPr="00881965">
        <w:t>ve kalendarike nga data e shpalljes s</w:t>
      </w:r>
      <w:r w:rsidR="00767104" w:rsidRPr="00881965">
        <w:t>ë</w:t>
      </w:r>
      <w:r w:rsidR="0071133A" w:rsidRPr="00881965">
        <w:t xml:space="preserve"> list</w:t>
      </w:r>
      <w:r w:rsidR="00767104" w:rsidRPr="00881965">
        <w:t>ë</w:t>
      </w:r>
      <w:r w:rsidR="0071133A" w:rsidRPr="00881965">
        <w:t>s</w:t>
      </w:r>
      <w:r w:rsidR="003E4257" w:rsidRPr="00881965">
        <w:t xml:space="preserve"> dhe njoftimit individual</w:t>
      </w:r>
      <w:r w:rsidR="0071133A" w:rsidRPr="00881965">
        <w:t>.</w:t>
      </w:r>
      <w:r w:rsidR="00F111C2" w:rsidRPr="00881965">
        <w:t xml:space="preserve"> </w:t>
      </w:r>
      <w:r w:rsidR="0071133A" w:rsidRPr="00881965">
        <w:t>Ankuesi merr p</w:t>
      </w:r>
      <w:r w:rsidR="00767104" w:rsidRPr="00881965">
        <w:t>ë</w:t>
      </w:r>
      <w:r w:rsidR="00A64301" w:rsidRPr="00881965">
        <w:t>rgjigje brë</w:t>
      </w:r>
      <w:r w:rsidR="0071133A" w:rsidRPr="00881965">
        <w:t xml:space="preserve">nda </w:t>
      </w:r>
      <w:r w:rsidR="0071133A" w:rsidRPr="00881965">
        <w:rPr>
          <w:b/>
        </w:rPr>
        <w:t>5 (pes</w:t>
      </w:r>
      <w:r w:rsidR="00767104" w:rsidRPr="00881965">
        <w:rPr>
          <w:b/>
        </w:rPr>
        <w:t>ë</w:t>
      </w:r>
      <w:r w:rsidR="0071133A" w:rsidRPr="00881965">
        <w:rPr>
          <w:b/>
        </w:rPr>
        <w:t>)</w:t>
      </w:r>
      <w:r w:rsidR="0071133A" w:rsidRPr="00881965">
        <w:t xml:space="preserve"> dit</w:t>
      </w:r>
      <w:r w:rsidR="00767104" w:rsidRPr="00881965">
        <w:t>ë</w:t>
      </w:r>
      <w:r w:rsidR="0071133A" w:rsidRPr="00881965">
        <w:t xml:space="preserve">ve kalendarike nga data e </w:t>
      </w:r>
      <w:r w:rsidR="003E4257" w:rsidRPr="00881965">
        <w:t>p</w:t>
      </w:r>
      <w:r w:rsidR="003E70F2" w:rsidRPr="00881965">
        <w:t>ë</w:t>
      </w:r>
      <w:r w:rsidR="003E4257" w:rsidRPr="00881965">
        <w:t>rfundimit t</w:t>
      </w:r>
      <w:r w:rsidR="003E70F2" w:rsidRPr="00881965">
        <w:t>ë</w:t>
      </w:r>
      <w:r w:rsidR="003E4257" w:rsidRPr="00881965">
        <w:t xml:space="preserve"> afatit t</w:t>
      </w:r>
      <w:r w:rsidR="003E70F2" w:rsidRPr="00881965">
        <w:t>ë</w:t>
      </w:r>
      <w:r w:rsidR="003E4257" w:rsidRPr="00881965">
        <w:t xml:space="preserve"> ankimit</w:t>
      </w:r>
      <w:r w:rsidR="00F111C2" w:rsidRPr="00881965">
        <w:t xml:space="preserve">. </w:t>
      </w:r>
    </w:p>
    <w:p w:rsidR="00B817C8" w:rsidRDefault="00B817C8" w:rsidP="006B0CF5">
      <w:pPr>
        <w:jc w:val="both"/>
      </w:pPr>
    </w:p>
    <w:p w:rsidR="00B817C8" w:rsidRPr="00881965" w:rsidRDefault="00B817C8" w:rsidP="006B0CF5">
      <w:pPr>
        <w:jc w:val="both"/>
      </w:pPr>
    </w:p>
    <w:p w:rsidR="0071133A" w:rsidRPr="00881965" w:rsidRDefault="0071133A" w:rsidP="006B0CF5">
      <w:pPr>
        <w:jc w:val="both"/>
        <w:rPr>
          <w:b/>
        </w:rPr>
      </w:pPr>
      <w:r w:rsidRPr="00881965">
        <w:rPr>
          <w:b/>
        </w:rPr>
        <w:t>4.</w:t>
      </w:r>
      <w:r w:rsidR="003E4257" w:rsidRPr="00881965">
        <w:rPr>
          <w:b/>
        </w:rPr>
        <w:t xml:space="preserve"> </w:t>
      </w:r>
      <w:r w:rsidRPr="00881965">
        <w:rPr>
          <w:b/>
        </w:rPr>
        <w:t>Fusha e njohurive, aft</w:t>
      </w:r>
      <w:r w:rsidR="00767104" w:rsidRPr="00881965">
        <w:rPr>
          <w:b/>
        </w:rPr>
        <w:t>ë</w:t>
      </w:r>
      <w:r w:rsidRPr="00881965">
        <w:rPr>
          <w:b/>
        </w:rPr>
        <w:t>sive dhe cil</w:t>
      </w:r>
      <w:r w:rsidR="00767104" w:rsidRPr="00881965">
        <w:rPr>
          <w:b/>
        </w:rPr>
        <w:t>ë</w:t>
      </w:r>
      <w:r w:rsidRPr="00881965">
        <w:rPr>
          <w:b/>
        </w:rPr>
        <w:t>sit</w:t>
      </w:r>
      <w:r w:rsidR="00767104" w:rsidRPr="00881965">
        <w:rPr>
          <w:b/>
        </w:rPr>
        <w:t>ë</w:t>
      </w:r>
      <w:r w:rsidRPr="00881965">
        <w:rPr>
          <w:b/>
        </w:rPr>
        <w:t xml:space="preserve"> mbi t</w:t>
      </w:r>
      <w:r w:rsidR="00767104" w:rsidRPr="00881965">
        <w:rPr>
          <w:b/>
        </w:rPr>
        <w:t>ë</w:t>
      </w:r>
      <w:r w:rsidRPr="00881965">
        <w:rPr>
          <w:b/>
        </w:rPr>
        <w:t xml:space="preserve"> cilat do t</w:t>
      </w:r>
      <w:r w:rsidR="00767104" w:rsidRPr="00881965">
        <w:rPr>
          <w:b/>
        </w:rPr>
        <w:t>ë</w:t>
      </w:r>
      <w:r w:rsidRPr="00881965">
        <w:rPr>
          <w:b/>
        </w:rPr>
        <w:t xml:space="preserve"> zhvillohet intervista</w:t>
      </w:r>
    </w:p>
    <w:p w:rsidR="0071133A" w:rsidRPr="00881965" w:rsidRDefault="0071133A" w:rsidP="006B0CF5">
      <w:pPr>
        <w:jc w:val="both"/>
      </w:pPr>
    </w:p>
    <w:p w:rsidR="006E185C" w:rsidRDefault="0071133A" w:rsidP="006B0CF5">
      <w:pPr>
        <w:jc w:val="both"/>
      </w:pPr>
      <w:r w:rsidRPr="00753203">
        <w:t>Kandidat</w:t>
      </w:r>
      <w:r w:rsidR="00767104" w:rsidRPr="00753203">
        <w:t>ë</w:t>
      </w:r>
      <w:r w:rsidRPr="00753203">
        <w:t>t q</w:t>
      </w:r>
      <w:r w:rsidR="00767104" w:rsidRPr="00753203">
        <w:t>ë</w:t>
      </w:r>
      <w:r w:rsidRPr="00753203">
        <w:t xml:space="preserve"> konkurojn</w:t>
      </w:r>
      <w:r w:rsidR="00767104" w:rsidRPr="00753203">
        <w:t>ë</w:t>
      </w:r>
      <w:r w:rsidRPr="00753203">
        <w:t xml:space="preserve"> p</w:t>
      </w:r>
      <w:r w:rsidR="00767104" w:rsidRPr="00753203">
        <w:t>ë</w:t>
      </w:r>
      <w:r w:rsidR="001E75B0" w:rsidRPr="00753203">
        <w:t xml:space="preserve">r pozicionin </w:t>
      </w:r>
      <w:r w:rsidR="00FC7826" w:rsidRPr="007D5EA6">
        <w:rPr>
          <w:b/>
        </w:rPr>
        <w:t xml:space="preserve">“Specialist i </w:t>
      </w:r>
      <w:r w:rsidR="00FC7826">
        <w:rPr>
          <w:b/>
        </w:rPr>
        <w:t xml:space="preserve">Shërbimeve ndaj Qytetarit”, </w:t>
      </w:r>
      <w:r w:rsidRPr="00753203">
        <w:t>do t</w:t>
      </w:r>
      <w:r w:rsidR="00767104" w:rsidRPr="00753203">
        <w:t>ë</w:t>
      </w:r>
      <w:r w:rsidRPr="00753203">
        <w:t xml:space="preserve"> vler</w:t>
      </w:r>
      <w:r w:rsidR="00767104" w:rsidRPr="00753203">
        <w:t>ë</w:t>
      </w:r>
      <w:r w:rsidRPr="00753203">
        <w:t>sohen n</w:t>
      </w:r>
      <w:r w:rsidR="00767104" w:rsidRPr="00753203">
        <w:t>ë</w:t>
      </w:r>
      <w:r w:rsidRPr="00753203">
        <w:t xml:space="preserve"> lidhje me:</w:t>
      </w:r>
    </w:p>
    <w:p w:rsidR="0071133A" w:rsidRPr="00881965" w:rsidRDefault="0071133A" w:rsidP="006B0CF5">
      <w:pPr>
        <w:jc w:val="both"/>
      </w:pPr>
    </w:p>
    <w:p w:rsidR="006E185C" w:rsidRDefault="006E185C" w:rsidP="00A46051">
      <w:pPr>
        <w:pStyle w:val="ListParagraph"/>
        <w:numPr>
          <w:ilvl w:val="0"/>
          <w:numId w:val="9"/>
        </w:numPr>
        <w:ind w:left="360"/>
        <w:jc w:val="both"/>
      </w:pPr>
      <w:r>
        <w:t xml:space="preserve">Njohuritë mbi Kushtetutën e Republikës së Shqipërisë, të ndryshuar; </w:t>
      </w:r>
    </w:p>
    <w:p w:rsidR="006E185C" w:rsidRDefault="006E185C" w:rsidP="00A46051">
      <w:pPr>
        <w:pStyle w:val="ListParagraph"/>
        <w:numPr>
          <w:ilvl w:val="0"/>
          <w:numId w:val="9"/>
        </w:numPr>
        <w:ind w:left="360"/>
        <w:jc w:val="both"/>
      </w:pPr>
      <w:r>
        <w:t>Njohuritë mbi Ligjin nr.8454, datë 04.02.1999 “Për Avokatin e Popullit”, i ndryshuar;</w:t>
      </w:r>
    </w:p>
    <w:p w:rsidR="00647C2F" w:rsidRDefault="006E185C" w:rsidP="00647C2F">
      <w:pPr>
        <w:pStyle w:val="ListParagraph"/>
        <w:numPr>
          <w:ilvl w:val="0"/>
          <w:numId w:val="9"/>
        </w:numPr>
        <w:ind w:left="360"/>
        <w:jc w:val="both"/>
      </w:pPr>
      <w:r>
        <w:t xml:space="preserve">Njohuritë mbi Ligjin nr.152/2013 “Për Nëpunësin Civil”, i ndryshuar; </w:t>
      </w:r>
    </w:p>
    <w:p w:rsidR="009B5496" w:rsidRDefault="006E185C" w:rsidP="00647C2F">
      <w:pPr>
        <w:pStyle w:val="ListParagraph"/>
        <w:numPr>
          <w:ilvl w:val="0"/>
          <w:numId w:val="9"/>
        </w:numPr>
        <w:ind w:left="360"/>
        <w:jc w:val="both"/>
      </w:pPr>
      <w:r>
        <w:t xml:space="preserve">Njohuritë mbi Ligjin nr.44/2015, “Kodi i Procedurave Administrative i Republikës së Shqipërisë”; </w:t>
      </w:r>
    </w:p>
    <w:p w:rsidR="00D850B9" w:rsidRDefault="009B5496" w:rsidP="00647C2F">
      <w:pPr>
        <w:pStyle w:val="ListParagraph"/>
        <w:numPr>
          <w:ilvl w:val="0"/>
          <w:numId w:val="9"/>
        </w:numPr>
        <w:ind w:left="360"/>
        <w:jc w:val="both"/>
      </w:pPr>
      <w:r>
        <w:t xml:space="preserve">Njohuritë mbi Ligjin </w:t>
      </w:r>
      <w:r w:rsidR="00647C2F">
        <w:t xml:space="preserve">Nr. 119/2014 </w:t>
      </w:r>
      <w:r>
        <w:t>“Për të Drejtën e Informimit”</w:t>
      </w:r>
    </w:p>
    <w:p w:rsidR="00FC7826" w:rsidRPr="00052ED3" w:rsidRDefault="00D850B9" w:rsidP="00052ED3">
      <w:pPr>
        <w:pStyle w:val="ListParagraph"/>
        <w:numPr>
          <w:ilvl w:val="0"/>
          <w:numId w:val="9"/>
        </w:numPr>
        <w:ind w:left="360"/>
        <w:jc w:val="both"/>
      </w:pPr>
      <w:r>
        <w:t xml:space="preserve">Njohuritë mbi </w:t>
      </w:r>
      <w:r>
        <w:rPr>
          <w:rFonts w:eastAsiaTheme="minorHAnsi"/>
          <w:color w:val="000000"/>
          <w:lang w:val="sq-AL"/>
        </w:rPr>
        <w:t>Deklaratën</w:t>
      </w:r>
      <w:r w:rsidR="00647C2F" w:rsidRPr="00D850B9">
        <w:rPr>
          <w:rFonts w:eastAsiaTheme="minorHAnsi"/>
          <w:color w:val="000000"/>
          <w:lang w:val="sq-AL"/>
        </w:rPr>
        <w:t xml:space="preserve"> Universale e të Drejtave të Njeriut</w:t>
      </w:r>
    </w:p>
    <w:p w:rsidR="00052ED3" w:rsidRPr="00D850B9" w:rsidRDefault="00052ED3" w:rsidP="00052ED3">
      <w:pPr>
        <w:pStyle w:val="ListParagraph"/>
        <w:numPr>
          <w:ilvl w:val="0"/>
          <w:numId w:val="9"/>
        </w:numPr>
        <w:ind w:left="360"/>
        <w:jc w:val="both"/>
      </w:pPr>
      <w:r>
        <w:rPr>
          <w:rFonts w:eastAsiaTheme="minorHAnsi"/>
          <w:color w:val="000000"/>
          <w:lang w:val="sq-AL"/>
        </w:rPr>
        <w:t>Njohuritë mbi Konventën Evropiane për të Drejtat e Njeriut</w:t>
      </w:r>
    </w:p>
    <w:p w:rsidR="006E185C" w:rsidRPr="006E185C" w:rsidRDefault="006E185C" w:rsidP="006E185C">
      <w:pPr>
        <w:pStyle w:val="ListParagraph"/>
        <w:ind w:left="360"/>
        <w:jc w:val="both"/>
        <w:rPr>
          <w:b/>
        </w:rPr>
      </w:pPr>
    </w:p>
    <w:p w:rsidR="003A7690" w:rsidRDefault="00DA4BFA" w:rsidP="006E185C">
      <w:pPr>
        <w:jc w:val="both"/>
        <w:rPr>
          <w:b/>
        </w:rPr>
      </w:pPr>
      <w:r>
        <w:t xml:space="preserve"> </w:t>
      </w:r>
      <w:r w:rsidR="003A7690" w:rsidRPr="006E185C">
        <w:rPr>
          <w:b/>
        </w:rPr>
        <w:t>5.</w:t>
      </w:r>
      <w:r w:rsidR="003E4257" w:rsidRPr="006E185C">
        <w:rPr>
          <w:b/>
        </w:rPr>
        <w:t xml:space="preserve"> </w:t>
      </w:r>
      <w:r w:rsidR="003A7690" w:rsidRPr="006E185C">
        <w:rPr>
          <w:b/>
        </w:rPr>
        <w:t>M</w:t>
      </w:r>
      <w:r w:rsidR="00767104" w:rsidRPr="006E185C">
        <w:rPr>
          <w:b/>
        </w:rPr>
        <w:t>ë</w:t>
      </w:r>
      <w:r w:rsidR="003A7690" w:rsidRPr="006E185C">
        <w:rPr>
          <w:b/>
        </w:rPr>
        <w:t>nyra e vler</w:t>
      </w:r>
      <w:r w:rsidR="00767104" w:rsidRPr="006E185C">
        <w:rPr>
          <w:b/>
        </w:rPr>
        <w:t>ë</w:t>
      </w:r>
      <w:r w:rsidR="003A7690" w:rsidRPr="006E185C">
        <w:rPr>
          <w:b/>
        </w:rPr>
        <w:t>simit t</w:t>
      </w:r>
      <w:r w:rsidR="00767104" w:rsidRPr="006E185C">
        <w:rPr>
          <w:b/>
        </w:rPr>
        <w:t>ë</w:t>
      </w:r>
      <w:r w:rsidR="003A7690" w:rsidRPr="006E185C">
        <w:rPr>
          <w:b/>
        </w:rPr>
        <w:t xml:space="preserve"> kandidat</w:t>
      </w:r>
      <w:r w:rsidR="00767104" w:rsidRPr="006E185C">
        <w:rPr>
          <w:b/>
        </w:rPr>
        <w:t>ë</w:t>
      </w:r>
      <w:r w:rsidR="003A7690" w:rsidRPr="006E185C">
        <w:rPr>
          <w:b/>
        </w:rPr>
        <w:t>ve</w:t>
      </w:r>
    </w:p>
    <w:p w:rsidR="009F2074" w:rsidRPr="006E185C" w:rsidRDefault="009F2074" w:rsidP="006E185C">
      <w:pPr>
        <w:jc w:val="both"/>
        <w:rPr>
          <w:b/>
        </w:rPr>
      </w:pPr>
    </w:p>
    <w:p w:rsidR="003E4257" w:rsidRPr="00881965" w:rsidRDefault="003E4257" w:rsidP="006B0CF5">
      <w:pPr>
        <w:jc w:val="both"/>
        <w:rPr>
          <w:b/>
          <w:bCs/>
          <w:color w:val="000000"/>
          <w:shd w:val="clear" w:color="auto" w:fill="FFFFFF"/>
        </w:rPr>
      </w:pPr>
    </w:p>
    <w:p w:rsidR="00124E8D" w:rsidRPr="00881965" w:rsidRDefault="00124E8D" w:rsidP="006B0CF5">
      <w:pPr>
        <w:jc w:val="both"/>
        <w:rPr>
          <w:b/>
          <w:bCs/>
          <w:color w:val="000000"/>
          <w:shd w:val="clear" w:color="auto" w:fill="FFFFFF"/>
        </w:rPr>
      </w:pPr>
      <w:r w:rsidRPr="00881965">
        <w:rPr>
          <w:b/>
          <w:bCs/>
          <w:color w:val="000000"/>
          <w:shd w:val="clear" w:color="auto" w:fill="FFFFFF"/>
        </w:rPr>
        <w:t>Kandidat</w:t>
      </w:r>
      <w:r w:rsidR="003E70F2" w:rsidRPr="00881965">
        <w:rPr>
          <w:b/>
          <w:bCs/>
          <w:color w:val="000000"/>
          <w:shd w:val="clear" w:color="auto" w:fill="FFFFFF"/>
        </w:rPr>
        <w:t>ë</w:t>
      </w:r>
      <w:r w:rsidRPr="00881965">
        <w:rPr>
          <w:b/>
          <w:bCs/>
          <w:color w:val="000000"/>
          <w:shd w:val="clear" w:color="auto" w:fill="FFFFFF"/>
        </w:rPr>
        <w:t>t do t</w:t>
      </w:r>
      <w:r w:rsidR="003E70F2" w:rsidRPr="00881965">
        <w:rPr>
          <w:b/>
          <w:bCs/>
          <w:color w:val="000000"/>
          <w:shd w:val="clear" w:color="auto" w:fill="FFFFFF"/>
        </w:rPr>
        <w:t>ë</w:t>
      </w:r>
      <w:r w:rsidRPr="00881965">
        <w:rPr>
          <w:b/>
          <w:bCs/>
          <w:color w:val="000000"/>
          <w:shd w:val="clear" w:color="auto" w:fill="FFFFFF"/>
        </w:rPr>
        <w:t xml:space="preserve"> vler</w:t>
      </w:r>
      <w:r w:rsidR="003E70F2" w:rsidRPr="00881965">
        <w:rPr>
          <w:b/>
          <w:bCs/>
          <w:color w:val="000000"/>
          <w:shd w:val="clear" w:color="auto" w:fill="FFFFFF"/>
        </w:rPr>
        <w:t>ë</w:t>
      </w:r>
      <w:r w:rsidRPr="00881965">
        <w:rPr>
          <w:b/>
          <w:bCs/>
          <w:color w:val="000000"/>
          <w:shd w:val="clear" w:color="auto" w:fill="FFFFFF"/>
        </w:rPr>
        <w:t>sohen n</w:t>
      </w:r>
      <w:r w:rsidR="003E70F2" w:rsidRPr="00881965">
        <w:rPr>
          <w:b/>
          <w:bCs/>
          <w:color w:val="000000"/>
          <w:shd w:val="clear" w:color="auto" w:fill="FFFFFF"/>
        </w:rPr>
        <w:t>ë</w:t>
      </w:r>
      <w:r w:rsidRPr="00881965">
        <w:rPr>
          <w:b/>
          <w:bCs/>
          <w:color w:val="000000"/>
          <w:shd w:val="clear" w:color="auto" w:fill="FFFFFF"/>
        </w:rPr>
        <w:t xml:space="preserve"> lidhje me: </w:t>
      </w:r>
    </w:p>
    <w:p w:rsidR="00BF6A7A" w:rsidRPr="00881965" w:rsidRDefault="00BF6A7A" w:rsidP="006B0CF5">
      <w:pPr>
        <w:jc w:val="both"/>
        <w:rPr>
          <w:b/>
          <w:bCs/>
          <w:color w:val="000000"/>
          <w:shd w:val="clear" w:color="auto" w:fill="FFFFFF"/>
        </w:rPr>
      </w:pPr>
    </w:p>
    <w:p w:rsidR="00596F55" w:rsidRPr="00596F55" w:rsidRDefault="00596F55" w:rsidP="00A46051">
      <w:pPr>
        <w:pStyle w:val="ListParagraph"/>
        <w:numPr>
          <w:ilvl w:val="0"/>
          <w:numId w:val="2"/>
        </w:numPr>
        <w:ind w:left="450" w:hanging="450"/>
        <w:jc w:val="both"/>
        <w:rPr>
          <w:b/>
          <w:bCs/>
          <w:color w:val="000000"/>
          <w:shd w:val="clear" w:color="auto" w:fill="FFFFFF"/>
        </w:rPr>
      </w:pPr>
      <w:r w:rsidRPr="00124E8D">
        <w:rPr>
          <w:bCs/>
          <w:color w:val="000000"/>
          <w:shd w:val="clear" w:color="auto" w:fill="FFFFFF"/>
        </w:rPr>
        <w:t>Dokumentacionin e dor</w:t>
      </w:r>
      <w:r>
        <w:rPr>
          <w:bCs/>
          <w:color w:val="000000"/>
          <w:shd w:val="clear" w:color="auto" w:fill="FFFFFF"/>
        </w:rPr>
        <w:t>ë</w:t>
      </w:r>
      <w:r w:rsidRPr="00124E8D">
        <w:rPr>
          <w:bCs/>
          <w:color w:val="000000"/>
          <w:shd w:val="clear" w:color="auto" w:fill="FFFFFF"/>
        </w:rPr>
        <w:t xml:space="preserve">zuar, </w:t>
      </w:r>
      <w:r>
        <w:rPr>
          <w:bCs/>
          <w:color w:val="000000"/>
          <w:shd w:val="clear" w:color="auto" w:fill="FFFFFF"/>
        </w:rPr>
        <w:t xml:space="preserve">deri në </w:t>
      </w:r>
      <w:r w:rsidRPr="00596F55">
        <w:rPr>
          <w:b/>
          <w:bCs/>
          <w:color w:val="000000"/>
          <w:shd w:val="clear" w:color="auto" w:fill="FFFFFF"/>
        </w:rPr>
        <w:t>40 pikë</w:t>
      </w:r>
      <w:r>
        <w:rPr>
          <w:b/>
          <w:bCs/>
          <w:color w:val="000000"/>
          <w:shd w:val="clear" w:color="auto" w:fill="FFFFFF"/>
        </w:rPr>
        <w:t>.</w:t>
      </w:r>
    </w:p>
    <w:p w:rsidR="00596F55" w:rsidRPr="00124E8D" w:rsidRDefault="00596F55" w:rsidP="00A46051">
      <w:pPr>
        <w:pStyle w:val="ListParagraph"/>
        <w:numPr>
          <w:ilvl w:val="0"/>
          <w:numId w:val="2"/>
        </w:numPr>
        <w:ind w:left="450" w:hanging="450"/>
        <w:jc w:val="both"/>
        <w:rPr>
          <w:bCs/>
          <w:color w:val="000000"/>
          <w:shd w:val="clear" w:color="auto" w:fill="FFFFFF"/>
        </w:rPr>
      </w:pPr>
      <w:r w:rsidRPr="00124E8D">
        <w:rPr>
          <w:bCs/>
          <w:color w:val="000000"/>
          <w:shd w:val="clear" w:color="auto" w:fill="FFFFFF"/>
        </w:rPr>
        <w:t>Intervist</w:t>
      </w:r>
      <w:r>
        <w:rPr>
          <w:bCs/>
          <w:color w:val="000000"/>
          <w:shd w:val="clear" w:color="auto" w:fill="FFFFFF"/>
        </w:rPr>
        <w:t>ë</w:t>
      </w:r>
      <w:r w:rsidRPr="00124E8D">
        <w:rPr>
          <w:bCs/>
          <w:color w:val="000000"/>
          <w:shd w:val="clear" w:color="auto" w:fill="FFFFFF"/>
        </w:rPr>
        <w:t xml:space="preserve">n e strukturuar, </w:t>
      </w:r>
      <w:r w:rsidRPr="00596F55">
        <w:rPr>
          <w:b/>
          <w:bCs/>
          <w:color w:val="000000"/>
          <w:shd w:val="clear" w:color="auto" w:fill="FFFFFF"/>
        </w:rPr>
        <w:t>deri në 60 pikë</w:t>
      </w:r>
      <w:r>
        <w:rPr>
          <w:b/>
          <w:bCs/>
          <w:color w:val="000000"/>
          <w:shd w:val="clear" w:color="auto" w:fill="FFFFFF"/>
        </w:rPr>
        <w:t>.</w:t>
      </w:r>
      <w:r w:rsidRPr="00124E8D">
        <w:rPr>
          <w:bCs/>
          <w:color w:val="000000"/>
          <w:shd w:val="clear" w:color="auto" w:fill="FFFFFF"/>
        </w:rPr>
        <w:t xml:space="preserve"> </w:t>
      </w:r>
    </w:p>
    <w:p w:rsidR="00124E8D" w:rsidRDefault="00124E8D" w:rsidP="00124E8D">
      <w:pPr>
        <w:pStyle w:val="ListParagraph"/>
        <w:jc w:val="both"/>
        <w:rPr>
          <w:b/>
          <w:bCs/>
          <w:color w:val="000000"/>
          <w:shd w:val="clear" w:color="auto" w:fill="FFFFFF"/>
        </w:rPr>
      </w:pPr>
    </w:p>
    <w:p w:rsidR="008B6214" w:rsidRPr="00881965" w:rsidRDefault="008B6214" w:rsidP="00124E8D">
      <w:pPr>
        <w:pStyle w:val="ListParagraph"/>
        <w:jc w:val="both"/>
        <w:rPr>
          <w:b/>
          <w:bCs/>
          <w:color w:val="000000"/>
          <w:shd w:val="clear" w:color="auto" w:fill="FFFFFF"/>
        </w:rPr>
      </w:pPr>
    </w:p>
    <w:p w:rsidR="003E4257" w:rsidRPr="00881965" w:rsidRDefault="00124E8D" w:rsidP="006B0CF5">
      <w:pPr>
        <w:jc w:val="both"/>
        <w:rPr>
          <w:b/>
          <w:bCs/>
          <w:color w:val="000000"/>
          <w:shd w:val="clear" w:color="auto" w:fill="FFFFFF"/>
        </w:rPr>
      </w:pPr>
      <w:r w:rsidRPr="00881965">
        <w:rPr>
          <w:b/>
          <w:bCs/>
          <w:color w:val="000000"/>
          <w:shd w:val="clear" w:color="auto" w:fill="FFFFFF"/>
        </w:rPr>
        <w:t>Vler</w:t>
      </w:r>
      <w:r w:rsidR="003E70F2" w:rsidRPr="00881965">
        <w:rPr>
          <w:b/>
          <w:bCs/>
          <w:color w:val="000000"/>
          <w:shd w:val="clear" w:color="auto" w:fill="FFFFFF"/>
        </w:rPr>
        <w:t>ë</w:t>
      </w:r>
      <w:r w:rsidR="00E727A7" w:rsidRPr="00881965">
        <w:rPr>
          <w:b/>
          <w:bCs/>
          <w:color w:val="000000"/>
          <w:shd w:val="clear" w:color="auto" w:fill="FFFFFF"/>
        </w:rPr>
        <w:t>simi i dokumentacionit</w:t>
      </w:r>
      <w:r w:rsidR="00BF6A7A" w:rsidRPr="00881965">
        <w:rPr>
          <w:b/>
          <w:bCs/>
          <w:color w:val="000000"/>
          <w:shd w:val="clear" w:color="auto" w:fill="FFFFFF"/>
        </w:rPr>
        <w:t>:</w:t>
      </w:r>
    </w:p>
    <w:p w:rsidR="00BF6A7A" w:rsidRPr="00881965" w:rsidRDefault="00BF6A7A" w:rsidP="006B0CF5">
      <w:pPr>
        <w:jc w:val="both"/>
      </w:pPr>
    </w:p>
    <w:p w:rsidR="003A7690" w:rsidRDefault="003A7690" w:rsidP="006B0CF5">
      <w:pPr>
        <w:jc w:val="both"/>
      </w:pPr>
      <w:r w:rsidRPr="00881965">
        <w:t>Kandidat</w:t>
      </w:r>
      <w:r w:rsidR="00767104" w:rsidRPr="00881965">
        <w:t>ë</w:t>
      </w:r>
      <w:r w:rsidRPr="00881965">
        <w:t>t do t</w:t>
      </w:r>
      <w:r w:rsidR="00767104" w:rsidRPr="00881965">
        <w:t>ë</w:t>
      </w:r>
      <w:r w:rsidRPr="00881965">
        <w:t xml:space="preserve"> vler</w:t>
      </w:r>
      <w:r w:rsidR="00767104" w:rsidRPr="00881965">
        <w:t>ë</w:t>
      </w:r>
      <w:r w:rsidRPr="00881965">
        <w:t>sohen p</w:t>
      </w:r>
      <w:r w:rsidR="00767104" w:rsidRPr="00881965">
        <w:t>ë</w:t>
      </w:r>
      <w:r w:rsidRPr="00881965">
        <w:t>r jet</w:t>
      </w:r>
      <w:r w:rsidR="00767104" w:rsidRPr="00881965">
        <w:t>ë</w:t>
      </w:r>
      <w:r w:rsidRPr="00881965">
        <w:t xml:space="preserve">shkrimin, </w:t>
      </w:r>
      <w:r w:rsidR="003E4257" w:rsidRPr="00881965">
        <w:t>p</w:t>
      </w:r>
      <w:r w:rsidR="003E70F2" w:rsidRPr="00881965">
        <w:t>ë</w:t>
      </w:r>
      <w:r w:rsidR="003E4257" w:rsidRPr="00881965">
        <w:t>rvoj</w:t>
      </w:r>
      <w:r w:rsidR="003E70F2" w:rsidRPr="00881965">
        <w:t>ë</w:t>
      </w:r>
      <w:r w:rsidR="003E4257" w:rsidRPr="00881965">
        <w:t>n</w:t>
      </w:r>
      <w:r w:rsidRPr="00881965">
        <w:t>, trajnimet, kualifikimet e lidhura me fush</w:t>
      </w:r>
      <w:r w:rsidR="00767104" w:rsidRPr="00881965">
        <w:t>ë</w:t>
      </w:r>
      <w:r w:rsidRPr="00881965">
        <w:t>n, si dhe vler</w:t>
      </w:r>
      <w:r w:rsidR="00767104" w:rsidRPr="00881965">
        <w:t>ë</w:t>
      </w:r>
      <w:r w:rsidRPr="00881965">
        <w:t>simet po</w:t>
      </w:r>
      <w:r w:rsidR="003E4257" w:rsidRPr="00881965">
        <w:t>z</w:t>
      </w:r>
      <w:r w:rsidRPr="00881965">
        <w:t>itive.</w:t>
      </w:r>
      <w:r w:rsidR="003E4257" w:rsidRPr="00881965">
        <w:t xml:space="preserve"> </w:t>
      </w:r>
      <w:r w:rsidRPr="00881965">
        <w:t xml:space="preserve">Totali </w:t>
      </w:r>
      <w:r w:rsidR="007D12F8" w:rsidRPr="00881965">
        <w:t xml:space="preserve">i </w:t>
      </w:r>
      <w:r w:rsidRPr="00881965">
        <w:t>pik</w:t>
      </w:r>
      <w:r w:rsidR="00767104" w:rsidRPr="00881965">
        <w:t>ë</w:t>
      </w:r>
      <w:r w:rsidRPr="00881965">
        <w:t>ve p</w:t>
      </w:r>
      <w:r w:rsidR="00767104" w:rsidRPr="00881965">
        <w:t>ë</w:t>
      </w:r>
      <w:r w:rsidRPr="00881965">
        <w:t>r k</w:t>
      </w:r>
      <w:r w:rsidR="00767104" w:rsidRPr="00881965">
        <w:t>ë</w:t>
      </w:r>
      <w:r w:rsidRPr="00881965">
        <w:t>t</w:t>
      </w:r>
      <w:r w:rsidR="00767104" w:rsidRPr="00881965">
        <w:t>ë</w:t>
      </w:r>
      <w:r w:rsidRPr="00881965">
        <w:t xml:space="preserve"> vler</w:t>
      </w:r>
      <w:r w:rsidR="00767104" w:rsidRPr="00881965">
        <w:t>ë</w:t>
      </w:r>
      <w:r w:rsidRPr="00881965">
        <w:t xml:space="preserve">sim </w:t>
      </w:r>
      <w:r w:rsidR="00767104" w:rsidRPr="006E185C">
        <w:rPr>
          <w:b/>
        </w:rPr>
        <w:t>ë</w:t>
      </w:r>
      <w:r w:rsidRPr="006E185C">
        <w:rPr>
          <w:b/>
        </w:rPr>
        <w:t>sht</w:t>
      </w:r>
      <w:r w:rsidR="00767104" w:rsidRPr="006E185C">
        <w:rPr>
          <w:b/>
        </w:rPr>
        <w:t>ë</w:t>
      </w:r>
      <w:r w:rsidRPr="006E185C">
        <w:rPr>
          <w:b/>
        </w:rPr>
        <w:t xml:space="preserve"> 40 pik</w:t>
      </w:r>
      <w:r w:rsidR="00767104" w:rsidRPr="006E185C">
        <w:rPr>
          <w:b/>
        </w:rPr>
        <w:t>ë</w:t>
      </w:r>
      <w:r w:rsidRPr="006E185C">
        <w:rPr>
          <w:b/>
        </w:rPr>
        <w:t>.</w:t>
      </w:r>
    </w:p>
    <w:p w:rsidR="008B6214" w:rsidRPr="00881965" w:rsidRDefault="008B6214" w:rsidP="006B0CF5">
      <w:pPr>
        <w:jc w:val="both"/>
      </w:pPr>
    </w:p>
    <w:p w:rsidR="003A7690" w:rsidRPr="00881965" w:rsidRDefault="003A7690" w:rsidP="006B0CF5">
      <w:pPr>
        <w:jc w:val="both"/>
      </w:pPr>
    </w:p>
    <w:p w:rsidR="003E4257" w:rsidRPr="00881965" w:rsidRDefault="003A7690" w:rsidP="006B0CF5">
      <w:pPr>
        <w:jc w:val="both"/>
        <w:rPr>
          <w:b/>
        </w:rPr>
      </w:pPr>
      <w:r w:rsidRPr="00881965">
        <w:rPr>
          <w:b/>
        </w:rPr>
        <w:t>Kandidat</w:t>
      </w:r>
      <w:r w:rsidR="00767104" w:rsidRPr="00881965">
        <w:rPr>
          <w:b/>
        </w:rPr>
        <w:t>ë</w:t>
      </w:r>
      <w:r w:rsidRPr="00881965">
        <w:rPr>
          <w:b/>
        </w:rPr>
        <w:t>t gjat</w:t>
      </w:r>
      <w:r w:rsidR="00767104" w:rsidRPr="00881965">
        <w:rPr>
          <w:b/>
        </w:rPr>
        <w:t>ë</w:t>
      </w:r>
      <w:r w:rsidRPr="00881965">
        <w:rPr>
          <w:b/>
        </w:rPr>
        <w:t xml:space="preserve"> intervist</w:t>
      </w:r>
      <w:r w:rsidR="00767104" w:rsidRPr="00881965">
        <w:rPr>
          <w:b/>
        </w:rPr>
        <w:t>ë</w:t>
      </w:r>
      <w:r w:rsidRPr="00881965">
        <w:rPr>
          <w:b/>
        </w:rPr>
        <w:t>s s</w:t>
      </w:r>
      <w:r w:rsidR="00767104" w:rsidRPr="00881965">
        <w:rPr>
          <w:b/>
        </w:rPr>
        <w:t>ë</w:t>
      </w:r>
      <w:r w:rsidRPr="00881965">
        <w:rPr>
          <w:b/>
        </w:rPr>
        <w:t xml:space="preserve"> strukturuar me goj</w:t>
      </w:r>
      <w:r w:rsidR="00767104" w:rsidRPr="00881965">
        <w:rPr>
          <w:b/>
        </w:rPr>
        <w:t>ë</w:t>
      </w:r>
      <w:r w:rsidRPr="00881965">
        <w:rPr>
          <w:b/>
        </w:rPr>
        <w:t xml:space="preserve"> do t</w:t>
      </w:r>
      <w:r w:rsidR="00767104" w:rsidRPr="00881965">
        <w:rPr>
          <w:b/>
        </w:rPr>
        <w:t>ë</w:t>
      </w:r>
      <w:r w:rsidRPr="00881965">
        <w:rPr>
          <w:b/>
        </w:rPr>
        <w:t xml:space="preserve"> vler</w:t>
      </w:r>
      <w:r w:rsidR="00767104" w:rsidRPr="00881965">
        <w:rPr>
          <w:b/>
        </w:rPr>
        <w:t>ë</w:t>
      </w:r>
      <w:r w:rsidRPr="00881965">
        <w:rPr>
          <w:b/>
        </w:rPr>
        <w:t>sohen n</w:t>
      </w:r>
      <w:r w:rsidR="00767104" w:rsidRPr="00881965">
        <w:rPr>
          <w:b/>
        </w:rPr>
        <w:t>ë</w:t>
      </w:r>
      <w:r w:rsidR="003E4257" w:rsidRPr="00881965">
        <w:rPr>
          <w:b/>
        </w:rPr>
        <w:t xml:space="preserve"> lidhje me</w:t>
      </w:r>
      <w:r w:rsidRPr="00881965">
        <w:rPr>
          <w:b/>
        </w:rPr>
        <w:t>:</w:t>
      </w:r>
    </w:p>
    <w:p w:rsidR="00BF6A7A" w:rsidRPr="00881965" w:rsidRDefault="00BF6A7A" w:rsidP="006B0CF5">
      <w:pPr>
        <w:jc w:val="both"/>
        <w:rPr>
          <w:b/>
        </w:rPr>
      </w:pPr>
    </w:p>
    <w:p w:rsidR="003A7690" w:rsidRPr="00881965" w:rsidRDefault="003A7690" w:rsidP="00A46051">
      <w:pPr>
        <w:pStyle w:val="ListParagraph"/>
        <w:numPr>
          <w:ilvl w:val="0"/>
          <w:numId w:val="1"/>
        </w:numPr>
        <w:ind w:left="360"/>
        <w:jc w:val="both"/>
      </w:pPr>
      <w:r w:rsidRPr="00881965">
        <w:t>Njohurit</w:t>
      </w:r>
      <w:r w:rsidR="00767104" w:rsidRPr="00881965">
        <w:t>ë</w:t>
      </w:r>
      <w:r w:rsidRPr="00881965">
        <w:t>, aft</w:t>
      </w:r>
      <w:r w:rsidR="00767104" w:rsidRPr="00881965">
        <w:t>ë</w:t>
      </w:r>
      <w:r w:rsidRPr="00881965">
        <w:t>sit</w:t>
      </w:r>
      <w:r w:rsidR="00767104" w:rsidRPr="00881965">
        <w:t>ë</w:t>
      </w:r>
      <w:r w:rsidRPr="00881965">
        <w:t>, kompetencat n</w:t>
      </w:r>
      <w:r w:rsidR="00767104" w:rsidRPr="00881965">
        <w:t>ë</w:t>
      </w:r>
      <w:r w:rsidRPr="00881965">
        <w:t xml:space="preserve"> lidhje me p</w:t>
      </w:r>
      <w:r w:rsidR="00767104" w:rsidRPr="00881965">
        <w:t>ë</w:t>
      </w:r>
      <w:r w:rsidRPr="00881965">
        <w:t>rshkrimin e pun</w:t>
      </w:r>
      <w:r w:rsidR="00767104" w:rsidRPr="00881965">
        <w:t>ë</w:t>
      </w:r>
      <w:r w:rsidRPr="00881965">
        <w:t>s</w:t>
      </w:r>
      <w:r w:rsidR="009969EB" w:rsidRPr="00881965">
        <w:t>, sipas fush</w:t>
      </w:r>
      <w:r w:rsidR="003E70F2" w:rsidRPr="00881965">
        <w:t>ë</w:t>
      </w:r>
      <w:r w:rsidR="009969EB" w:rsidRPr="00881965">
        <w:t>s s</w:t>
      </w:r>
      <w:r w:rsidR="003E70F2" w:rsidRPr="00881965">
        <w:t>ë</w:t>
      </w:r>
      <w:r w:rsidR="009969EB" w:rsidRPr="00881965">
        <w:t xml:space="preserve"> njohurive</w:t>
      </w:r>
      <w:r w:rsidRPr="00881965">
        <w:t>;</w:t>
      </w:r>
    </w:p>
    <w:p w:rsidR="003A7690" w:rsidRPr="00881965" w:rsidRDefault="003A7690" w:rsidP="00A46051">
      <w:pPr>
        <w:pStyle w:val="ListParagraph"/>
        <w:numPr>
          <w:ilvl w:val="0"/>
          <w:numId w:val="1"/>
        </w:numPr>
        <w:ind w:left="360"/>
        <w:jc w:val="both"/>
      </w:pPr>
      <w:r w:rsidRPr="00881965">
        <w:t>Eksperiencat e tyre t</w:t>
      </w:r>
      <w:r w:rsidR="00767104" w:rsidRPr="00881965">
        <w:t>ë</w:t>
      </w:r>
      <w:r w:rsidRPr="00881965">
        <w:t xml:space="preserve"> m</w:t>
      </w:r>
      <w:r w:rsidR="00767104" w:rsidRPr="00881965">
        <w:t>ë</w:t>
      </w:r>
      <w:r w:rsidRPr="00881965">
        <w:t>parshme;</w:t>
      </w:r>
    </w:p>
    <w:p w:rsidR="003A7690" w:rsidRPr="00881965" w:rsidRDefault="003A7690" w:rsidP="00A46051">
      <w:pPr>
        <w:pStyle w:val="ListParagraph"/>
        <w:numPr>
          <w:ilvl w:val="0"/>
          <w:numId w:val="1"/>
        </w:numPr>
        <w:ind w:left="360"/>
        <w:jc w:val="both"/>
      </w:pPr>
      <w:r w:rsidRPr="00881965">
        <w:t>Motivimin, aspiratat dhe pritshm</w:t>
      </w:r>
      <w:r w:rsidR="00767104" w:rsidRPr="00881965">
        <w:t>ë</w:t>
      </w:r>
      <w:r w:rsidRPr="00881965">
        <w:t>rit</w:t>
      </w:r>
      <w:r w:rsidR="00767104" w:rsidRPr="00881965">
        <w:t>ë</w:t>
      </w:r>
      <w:r w:rsidRPr="00881965">
        <w:t xml:space="preserve"> e tyre p</w:t>
      </w:r>
      <w:r w:rsidR="00767104" w:rsidRPr="00881965">
        <w:t>ë</w:t>
      </w:r>
      <w:r w:rsidRPr="00881965">
        <w:t>r karrier</w:t>
      </w:r>
      <w:r w:rsidR="00767104" w:rsidRPr="00881965">
        <w:t>ë</w:t>
      </w:r>
      <w:r w:rsidRPr="00881965">
        <w:t>n.</w:t>
      </w:r>
    </w:p>
    <w:p w:rsidR="003A7690" w:rsidRPr="00881965" w:rsidRDefault="003A7690" w:rsidP="006B0CF5">
      <w:pPr>
        <w:jc w:val="both"/>
      </w:pPr>
    </w:p>
    <w:p w:rsidR="003A7690" w:rsidRPr="00881965" w:rsidRDefault="003A7690" w:rsidP="006B0CF5">
      <w:pPr>
        <w:jc w:val="both"/>
      </w:pPr>
      <w:r w:rsidRPr="00881965">
        <w:t xml:space="preserve">Totali </w:t>
      </w:r>
      <w:r w:rsidR="007D12F8" w:rsidRPr="00881965">
        <w:t xml:space="preserve">i </w:t>
      </w:r>
      <w:r w:rsidRPr="00881965">
        <w:t>pik</w:t>
      </w:r>
      <w:r w:rsidR="00767104" w:rsidRPr="00881965">
        <w:t>ë</w:t>
      </w:r>
      <w:r w:rsidRPr="00881965">
        <w:t>ve n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Pr="00881965">
        <w:t>rfundim t</w:t>
      </w:r>
      <w:r w:rsidR="00767104" w:rsidRPr="00881965">
        <w:t>ë</w:t>
      </w:r>
      <w:r w:rsidRPr="00881965">
        <w:t xml:space="preserve"> intervist</w:t>
      </w:r>
      <w:r w:rsidR="00767104" w:rsidRPr="00881965">
        <w:t>ë</w:t>
      </w:r>
      <w:r w:rsidRPr="00881965">
        <w:t>s s</w:t>
      </w:r>
      <w:r w:rsidR="00767104" w:rsidRPr="00881965">
        <w:t>ë</w:t>
      </w:r>
      <w:r w:rsidRPr="00881965">
        <w:t xml:space="preserve"> strukturuar me goj</w:t>
      </w:r>
      <w:r w:rsidR="00767104" w:rsidRPr="00881965">
        <w:t>ë</w:t>
      </w:r>
      <w:r w:rsidR="003E4257" w:rsidRPr="00881965">
        <w:t xml:space="preserve"> </w:t>
      </w:r>
      <w:r w:rsidR="00767104" w:rsidRPr="00881965">
        <w:t>ë</w:t>
      </w:r>
      <w:r w:rsidRPr="00881965">
        <w:t>sht</w:t>
      </w:r>
      <w:r w:rsidR="00767104" w:rsidRPr="00881965">
        <w:t>ë</w:t>
      </w:r>
      <w:r w:rsidRPr="00881965">
        <w:t xml:space="preserve"> </w:t>
      </w:r>
      <w:r w:rsidRPr="006E185C">
        <w:rPr>
          <w:b/>
        </w:rPr>
        <w:t>60 pik</w:t>
      </w:r>
      <w:r w:rsidR="00767104" w:rsidRPr="006E185C">
        <w:rPr>
          <w:b/>
        </w:rPr>
        <w:t>ë</w:t>
      </w:r>
      <w:r w:rsidRPr="006E185C">
        <w:rPr>
          <w:b/>
        </w:rPr>
        <w:t>.</w:t>
      </w:r>
    </w:p>
    <w:p w:rsidR="003A7690" w:rsidRPr="00881965" w:rsidRDefault="003A7690" w:rsidP="006B0CF5">
      <w:pPr>
        <w:jc w:val="both"/>
      </w:pPr>
    </w:p>
    <w:p w:rsidR="006B0CF5" w:rsidRPr="00881965" w:rsidRDefault="003A7690" w:rsidP="006B0CF5">
      <w:pPr>
        <w:jc w:val="both"/>
      </w:pPr>
      <w:r w:rsidRPr="00881965">
        <w:t>M</w:t>
      </w:r>
      <w:r w:rsidR="00767104" w:rsidRPr="00881965">
        <w:t>ë</w:t>
      </w:r>
      <w:r w:rsidRPr="00881965">
        <w:t xml:space="preserve"> shum</w:t>
      </w:r>
      <w:r w:rsidR="00767104" w:rsidRPr="00881965">
        <w:t>ë</w:t>
      </w:r>
      <w:r w:rsidRPr="00881965">
        <w:t xml:space="preserve"> detaje n</w:t>
      </w:r>
      <w:r w:rsidR="00767104" w:rsidRPr="00881965">
        <w:t>ë</w:t>
      </w:r>
      <w:r w:rsidRPr="00881965">
        <w:t xml:space="preserve"> lidhje me vler</w:t>
      </w:r>
      <w:r w:rsidR="00767104" w:rsidRPr="00881965">
        <w:t>ë</w:t>
      </w:r>
      <w:r w:rsidRPr="00881965">
        <w:t>simin me pik</w:t>
      </w:r>
      <w:r w:rsidR="00767104" w:rsidRPr="00881965">
        <w:t>ë</w:t>
      </w:r>
      <w:r w:rsidRPr="00881965">
        <w:t>t, metodologjin</w:t>
      </w:r>
      <w:r w:rsidR="00767104" w:rsidRPr="00881965">
        <w:t>ë</w:t>
      </w:r>
      <w:r w:rsidRPr="00881965">
        <w:t xml:space="preserve"> e shp</w:t>
      </w:r>
      <w:r w:rsidR="00767104" w:rsidRPr="00881965">
        <w:t>ë</w:t>
      </w:r>
      <w:r w:rsidRPr="00881965">
        <w:t>rndarjes s</w:t>
      </w:r>
      <w:r w:rsidR="00767104" w:rsidRPr="00881965">
        <w:t>ë</w:t>
      </w:r>
      <w:r w:rsidRPr="00881965">
        <w:t xml:space="preserve"> pik</w:t>
      </w:r>
      <w:r w:rsidR="00767104" w:rsidRPr="00881965">
        <w:t>ë</w:t>
      </w:r>
      <w:r w:rsidRPr="00881965">
        <w:t>ve, m</w:t>
      </w:r>
      <w:r w:rsidR="00767104" w:rsidRPr="00881965">
        <w:t>ë</w:t>
      </w:r>
      <w:r w:rsidRPr="00881965">
        <w:t>nyr</w:t>
      </w:r>
      <w:r w:rsidR="00767104" w:rsidRPr="00881965">
        <w:t>ë</w:t>
      </w:r>
      <w:r w:rsidRPr="00881965">
        <w:t>n e llogaritjes s</w:t>
      </w:r>
      <w:r w:rsidR="00767104" w:rsidRPr="00881965">
        <w:t>ë</w:t>
      </w:r>
      <w:r w:rsidRPr="00881965">
        <w:t xml:space="preserve"> rezultatit p</w:t>
      </w:r>
      <w:r w:rsidR="00767104" w:rsidRPr="00881965">
        <w:t>ë</w:t>
      </w:r>
      <w:r w:rsidRPr="00881965">
        <w:t>rfundimtar</w:t>
      </w:r>
      <w:r w:rsidR="003E4257" w:rsidRPr="00881965">
        <w:t xml:space="preserve"> </w:t>
      </w:r>
      <w:r w:rsidR="007D12F8" w:rsidRPr="00881965">
        <w:t xml:space="preserve">i </w:t>
      </w:r>
      <w:r w:rsidRPr="00881965">
        <w:t>gjeni n</w:t>
      </w:r>
      <w:r w:rsidR="00767104" w:rsidRPr="00881965">
        <w:t>ë</w:t>
      </w:r>
      <w:r w:rsidRPr="00881965">
        <w:t xml:space="preserve"> Udh</w:t>
      </w:r>
      <w:r w:rsidR="00767104" w:rsidRPr="00881965">
        <w:t>ë</w:t>
      </w:r>
      <w:r w:rsidRPr="00881965">
        <w:t>zimin nr.</w:t>
      </w:r>
      <w:r w:rsidR="006B0CF5" w:rsidRPr="00881965">
        <w:t>2</w:t>
      </w:r>
      <w:r w:rsidRPr="00881965">
        <w:t>, dat</w:t>
      </w:r>
      <w:r w:rsidR="00767104" w:rsidRPr="00881965">
        <w:t>ë</w:t>
      </w:r>
      <w:r w:rsidRPr="00881965">
        <w:t xml:space="preserve"> </w:t>
      </w:r>
      <w:r w:rsidR="006B0CF5" w:rsidRPr="00881965">
        <w:t>27</w:t>
      </w:r>
      <w:r w:rsidRPr="00881965">
        <w:t>.</w:t>
      </w:r>
      <w:r w:rsidR="006B0CF5" w:rsidRPr="00881965">
        <w:t>03</w:t>
      </w:r>
      <w:r w:rsidRPr="00881965">
        <w:t>.</w:t>
      </w:r>
      <w:r w:rsidR="006B0CF5" w:rsidRPr="00881965">
        <w:t>2015</w:t>
      </w:r>
      <w:r w:rsidRPr="00881965">
        <w:t>, t</w:t>
      </w:r>
      <w:r w:rsidR="00767104" w:rsidRPr="00881965">
        <w:t>ë</w:t>
      </w:r>
      <w:r w:rsidRPr="00881965">
        <w:t xml:space="preserve"> Departamentit t</w:t>
      </w:r>
      <w:r w:rsidR="00767104" w:rsidRPr="00881965">
        <w:t>ë</w:t>
      </w:r>
      <w:r w:rsidRPr="00881965">
        <w:t xml:space="preserve"> Administrat</w:t>
      </w:r>
      <w:r w:rsidR="00767104" w:rsidRPr="00881965">
        <w:t>ë</w:t>
      </w:r>
      <w:r w:rsidRPr="00881965">
        <w:t>s Publike.</w:t>
      </w:r>
      <w:r w:rsidR="003E4257" w:rsidRPr="00881965">
        <w:t xml:space="preserve"> </w:t>
      </w:r>
    </w:p>
    <w:p w:rsidR="00BB6D82" w:rsidRDefault="008874B2" w:rsidP="006B0CF5">
      <w:pPr>
        <w:jc w:val="both"/>
      </w:pPr>
      <w:hyperlink r:id="rId13" w:history="1">
        <w:r w:rsidR="006B0CF5" w:rsidRPr="00881965">
          <w:rPr>
            <w:rStyle w:val="Hyperlink"/>
          </w:rPr>
          <w:t>http://dap.gov.al/legjislacioni/udhezime-manuale/54-udhezim-nr-2-date-27-03-2015</w:t>
        </w:r>
      </w:hyperlink>
      <w:r w:rsidR="006B0CF5" w:rsidRPr="00881965">
        <w:t xml:space="preserve"> </w:t>
      </w:r>
    </w:p>
    <w:p w:rsidR="008B6214" w:rsidRDefault="008B6214" w:rsidP="006B0CF5">
      <w:pPr>
        <w:jc w:val="both"/>
      </w:pPr>
    </w:p>
    <w:p w:rsidR="00BB6D82" w:rsidRPr="00881965" w:rsidRDefault="00BB6D82" w:rsidP="006B0CF5">
      <w:pPr>
        <w:jc w:val="both"/>
        <w:rPr>
          <w:b/>
        </w:rPr>
      </w:pPr>
    </w:p>
    <w:p w:rsidR="00BB6D82" w:rsidRPr="00881965" w:rsidRDefault="00BB6D82" w:rsidP="006B0CF5">
      <w:pPr>
        <w:jc w:val="both"/>
        <w:rPr>
          <w:b/>
        </w:rPr>
      </w:pPr>
      <w:r w:rsidRPr="00881965">
        <w:rPr>
          <w:b/>
        </w:rPr>
        <w:t>6. Data e daljes s</w:t>
      </w:r>
      <w:r w:rsidR="00767104" w:rsidRPr="00881965">
        <w:rPr>
          <w:b/>
        </w:rPr>
        <w:t>ë</w:t>
      </w:r>
      <w:r w:rsidRPr="00881965">
        <w:rPr>
          <w:b/>
        </w:rPr>
        <w:t xml:space="preserve"> rezultateve t</w:t>
      </w:r>
      <w:r w:rsidR="00767104" w:rsidRPr="00881965">
        <w:rPr>
          <w:b/>
        </w:rPr>
        <w:t>ë</w:t>
      </w:r>
      <w:r w:rsidRPr="00881965">
        <w:rPr>
          <w:b/>
        </w:rPr>
        <w:t xml:space="preserve"> konkurimit dhe m</w:t>
      </w:r>
      <w:r w:rsidR="00767104" w:rsidRPr="00881965">
        <w:rPr>
          <w:b/>
        </w:rPr>
        <w:t>ë</w:t>
      </w:r>
      <w:r w:rsidRPr="00881965">
        <w:rPr>
          <w:b/>
        </w:rPr>
        <w:t>nyra e komunikimit</w:t>
      </w:r>
    </w:p>
    <w:p w:rsidR="00BB6D82" w:rsidRPr="00881965" w:rsidRDefault="00BB6D82" w:rsidP="006B0CF5">
      <w:pPr>
        <w:jc w:val="both"/>
      </w:pPr>
    </w:p>
    <w:p w:rsidR="003A7690" w:rsidRPr="00881965" w:rsidRDefault="00BB6D82" w:rsidP="006B0CF5">
      <w:pPr>
        <w:jc w:val="both"/>
      </w:pPr>
      <w:r w:rsidRPr="00881965">
        <w:lastRenderedPageBreak/>
        <w:t>N</w:t>
      </w:r>
      <w:r w:rsidR="00767104" w:rsidRPr="00881965">
        <w:t>ë</w:t>
      </w:r>
      <w:r w:rsidRPr="00881965">
        <w:t xml:space="preserve"> p</w:t>
      </w:r>
      <w:r w:rsidR="00767104" w:rsidRPr="00881965">
        <w:t>ë</w:t>
      </w:r>
      <w:r w:rsidRPr="00881965">
        <w:t>rfundim t</w:t>
      </w:r>
      <w:r w:rsidR="00767104" w:rsidRPr="00881965">
        <w:t>ë</w:t>
      </w:r>
      <w:r w:rsidRPr="00881965">
        <w:t xml:space="preserve"> vler</w:t>
      </w:r>
      <w:r w:rsidR="00767104" w:rsidRPr="00881965">
        <w:t>ë</w:t>
      </w:r>
      <w:r w:rsidRPr="00881965">
        <w:t>simit t</w:t>
      </w:r>
      <w:r w:rsidR="00767104" w:rsidRPr="00881965">
        <w:t>ë</w:t>
      </w:r>
      <w:r w:rsidRPr="00881965">
        <w:t xml:space="preserve"> kandidat</w:t>
      </w:r>
      <w:r w:rsidR="00767104" w:rsidRPr="00881965">
        <w:t>ë</w:t>
      </w:r>
      <w:r w:rsidRPr="00881965">
        <w:t>ve, Drejtoria</w:t>
      </w:r>
      <w:r w:rsidR="006B0CF5" w:rsidRPr="00881965">
        <w:t xml:space="preserve"> </w:t>
      </w:r>
      <w:r w:rsidRPr="00881965">
        <w:t>e Financ</w:t>
      </w:r>
      <w:r w:rsidR="00767104" w:rsidRPr="00881965">
        <w:t>ë</w:t>
      </w:r>
      <w:r w:rsidRPr="00881965">
        <w:t>s, Sh</w:t>
      </w:r>
      <w:r w:rsidR="00767104" w:rsidRPr="00881965">
        <w:t>ë</w:t>
      </w:r>
      <w:r w:rsidRPr="00881965">
        <w:t>rbimeve dhe Pritjes s</w:t>
      </w:r>
      <w:r w:rsidR="00767104" w:rsidRPr="00881965">
        <w:t>ë</w:t>
      </w:r>
      <w:r w:rsidRPr="00881965">
        <w:t xml:space="preserve"> Qytetar</w:t>
      </w:r>
      <w:r w:rsidR="00767104" w:rsidRPr="00881965">
        <w:t>ë</w:t>
      </w:r>
      <w:r w:rsidRPr="00881965">
        <w:t xml:space="preserve">ve (Sektori </w:t>
      </w:r>
      <w:r w:rsidR="007D12F8" w:rsidRPr="00881965">
        <w:t xml:space="preserve">i </w:t>
      </w:r>
      <w:r w:rsidRPr="00881965">
        <w:t>Burimeve Njer</w:t>
      </w:r>
      <w:r w:rsidR="00767104" w:rsidRPr="00881965">
        <w:t>ë</w:t>
      </w:r>
      <w:r w:rsidRPr="00881965">
        <w:t>zore) do t</w:t>
      </w:r>
      <w:r w:rsidR="00767104" w:rsidRPr="00881965">
        <w:t>ë</w:t>
      </w:r>
      <w:r w:rsidRPr="00881965">
        <w:t xml:space="preserve"> shpall</w:t>
      </w:r>
      <w:r w:rsidR="00767104" w:rsidRPr="00881965">
        <w:t>ë</w:t>
      </w:r>
      <w:r w:rsidRPr="00881965">
        <w:t xml:space="preserve"> fituesin n</w:t>
      </w:r>
      <w:r w:rsidR="00767104" w:rsidRPr="00881965">
        <w:t>ë</w:t>
      </w:r>
      <w:r w:rsidRPr="00881965">
        <w:t xml:space="preserve"> Portalin “Sh</w:t>
      </w:r>
      <w:r w:rsidR="00767104" w:rsidRPr="00881965">
        <w:t>ë</w:t>
      </w:r>
      <w:r w:rsidRPr="00881965">
        <w:t>rbimi Komb</w:t>
      </w:r>
      <w:r w:rsidR="00767104" w:rsidRPr="00881965">
        <w:t>ë</w:t>
      </w:r>
      <w:r w:rsidRPr="00881965">
        <w:t xml:space="preserve">tar </w:t>
      </w:r>
      <w:r w:rsidR="007D12F8" w:rsidRPr="00881965">
        <w:t xml:space="preserve">i </w:t>
      </w:r>
      <w:r w:rsidRPr="00881965">
        <w:t>Pun</w:t>
      </w:r>
      <w:r w:rsidR="00767104" w:rsidRPr="00881965">
        <w:t>ë</w:t>
      </w:r>
      <w:r w:rsidR="006B0CF5" w:rsidRPr="00881965">
        <w:t>simit</w:t>
      </w:r>
      <w:r w:rsidRPr="00881965">
        <w:t>, n</w:t>
      </w:r>
      <w:r w:rsidR="00767104" w:rsidRPr="00881965">
        <w:t>ë</w:t>
      </w:r>
      <w:r w:rsidRPr="00881965">
        <w:t xml:space="preserve"> faqen zyrtare t</w:t>
      </w:r>
      <w:r w:rsidR="00767104" w:rsidRPr="00881965">
        <w:t>ë</w:t>
      </w:r>
      <w:r w:rsidRPr="00881965">
        <w:t xml:space="preserve"> Institucionit t</w:t>
      </w:r>
      <w:r w:rsidR="00767104" w:rsidRPr="00881965">
        <w:t>ë</w:t>
      </w:r>
      <w:r w:rsidRPr="00881965">
        <w:t xml:space="preserve"> Avokatit t</w:t>
      </w:r>
      <w:r w:rsidR="00767104" w:rsidRPr="00881965">
        <w:t>ë</w:t>
      </w:r>
      <w:r w:rsidRPr="00881965">
        <w:t xml:space="preserve"> Popullit (</w:t>
      </w:r>
      <w:hyperlink r:id="rId14" w:history="1">
        <w:r w:rsidR="003E70F2" w:rsidRPr="00881965">
          <w:rPr>
            <w:rStyle w:val="Hyperlink"/>
          </w:rPr>
          <w:t>www</w:t>
        </w:r>
        <w:r w:rsidR="007D12F8" w:rsidRPr="00881965">
          <w:rPr>
            <w:rStyle w:val="Hyperlink"/>
          </w:rPr>
          <w:t>.avokatipopullit.gov.al</w:t>
        </w:r>
      </w:hyperlink>
      <w:r w:rsidRPr="00881965">
        <w:t>), dhe n</w:t>
      </w:r>
      <w:r w:rsidR="00767104" w:rsidRPr="00881965">
        <w:t>ë</w:t>
      </w:r>
      <w:r w:rsidR="006B0CF5" w:rsidRPr="00881965">
        <w:t xml:space="preserve"> </w:t>
      </w:r>
      <w:r w:rsidRPr="00881965">
        <w:t>k</w:t>
      </w:r>
      <w:r w:rsidR="00767104" w:rsidRPr="00881965">
        <w:t>ë</w:t>
      </w:r>
      <w:r w:rsidRPr="00881965">
        <w:t>ndin e njoftimeve t</w:t>
      </w:r>
      <w:r w:rsidR="00767104" w:rsidRPr="00881965">
        <w:t>ë</w:t>
      </w:r>
      <w:r w:rsidRPr="00881965">
        <w:t xml:space="preserve"> publikut t</w:t>
      </w:r>
      <w:r w:rsidR="00767104" w:rsidRPr="00881965">
        <w:t>ë</w:t>
      </w:r>
      <w:r w:rsidRPr="00881965">
        <w:t xml:space="preserve"> Institucionit.</w:t>
      </w:r>
      <w:r w:rsidR="006B0CF5" w:rsidRPr="00881965">
        <w:t xml:space="preserve"> </w:t>
      </w:r>
      <w:r w:rsidRPr="00881965">
        <w:t>T</w:t>
      </w:r>
      <w:r w:rsidR="00767104" w:rsidRPr="00881965">
        <w:t>ë</w:t>
      </w:r>
      <w:r w:rsidRPr="00881965">
        <w:t xml:space="preserve"> gjith</w:t>
      </w:r>
      <w:r w:rsidR="00767104" w:rsidRPr="00881965">
        <w:t>ë</w:t>
      </w:r>
      <w:r w:rsidRPr="00881965">
        <w:t xml:space="preserve"> kandidat</w:t>
      </w:r>
      <w:r w:rsidR="00767104" w:rsidRPr="00881965">
        <w:t>ë</w:t>
      </w:r>
      <w:r w:rsidRPr="00881965">
        <w:t>t pjesmarr</w:t>
      </w:r>
      <w:r w:rsidR="00767104" w:rsidRPr="00881965">
        <w:t>ë</w:t>
      </w:r>
      <w:r w:rsidRPr="00881965">
        <w:t>s n</w:t>
      </w:r>
      <w:r w:rsidR="00767104" w:rsidRPr="00881965">
        <w:t>ë</w:t>
      </w:r>
      <w:r w:rsidRPr="00881965">
        <w:t xml:space="preserve"> k</w:t>
      </w:r>
      <w:r w:rsidR="00767104" w:rsidRPr="00881965">
        <w:t>ë</w:t>
      </w:r>
      <w:r w:rsidRPr="00881965">
        <w:t>t</w:t>
      </w:r>
      <w:r w:rsidR="00767104" w:rsidRPr="00881965">
        <w:t>ë</w:t>
      </w:r>
      <w:r w:rsidRPr="00881965">
        <w:t xml:space="preserve"> procedur</w:t>
      </w:r>
      <w:r w:rsidR="00767104" w:rsidRPr="00881965">
        <w:t>ë</w:t>
      </w:r>
      <w:r w:rsidRPr="00881965">
        <w:t xml:space="preserve"> do t</w:t>
      </w:r>
      <w:r w:rsidR="00767104" w:rsidRPr="00881965">
        <w:t>ë</w:t>
      </w:r>
      <w:r w:rsidRPr="00881965">
        <w:t xml:space="preserve"> njoftohen n</w:t>
      </w:r>
      <w:r w:rsidR="00767104" w:rsidRPr="00881965">
        <w:t>ë</w:t>
      </w:r>
      <w:r w:rsidRPr="00881965">
        <w:t xml:space="preserve"> m</w:t>
      </w:r>
      <w:r w:rsidR="00767104" w:rsidRPr="00881965">
        <w:t>ë</w:t>
      </w:r>
      <w:r w:rsidRPr="00881965">
        <w:t>nyr</w:t>
      </w:r>
      <w:r w:rsidR="00767104" w:rsidRPr="00881965">
        <w:t>ë</w:t>
      </w:r>
      <w:r w:rsidRPr="00881965">
        <w:t xml:space="preserve"> elektronike.</w:t>
      </w:r>
    </w:p>
    <w:p w:rsidR="00BB6D82" w:rsidRPr="00881965" w:rsidRDefault="00BB6D82" w:rsidP="006B0CF5">
      <w:pPr>
        <w:jc w:val="both"/>
      </w:pPr>
    </w:p>
    <w:p w:rsidR="00BB6D82" w:rsidRPr="00881965" w:rsidRDefault="00BB6D82" w:rsidP="006B0CF5">
      <w:pPr>
        <w:jc w:val="both"/>
      </w:pPr>
      <w:r w:rsidRPr="00881965">
        <w:t>P</w:t>
      </w:r>
      <w:r w:rsidR="00767104" w:rsidRPr="00881965">
        <w:t>ë</w:t>
      </w:r>
      <w:r w:rsidRPr="00881965">
        <w:t>r sqarime t</w:t>
      </w:r>
      <w:r w:rsidR="00767104" w:rsidRPr="00881965">
        <w:t>ë</w:t>
      </w:r>
      <w:r w:rsidRPr="00881965">
        <w:t xml:space="preserve"> m</w:t>
      </w:r>
      <w:r w:rsidR="00767104" w:rsidRPr="00881965">
        <w:t>ë</w:t>
      </w:r>
      <w:r w:rsidRPr="00881965">
        <w:t>tejshme, mund t</w:t>
      </w:r>
      <w:r w:rsidR="00767104" w:rsidRPr="00881965">
        <w:t>ë</w:t>
      </w:r>
      <w:r w:rsidRPr="00881965">
        <w:t xml:space="preserve"> kontaktoni n</w:t>
      </w:r>
      <w:r w:rsidR="00767104" w:rsidRPr="00881965">
        <w:t>ë</w:t>
      </w:r>
      <w:r w:rsidRPr="00881965">
        <w:t xml:space="preserve"> numrin e telefonit 042380334 ose n</w:t>
      </w:r>
      <w:r w:rsidR="00767104" w:rsidRPr="00881965">
        <w:t>ë</w:t>
      </w:r>
      <w:r w:rsidRPr="00881965">
        <w:t xml:space="preserve"> adres</w:t>
      </w:r>
      <w:r w:rsidR="00767104" w:rsidRPr="00881965">
        <w:t>ë</w:t>
      </w:r>
      <w:r w:rsidRPr="00881965">
        <w:t>n:</w:t>
      </w:r>
    </w:p>
    <w:p w:rsidR="00424CD1" w:rsidRDefault="00BB6D82" w:rsidP="006B0CF5">
      <w:pPr>
        <w:jc w:val="both"/>
      </w:pPr>
      <w:r w:rsidRPr="00881965">
        <w:t xml:space="preserve">Avokati </w:t>
      </w:r>
      <w:r w:rsidR="007D12F8" w:rsidRPr="00881965">
        <w:t xml:space="preserve">i </w:t>
      </w:r>
      <w:r w:rsidRPr="00881965">
        <w:t>Popullit, Bulevardi “Zhan’ Dark” nr.2, Tiran</w:t>
      </w:r>
      <w:r w:rsidR="00767104" w:rsidRPr="00881965">
        <w:t>ë</w:t>
      </w:r>
      <w:r w:rsidRPr="00881965">
        <w:t>.</w:t>
      </w:r>
    </w:p>
    <w:p w:rsidR="00424CD1" w:rsidRPr="00881965" w:rsidRDefault="00424CD1" w:rsidP="006B0CF5">
      <w:pPr>
        <w:jc w:val="both"/>
      </w:pPr>
    </w:p>
    <w:p w:rsidR="00BB6D82" w:rsidRPr="00881965" w:rsidRDefault="00BB6D82" w:rsidP="006B0CF5">
      <w:pPr>
        <w:jc w:val="both"/>
      </w:pPr>
    </w:p>
    <w:p w:rsidR="00CB59FB" w:rsidRPr="00881965" w:rsidRDefault="00CB59FB" w:rsidP="00CB59F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FFFF00"/>
        <w:jc w:val="both"/>
        <w:rPr>
          <w:b/>
        </w:rPr>
      </w:pPr>
      <w:r w:rsidRPr="00881965">
        <w:rPr>
          <w:b/>
        </w:rPr>
        <w:t>III-Pranimi në Shërbimin Civil</w:t>
      </w:r>
    </w:p>
    <w:p w:rsidR="00CB59FB" w:rsidRPr="00881965" w:rsidRDefault="00CB59FB" w:rsidP="00CB59FB">
      <w:pPr>
        <w:jc w:val="both"/>
      </w:pPr>
    </w:p>
    <w:p w:rsidR="00965B99" w:rsidRPr="00881965" w:rsidRDefault="00CB59FB" w:rsidP="00CB59FB">
      <w:pPr>
        <w:jc w:val="both"/>
      </w:pPr>
      <w:proofErr w:type="gramStart"/>
      <w:r w:rsidRPr="00881965">
        <w:t>Vetëm në rast se pozicioni i renditur në fillim të kësaj shpallje, në përfundim të Procedurës së Lëvizjes Paralele rezulton se është ende vakant, ai është i vlefshëm për konkurim nëpërmjet Procedurës së Pranimit në Shërbimin Civil.</w:t>
      </w:r>
      <w:proofErr w:type="gramEnd"/>
      <w:r w:rsidRPr="00881965">
        <w:t xml:space="preserve"> </w:t>
      </w:r>
    </w:p>
    <w:p w:rsidR="00CB59FB" w:rsidRPr="00881965" w:rsidRDefault="00CB59FB" w:rsidP="00CB59FB">
      <w:pPr>
        <w:jc w:val="both"/>
      </w:pPr>
    </w:p>
    <w:p w:rsidR="00FC7826" w:rsidRPr="00FC7826" w:rsidRDefault="00CB59FB" w:rsidP="00CA70DF">
      <w:pPr>
        <w:jc w:val="both"/>
        <w:rPr>
          <w:b/>
        </w:rPr>
      </w:pPr>
      <w:r w:rsidRPr="00881965">
        <w:rPr>
          <w:b/>
        </w:rPr>
        <w:t xml:space="preserve">1. Kushtet dhe kriteret e veçanta për Pranim në Shërbimin Civil në pozicionin </w:t>
      </w:r>
      <w:r w:rsidR="00FC7826" w:rsidRPr="007D5EA6">
        <w:rPr>
          <w:b/>
        </w:rPr>
        <w:t xml:space="preserve">“Specialist i </w:t>
      </w:r>
      <w:r w:rsidR="00FC7826">
        <w:rPr>
          <w:b/>
        </w:rPr>
        <w:t>Shërbimeve ndaj Qytetarit</w:t>
      </w:r>
      <w:r w:rsidR="00FC7826" w:rsidRPr="007D5EA6">
        <w:rPr>
          <w:b/>
        </w:rPr>
        <w:t xml:space="preserve">” në </w:t>
      </w:r>
      <w:r w:rsidR="00FC7826" w:rsidRPr="007D5EA6">
        <w:rPr>
          <w:rStyle w:val="Strong"/>
          <w:shd w:val="clear" w:color="auto" w:fill="FBFBFB"/>
        </w:rPr>
        <w:t xml:space="preserve">Sektorin e </w:t>
      </w:r>
      <w:r w:rsidR="00FC7826">
        <w:rPr>
          <w:rStyle w:val="Strong"/>
          <w:shd w:val="clear" w:color="auto" w:fill="FBFBFB"/>
        </w:rPr>
        <w:t>IT dhe Pritjes së Qytetarit</w:t>
      </w:r>
      <w:r w:rsidR="00FC7826">
        <w:rPr>
          <w:b/>
        </w:rPr>
        <w:t>;</w:t>
      </w:r>
    </w:p>
    <w:p w:rsidR="00CB59FB" w:rsidRPr="00881965" w:rsidRDefault="00CB59FB" w:rsidP="00CB59FB">
      <w:pPr>
        <w:jc w:val="both"/>
      </w:pPr>
    </w:p>
    <w:p w:rsidR="00CB59FB" w:rsidRDefault="00CB59FB" w:rsidP="00CB59FB">
      <w:pPr>
        <w:jc w:val="both"/>
      </w:pPr>
      <w:r w:rsidRPr="00881965">
        <w:t>Për këtë procedurë kanë të drejtë të aplikojnë të gjithë kandidatët jashtë sistemit të Shërbimit Civil, që plotësojnë kërkesat e përgjithshme sipas nenit 21, të Ligjit nr.152/2013 “Për Nëpunësin Civil”, i ndryshuar.</w:t>
      </w:r>
    </w:p>
    <w:p w:rsidR="00965B99" w:rsidRPr="00881965" w:rsidRDefault="00965B99" w:rsidP="00CB59FB">
      <w:pPr>
        <w:jc w:val="both"/>
      </w:pP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  <w:rPr>
          <w:b/>
        </w:rPr>
      </w:pPr>
      <w:r w:rsidRPr="00881965">
        <w:rPr>
          <w:b/>
        </w:rPr>
        <w:t>Kushtet që duhet të plotësojë kandidati për Procedurën e Pranimit në Shërbimin Civil janë: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A46051">
      <w:pPr>
        <w:pStyle w:val="ListParagraph"/>
        <w:numPr>
          <w:ilvl w:val="0"/>
          <w:numId w:val="7"/>
        </w:numPr>
        <w:ind w:left="360"/>
        <w:jc w:val="both"/>
      </w:pPr>
      <w:r w:rsidRPr="00881965">
        <w:t xml:space="preserve">Të jetë shtetas shqiptar; </w:t>
      </w:r>
    </w:p>
    <w:p w:rsidR="00CB59FB" w:rsidRPr="00881965" w:rsidRDefault="00CB59FB" w:rsidP="00A46051">
      <w:pPr>
        <w:pStyle w:val="ListParagraph"/>
        <w:numPr>
          <w:ilvl w:val="0"/>
          <w:numId w:val="7"/>
        </w:numPr>
        <w:ind w:left="360"/>
        <w:jc w:val="both"/>
      </w:pPr>
      <w:r w:rsidRPr="00881965">
        <w:t xml:space="preserve">Të ketë zotësi të plotë për të vepruar; </w:t>
      </w:r>
    </w:p>
    <w:p w:rsidR="00CB59FB" w:rsidRPr="00881965" w:rsidRDefault="00CB59FB" w:rsidP="00A46051">
      <w:pPr>
        <w:pStyle w:val="ListParagraph"/>
        <w:numPr>
          <w:ilvl w:val="0"/>
          <w:numId w:val="7"/>
        </w:numPr>
        <w:ind w:left="360"/>
        <w:jc w:val="both"/>
      </w:pPr>
      <w:r w:rsidRPr="00881965">
        <w:t xml:space="preserve">Të zotërojë gjuhën shqipe, të shkruar dhe të folur; </w:t>
      </w:r>
    </w:p>
    <w:p w:rsidR="00CB59FB" w:rsidRPr="00881965" w:rsidRDefault="00CB59FB" w:rsidP="00A46051">
      <w:pPr>
        <w:pStyle w:val="ListParagraph"/>
        <w:numPr>
          <w:ilvl w:val="0"/>
          <w:numId w:val="7"/>
        </w:numPr>
        <w:ind w:left="360"/>
        <w:jc w:val="both"/>
      </w:pPr>
      <w:r w:rsidRPr="00881965">
        <w:t xml:space="preserve">Të jetë në kushte shëndetësore që e lejojnë të kryejë detyrën përkatëse; </w:t>
      </w:r>
    </w:p>
    <w:p w:rsidR="00CB59FB" w:rsidRPr="00881965" w:rsidRDefault="00CB59FB" w:rsidP="00A46051">
      <w:pPr>
        <w:pStyle w:val="ListParagraph"/>
        <w:numPr>
          <w:ilvl w:val="0"/>
          <w:numId w:val="7"/>
        </w:numPr>
        <w:ind w:left="360"/>
        <w:jc w:val="both"/>
      </w:pPr>
      <w:r w:rsidRPr="00881965">
        <w:t xml:space="preserve">Të mos jetë i dënuar me vendim të formës së prerë për kryerjen e një krimi apo për kryerjen e një kundërvajtjeje penale me dashje; </w:t>
      </w:r>
    </w:p>
    <w:p w:rsidR="00965B99" w:rsidRPr="00881965" w:rsidRDefault="00CB59FB" w:rsidP="00965B99">
      <w:pPr>
        <w:pStyle w:val="ListParagraph"/>
        <w:numPr>
          <w:ilvl w:val="0"/>
          <w:numId w:val="7"/>
        </w:numPr>
        <w:ind w:left="360"/>
        <w:jc w:val="both"/>
      </w:pPr>
      <w:r w:rsidRPr="00881965">
        <w:t>Ndaj tij të mos jetë marrë masa disiplinore e largimit nga shërbimi civil, që nuk është shuar sipas ligjit 152/2013 “Për nëpunësin civil” i ndryshuar.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  <w:rPr>
          <w:b/>
        </w:rPr>
      </w:pPr>
      <w:r w:rsidRPr="00881965">
        <w:rPr>
          <w:b/>
        </w:rPr>
        <w:t>Kandidatët duhet të plotësojnë kriteret e veçanta si vijon:</w:t>
      </w:r>
    </w:p>
    <w:p w:rsidR="00CB59FB" w:rsidRPr="00881965" w:rsidRDefault="00CB59FB" w:rsidP="00CB59FB">
      <w:pPr>
        <w:jc w:val="both"/>
      </w:pPr>
    </w:p>
    <w:p w:rsidR="00052ED3" w:rsidRPr="00881965" w:rsidRDefault="00052ED3" w:rsidP="00052ED3">
      <w:pPr>
        <w:pStyle w:val="ListParagraph"/>
        <w:numPr>
          <w:ilvl w:val="0"/>
          <w:numId w:val="23"/>
        </w:numPr>
        <w:ind w:left="360"/>
        <w:jc w:val="both"/>
      </w:pPr>
      <w:r w:rsidRPr="006B0CF5">
        <w:t xml:space="preserve">Të zotërojnë Diplomë të </w:t>
      </w:r>
      <w:r>
        <w:t xml:space="preserve">nivelit “Master Profesional”, në Shkencat </w:t>
      </w:r>
      <w:r w:rsidR="00F255C2">
        <w:t xml:space="preserve">Shoqërore </w:t>
      </w:r>
      <w:proofErr w:type="gramStart"/>
      <w:r w:rsidR="00F255C2">
        <w:t xml:space="preserve">dhe  </w:t>
      </w:r>
      <w:r w:rsidR="00F255C2" w:rsidRPr="004239CE">
        <w:t>Shkenca</w:t>
      </w:r>
      <w:proofErr w:type="gramEnd"/>
      <w:r w:rsidR="00F255C2" w:rsidRPr="004239CE">
        <w:t xml:space="preserve"> </w:t>
      </w:r>
      <w:r w:rsidRPr="004239CE">
        <w:t>Juridike</w:t>
      </w:r>
      <w:r w:rsidRPr="006B0CF5">
        <w:t>. Edhe Diploma e nivelit “Bachelor” duhet të jetë në të njëjtën fushë.</w:t>
      </w:r>
      <w:r>
        <w:t xml:space="preserve"> (Diplomat e marra në</w:t>
      </w:r>
      <w:r w:rsidRPr="00881965">
        <w:t xml:space="preserve"> Univ</w:t>
      </w:r>
      <w:r>
        <w:t>ersitetet jashtë</w:t>
      </w:r>
      <w:r w:rsidRPr="00881965">
        <w:t xml:space="preserve"> vendit duhet të jenë të njehsuara nga Institucioni përgjegjës sipas legjislacionit në fuqi).</w:t>
      </w:r>
    </w:p>
    <w:p w:rsidR="00052ED3" w:rsidRPr="00881965" w:rsidRDefault="00052ED3" w:rsidP="00052ED3">
      <w:pPr>
        <w:pStyle w:val="ListParagraph"/>
        <w:numPr>
          <w:ilvl w:val="0"/>
          <w:numId w:val="23"/>
        </w:numPr>
        <w:ind w:left="360"/>
        <w:jc w:val="both"/>
      </w:pPr>
      <w:r w:rsidRPr="00881965">
        <w:t xml:space="preserve">Të kenë </w:t>
      </w:r>
      <w:r>
        <w:t>të paktën 3 (tre)</w:t>
      </w:r>
      <w:r w:rsidRPr="00881965">
        <w:t xml:space="preserve"> vjet përvojë pune</w:t>
      </w:r>
      <w:r>
        <w:t>, nga të cilat të paktën një vit në Administratën Publike</w:t>
      </w:r>
      <w:r w:rsidRPr="00881965">
        <w:t>.</w:t>
      </w:r>
    </w:p>
    <w:p w:rsidR="00052ED3" w:rsidRPr="00647C2F" w:rsidRDefault="00052ED3" w:rsidP="00052ED3">
      <w:pPr>
        <w:pStyle w:val="Default"/>
        <w:numPr>
          <w:ilvl w:val="0"/>
          <w:numId w:val="23"/>
        </w:numPr>
        <w:ind w:left="360"/>
        <w:jc w:val="both"/>
        <w:rPr>
          <w:color w:val="auto"/>
          <w:lang w:val="sq-AL"/>
        </w:rPr>
      </w:pPr>
      <w:r w:rsidRPr="00881965">
        <w:t xml:space="preserve">Të zotërojë </w:t>
      </w:r>
      <w:r>
        <w:t xml:space="preserve">shumë mire </w:t>
      </w:r>
      <w:r w:rsidRPr="00881965">
        <w:t>gjuhën</w:t>
      </w:r>
      <w:r>
        <w:t xml:space="preserve"> angleze ose një gjuhë të BE-së (të dokumentuar)</w:t>
      </w:r>
      <w:r w:rsidRPr="00881965">
        <w:t>.</w:t>
      </w:r>
    </w:p>
    <w:p w:rsidR="00052ED3" w:rsidRPr="00881965" w:rsidRDefault="00052ED3" w:rsidP="00052ED3">
      <w:pPr>
        <w:pStyle w:val="ListParagraph"/>
        <w:numPr>
          <w:ilvl w:val="0"/>
          <w:numId w:val="23"/>
        </w:numPr>
        <w:ind w:left="360"/>
        <w:jc w:val="both"/>
      </w:pPr>
      <w:r w:rsidRPr="00881965">
        <w:t>Të njohë programet bazë të kompjuter</w:t>
      </w:r>
      <w:r>
        <w:t>it</w:t>
      </w:r>
      <w:r w:rsidRPr="00881965">
        <w:t>.</w:t>
      </w:r>
    </w:p>
    <w:p w:rsidR="00052ED3" w:rsidRDefault="00052ED3" w:rsidP="00052ED3">
      <w:pPr>
        <w:pStyle w:val="ListParagraph"/>
        <w:numPr>
          <w:ilvl w:val="0"/>
          <w:numId w:val="23"/>
        </w:numPr>
        <w:ind w:left="360"/>
        <w:jc w:val="both"/>
      </w:pPr>
      <w:r w:rsidRPr="00881965">
        <w:t xml:space="preserve">Të ketë aftësi të mira </w:t>
      </w:r>
      <w:r>
        <w:t>komunikimi dhe të punës në grup.</w:t>
      </w:r>
    </w:p>
    <w:p w:rsidR="00E55E9A" w:rsidRDefault="00E55E9A" w:rsidP="00E55E9A">
      <w:pPr>
        <w:jc w:val="both"/>
      </w:pPr>
    </w:p>
    <w:p w:rsidR="00CB59FB" w:rsidRDefault="00CB59FB" w:rsidP="00CB59FB">
      <w:pPr>
        <w:jc w:val="both"/>
        <w:rPr>
          <w:b/>
        </w:rPr>
      </w:pPr>
      <w:r w:rsidRPr="00881965">
        <w:rPr>
          <w:b/>
        </w:rPr>
        <w:t>2. Dokumentacioni, Mënyra dhe Afati i Dorëzimit</w:t>
      </w:r>
    </w:p>
    <w:p w:rsidR="00A75E0C" w:rsidRPr="00881965" w:rsidRDefault="00A75E0C" w:rsidP="00CB59FB">
      <w:pPr>
        <w:jc w:val="both"/>
        <w:rPr>
          <w:b/>
        </w:rPr>
      </w:pP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</w:pPr>
      <w:r w:rsidRPr="00881965">
        <w:t>Kandidatët duhet të dorëzojnë pranë Drejtorisë së Financës, Shërbimeve dhe Pritjes së Qytetarëve (Sektori i Burimeve Njerëzore dhe Shërbimeve) ose Zyrës së Protokollit në Institucionin e Avokatit të Popullit, dokumentat si më poshtë vijon:</w:t>
      </w:r>
    </w:p>
    <w:p w:rsidR="00CB59FB" w:rsidRPr="00881965" w:rsidRDefault="00CB59FB" w:rsidP="00CB59FB">
      <w:pPr>
        <w:jc w:val="both"/>
      </w:pP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>Letër motivimi për aplikimin për vendin vakant si dhe një numër kontakti dhe adresën e plotë të vendbanimit të shoqëruar me një adresë aktive e-mail;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 xml:space="preserve">Jetëshkrim të plotësuar në përputhje me dokumentin tip të cilin e gjeni në link: </w:t>
      </w:r>
      <w:hyperlink r:id="rId15" w:history="1">
        <w:r w:rsidRPr="00881965">
          <w:rPr>
            <w:rStyle w:val="Hyperlink"/>
          </w:rPr>
          <w:t>http://www.dap.gov.al/legjislacioni/udhezime-manuale/60-jeteshkrimi-standard</w:t>
        </w:r>
      </w:hyperlink>
      <w:r w:rsidRPr="00881965">
        <w:rPr>
          <w:u w:val="single"/>
        </w:rPr>
        <w:t>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>Fotokopje të diplomës ose diplomave të studimeve universitare;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>Fotokopje të librezës së punës (të gjitha faqet që vërtetojnë eksperiencën në punë);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>Fotokopje të Letërnjoftimit (ID);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>Vërtetim të Gjendjes Shëndetësore;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>Vetëdeklarim të Gjendjes Gjyqësore;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 xml:space="preserve">Vlerësimin e fundit në punë; 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 xml:space="preserve">Aktin e fundit të emërimit në pozicionin aktual, në të cilin të përcaktohet edhe kategoria e pozicionit, ose në pamundësi një vërtetim nga institucioni lidhur me pozicionin aktual të kandidatit dhe kategorinë përkatëse. 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 xml:space="preserve">Vërtetim nga Institucioni që nuk ka masë disiplinore në fuqi; </w:t>
      </w:r>
    </w:p>
    <w:p w:rsidR="00881965" w:rsidRPr="00881965" w:rsidRDefault="00881965" w:rsidP="00A46051">
      <w:pPr>
        <w:pStyle w:val="ListParagraph"/>
        <w:numPr>
          <w:ilvl w:val="1"/>
          <w:numId w:val="6"/>
        </w:numPr>
        <w:ind w:left="360"/>
        <w:jc w:val="both"/>
      </w:pPr>
      <w:r w:rsidRPr="00881965">
        <w:t xml:space="preserve">Çdo dokumentacion tjetër që vërteton trajnimet, kualifikimet, arsimin shtesë, vlerësimet pozitive apo të tjera të përmendura në jetëshkrim. </w:t>
      </w:r>
    </w:p>
    <w:p w:rsidR="00CB59FB" w:rsidRPr="00881965" w:rsidRDefault="00CB59FB" w:rsidP="00CB59FB">
      <w:pPr>
        <w:jc w:val="both"/>
      </w:pPr>
    </w:p>
    <w:p w:rsidR="00965B99" w:rsidRPr="00881965" w:rsidRDefault="00CB59FB" w:rsidP="00CB59FB">
      <w:pPr>
        <w:jc w:val="both"/>
        <w:rPr>
          <w:b/>
        </w:rPr>
      </w:pPr>
      <w:r w:rsidRPr="00881965">
        <w:rPr>
          <w:b/>
        </w:rPr>
        <w:t>Dokumentat duhet të dorëzohen me postë apo drejtpërdrejt në Institucionin e Av</w:t>
      </w:r>
      <w:r w:rsidR="00965B99">
        <w:rPr>
          <w:b/>
        </w:rPr>
        <w:t xml:space="preserve">okatit të Popullit </w:t>
      </w:r>
      <w:proofErr w:type="gramStart"/>
      <w:r w:rsidR="004239CE">
        <w:rPr>
          <w:b/>
        </w:rPr>
        <w:t>b</w:t>
      </w:r>
      <w:r w:rsidR="00965B99">
        <w:rPr>
          <w:b/>
        </w:rPr>
        <w:t>renda</w:t>
      </w:r>
      <w:proofErr w:type="gramEnd"/>
      <w:r w:rsidR="00965B99">
        <w:rPr>
          <w:b/>
        </w:rPr>
        <w:t xml:space="preserve"> dates:</w:t>
      </w:r>
      <w:r w:rsidR="00F255C2">
        <w:rPr>
          <w:b/>
        </w:rPr>
        <w:t xml:space="preserve"> </w:t>
      </w:r>
      <w:r w:rsidR="004239CE">
        <w:rPr>
          <w:b/>
        </w:rPr>
        <w:t>0</w:t>
      </w:r>
      <w:r w:rsidR="00F255C2">
        <w:rPr>
          <w:b/>
        </w:rPr>
        <w:t>1.0</w:t>
      </w:r>
      <w:r w:rsidR="004239CE">
        <w:rPr>
          <w:b/>
        </w:rPr>
        <w:t>9</w:t>
      </w:r>
      <w:r w:rsidR="00F772D4">
        <w:rPr>
          <w:b/>
        </w:rPr>
        <w:t>.20</w:t>
      </w:r>
      <w:r w:rsidR="006833FA">
        <w:rPr>
          <w:b/>
        </w:rPr>
        <w:t>20</w:t>
      </w:r>
    </w:p>
    <w:p w:rsidR="00CB59FB" w:rsidRPr="00881965" w:rsidRDefault="00CB59FB" w:rsidP="00CB59FB">
      <w:pPr>
        <w:jc w:val="both"/>
        <w:rPr>
          <w:b/>
        </w:rPr>
      </w:pPr>
    </w:p>
    <w:p w:rsidR="00CB59FB" w:rsidRPr="00881965" w:rsidRDefault="00CB59FB" w:rsidP="00CB59FB">
      <w:pPr>
        <w:jc w:val="both"/>
        <w:rPr>
          <w:b/>
        </w:rPr>
      </w:pPr>
      <w:r w:rsidRPr="00881965">
        <w:rPr>
          <w:b/>
        </w:rPr>
        <w:t>3. Rezultatet për fazën e verifikimit paraprak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</w:pPr>
      <w:r w:rsidRPr="00881965">
        <w:t>Drejtoria e Financës, Shërbimeve dhe Pritjes së Qytetarëve (Sektori i Burimeve Njerëzore dhe Shërbimeve) në Institucionin e Avokatit të Popullit do të bëjë verifikimin paraprak të kandidatëve, që përmbushin kërkesat e përgjithshme dhe të veçanta, të përcaktuara në shpalljen për konkurim dhe do të shpallë në Portalin “Shërbimi Kombëtar i Punësimit” dhe në faqen zyrtare të Institucionit të Avokatit të Popullit (</w:t>
      </w:r>
      <w:hyperlink r:id="rId16" w:history="1">
        <w:r w:rsidRPr="00881965">
          <w:rPr>
            <w:rStyle w:val="Hyperlink"/>
          </w:rPr>
          <w:t>www.avokatipopullit.gov.al</w:t>
        </w:r>
      </w:hyperlink>
      <w:r w:rsidRPr="00881965">
        <w:t>), listën e kandidatëve që plotësojnë kushtet dhe kriteret e veçanta, si dhe datën, vendin dhe orën ku do të zhvillohet intervista.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</w:pPr>
      <w:r w:rsidRPr="00881965">
        <w:t>Në të njëjtën kohë, kandidatët që nuk plotësojnë kërkesat e përcaktuara në shpalljen për konkurim, do të renditen në një listë të veçantë në të cilën sqarohen edhe arsyet e mosplotësimit të këtyre kërkesave. Kjo listë nuk do të publikohet por administrohet nga Drejtoria e Financës, Shërbimeve dhe Pritjes së Qytetarëve (Sektori i Burimeve Njerëzore dhe Shërbimeve) e cila do të njoftojë në mënyrë individuale, nëpërmjet adresës së e-mail, kandidatët që nuk janë kualifikuar.</w:t>
      </w:r>
    </w:p>
    <w:p w:rsidR="00CB59FB" w:rsidRPr="00881965" w:rsidRDefault="00CB59FB" w:rsidP="00CB59FB">
      <w:pPr>
        <w:jc w:val="both"/>
      </w:pPr>
    </w:p>
    <w:p w:rsidR="00CB59FB" w:rsidRDefault="00CB59FB" w:rsidP="00A46051">
      <w:pPr>
        <w:jc w:val="both"/>
      </w:pPr>
      <w:r w:rsidRPr="00881965">
        <w:t>Çdo kandidat ka të drejtë të paraqesë ankesë pranë Drejtorisë së Financës, Shërbi</w:t>
      </w:r>
      <w:r w:rsidR="00A46051">
        <w:t xml:space="preserve">meve dhe Pritjes së Qytetarëve, </w:t>
      </w:r>
      <w:r w:rsidRPr="00881965">
        <w:t>(Sektorit të Burime</w:t>
      </w:r>
      <w:r w:rsidR="001A1DC8">
        <w:t>ve Njerëzore dhe Shërbimeve) brë</w:t>
      </w:r>
      <w:r w:rsidRPr="00881965">
        <w:t>nda</w:t>
      </w:r>
      <w:r w:rsidR="00A46051">
        <w:t xml:space="preserve"> </w:t>
      </w:r>
      <w:r w:rsidR="00A46051" w:rsidRPr="00A46051">
        <w:rPr>
          <w:b/>
        </w:rPr>
        <w:t>5</w:t>
      </w:r>
      <w:r w:rsidRPr="00881965">
        <w:t xml:space="preserve"> </w:t>
      </w:r>
      <w:r w:rsidRPr="00881965">
        <w:rPr>
          <w:b/>
        </w:rPr>
        <w:t>(pesë)</w:t>
      </w:r>
      <w:r w:rsidRPr="00881965">
        <w:t xml:space="preserve"> ditëve kalendarike nga data e shpalljes së listës dhe njoftimit indivi</w:t>
      </w:r>
      <w:r w:rsidR="001E75B0">
        <w:t>dual. Ankuesi merr përgjigje brë</w:t>
      </w:r>
      <w:r w:rsidRPr="00881965">
        <w:t xml:space="preserve">nda </w:t>
      </w:r>
      <w:r w:rsidRPr="00881965">
        <w:rPr>
          <w:b/>
        </w:rPr>
        <w:t>5 (pesë)</w:t>
      </w:r>
      <w:r w:rsidRPr="00881965">
        <w:t xml:space="preserve"> ditëve kalendarike nga data e përfundimit të afatit të ankimit. </w:t>
      </w:r>
    </w:p>
    <w:p w:rsidR="00965B99" w:rsidRPr="00881965" w:rsidRDefault="00965B99" w:rsidP="00CB59FB">
      <w:pPr>
        <w:jc w:val="both"/>
      </w:pPr>
    </w:p>
    <w:p w:rsidR="00CB59FB" w:rsidRPr="00881965" w:rsidRDefault="00CB59FB" w:rsidP="00CB59FB">
      <w:pPr>
        <w:jc w:val="both"/>
        <w:rPr>
          <w:b/>
        </w:rPr>
      </w:pPr>
    </w:p>
    <w:p w:rsidR="00CB59FB" w:rsidRDefault="00CB59FB" w:rsidP="00CB59FB">
      <w:pPr>
        <w:jc w:val="both"/>
        <w:rPr>
          <w:b/>
        </w:rPr>
      </w:pPr>
      <w:r w:rsidRPr="00881965">
        <w:rPr>
          <w:b/>
        </w:rPr>
        <w:lastRenderedPageBreak/>
        <w:t>4. Fusha e njohurive, aftësive dhe cilësitë mbi të cilat do të vlerësohen kandidatët</w:t>
      </w:r>
    </w:p>
    <w:p w:rsidR="00A75E0C" w:rsidRPr="00881965" w:rsidRDefault="00A75E0C" w:rsidP="00CB59FB">
      <w:pPr>
        <w:jc w:val="both"/>
        <w:rPr>
          <w:b/>
        </w:rPr>
      </w:pPr>
    </w:p>
    <w:p w:rsidR="00CB59FB" w:rsidRPr="00881965" w:rsidRDefault="00CB59FB" w:rsidP="00CB59FB">
      <w:pPr>
        <w:jc w:val="both"/>
      </w:pPr>
    </w:p>
    <w:p w:rsidR="00CB59FB" w:rsidRDefault="00CB59FB" w:rsidP="00CB59FB">
      <w:pPr>
        <w:jc w:val="both"/>
      </w:pPr>
      <w:r w:rsidRPr="00881965">
        <w:t xml:space="preserve">Kandidatët që konkurojnë për pozicionin e </w:t>
      </w:r>
      <w:r w:rsidR="00FC7826" w:rsidRPr="007D5EA6">
        <w:rPr>
          <w:b/>
        </w:rPr>
        <w:t xml:space="preserve">“Specialist i </w:t>
      </w:r>
      <w:r w:rsidR="00FC7826">
        <w:rPr>
          <w:b/>
        </w:rPr>
        <w:t>Shërbimeve ndaj Qytetarit</w:t>
      </w:r>
      <w:r w:rsidR="00FC7826" w:rsidRPr="007D5EA6">
        <w:rPr>
          <w:b/>
        </w:rPr>
        <w:t xml:space="preserve">” në </w:t>
      </w:r>
      <w:r w:rsidR="00FC7826" w:rsidRPr="007D5EA6">
        <w:rPr>
          <w:rStyle w:val="Strong"/>
          <w:shd w:val="clear" w:color="auto" w:fill="FBFBFB"/>
        </w:rPr>
        <w:t xml:space="preserve">Sektorin e </w:t>
      </w:r>
      <w:r w:rsidR="00FC7826">
        <w:rPr>
          <w:rStyle w:val="Strong"/>
          <w:shd w:val="clear" w:color="auto" w:fill="FBFBFB"/>
        </w:rPr>
        <w:t>IT dhe Pritjes së Qytetarit</w:t>
      </w:r>
      <w:r w:rsidR="00FC7826" w:rsidRPr="007D5EA6">
        <w:rPr>
          <w:b/>
        </w:rPr>
        <w:t>,</w:t>
      </w:r>
      <w:r w:rsidR="00CA70DF" w:rsidRPr="00881965">
        <w:rPr>
          <w:b/>
        </w:rPr>
        <w:t xml:space="preserve"> </w:t>
      </w:r>
      <w:r w:rsidRPr="00881965">
        <w:t>do të vlerësohen në lidhje me:</w:t>
      </w:r>
    </w:p>
    <w:p w:rsidR="00FC7826" w:rsidRPr="00881965" w:rsidRDefault="00FC7826" w:rsidP="00CB59FB">
      <w:pPr>
        <w:jc w:val="both"/>
        <w:rPr>
          <w:b/>
        </w:rPr>
      </w:pPr>
    </w:p>
    <w:p w:rsidR="00FC7826" w:rsidRPr="00881965" w:rsidRDefault="00FC7826" w:rsidP="00FC7826">
      <w:pPr>
        <w:jc w:val="both"/>
      </w:pPr>
    </w:p>
    <w:p w:rsidR="00FC7826" w:rsidRDefault="00FC7826" w:rsidP="00FC7826">
      <w:pPr>
        <w:pStyle w:val="ListParagraph"/>
        <w:numPr>
          <w:ilvl w:val="0"/>
          <w:numId w:val="21"/>
        </w:numPr>
        <w:tabs>
          <w:tab w:val="left" w:pos="450"/>
        </w:tabs>
        <w:ind w:left="450"/>
        <w:jc w:val="both"/>
      </w:pPr>
      <w:r>
        <w:t xml:space="preserve">Njohuritë mbi Kushtetutën e Republikës së Shqipërisë, të ndryshuar; </w:t>
      </w:r>
    </w:p>
    <w:p w:rsidR="00FC7826" w:rsidRDefault="00FC7826" w:rsidP="00FC7826">
      <w:pPr>
        <w:pStyle w:val="ListParagraph"/>
        <w:numPr>
          <w:ilvl w:val="0"/>
          <w:numId w:val="21"/>
        </w:numPr>
        <w:tabs>
          <w:tab w:val="left" w:pos="450"/>
        </w:tabs>
        <w:ind w:left="450"/>
        <w:jc w:val="both"/>
      </w:pPr>
      <w:r>
        <w:t>Njohuritë mbi Ligjin nr.8454, datë 04.02.1999 “Për Avokatin e Popullit”, i ndryshuar;</w:t>
      </w:r>
    </w:p>
    <w:p w:rsidR="00FC7826" w:rsidRDefault="00FC7826" w:rsidP="00FC7826">
      <w:pPr>
        <w:pStyle w:val="ListParagraph"/>
        <w:numPr>
          <w:ilvl w:val="0"/>
          <w:numId w:val="21"/>
        </w:numPr>
        <w:tabs>
          <w:tab w:val="left" w:pos="450"/>
        </w:tabs>
        <w:ind w:left="450"/>
        <w:jc w:val="both"/>
      </w:pPr>
      <w:r>
        <w:t xml:space="preserve">Njohuritë mbi Ligjin nr.152/2013 “Për Nëpunësin Civil”, i ndryshuar; </w:t>
      </w:r>
    </w:p>
    <w:p w:rsidR="00FC7826" w:rsidRDefault="00FC7826" w:rsidP="00FC7826">
      <w:pPr>
        <w:pStyle w:val="ListParagraph"/>
        <w:numPr>
          <w:ilvl w:val="0"/>
          <w:numId w:val="21"/>
        </w:numPr>
        <w:tabs>
          <w:tab w:val="left" w:pos="450"/>
        </w:tabs>
        <w:ind w:left="450"/>
        <w:jc w:val="both"/>
      </w:pPr>
      <w:r>
        <w:t xml:space="preserve">Njohuritë mbi Ligjin nr.44/2015, “Kodi i Procedurave Administrative i Republikës së Shqipërisë”; </w:t>
      </w:r>
    </w:p>
    <w:p w:rsidR="00FC7826" w:rsidRDefault="00FC7826" w:rsidP="00FC7826">
      <w:pPr>
        <w:pStyle w:val="ListParagraph"/>
        <w:numPr>
          <w:ilvl w:val="0"/>
          <w:numId w:val="21"/>
        </w:numPr>
        <w:tabs>
          <w:tab w:val="left" w:pos="450"/>
        </w:tabs>
        <w:ind w:left="450"/>
        <w:jc w:val="both"/>
      </w:pPr>
      <w:r>
        <w:t>Njohuritë mbi Ligjin Nr. 119/2014 “Për të Drejtën e Informimit”</w:t>
      </w:r>
    </w:p>
    <w:p w:rsidR="00FC7826" w:rsidRPr="00052ED3" w:rsidRDefault="00FC7826" w:rsidP="00FC7826">
      <w:pPr>
        <w:pStyle w:val="ListParagraph"/>
        <w:numPr>
          <w:ilvl w:val="0"/>
          <w:numId w:val="21"/>
        </w:numPr>
        <w:tabs>
          <w:tab w:val="left" w:pos="450"/>
        </w:tabs>
        <w:ind w:left="450"/>
        <w:jc w:val="both"/>
      </w:pPr>
      <w:r>
        <w:t xml:space="preserve">Njohuritë mbi </w:t>
      </w:r>
      <w:r w:rsidRPr="00FC7826">
        <w:rPr>
          <w:rFonts w:eastAsiaTheme="minorHAnsi"/>
          <w:color w:val="000000"/>
          <w:lang w:val="sq-AL"/>
        </w:rPr>
        <w:t>Deklaratën Universale e të Drejtave të Njeriut</w:t>
      </w:r>
    </w:p>
    <w:p w:rsidR="00052ED3" w:rsidRPr="00D850B9" w:rsidRDefault="00052ED3" w:rsidP="00052ED3">
      <w:pPr>
        <w:pStyle w:val="ListParagraph"/>
        <w:numPr>
          <w:ilvl w:val="0"/>
          <w:numId w:val="21"/>
        </w:numPr>
        <w:ind w:left="450"/>
        <w:jc w:val="both"/>
      </w:pPr>
      <w:r>
        <w:rPr>
          <w:rFonts w:eastAsiaTheme="minorHAnsi"/>
          <w:color w:val="000000"/>
          <w:lang w:val="sq-AL"/>
        </w:rPr>
        <w:t>Njohuritë mbi Konventën Evropiane për të Drejtat e Njeriut</w:t>
      </w:r>
    </w:p>
    <w:p w:rsidR="00052ED3" w:rsidRPr="00D850B9" w:rsidRDefault="00052ED3" w:rsidP="00052ED3">
      <w:pPr>
        <w:tabs>
          <w:tab w:val="left" w:pos="450"/>
        </w:tabs>
        <w:jc w:val="both"/>
      </w:pPr>
    </w:p>
    <w:p w:rsidR="00CB59FB" w:rsidRDefault="00CB59FB" w:rsidP="00CB59FB">
      <w:pPr>
        <w:jc w:val="both"/>
        <w:rPr>
          <w:b/>
        </w:rPr>
      </w:pPr>
      <w:r w:rsidRPr="00881965">
        <w:rPr>
          <w:b/>
        </w:rPr>
        <w:t>5. Mënyra e vlerësimit të kandidatëve</w:t>
      </w:r>
    </w:p>
    <w:p w:rsidR="00965B99" w:rsidRPr="00881965" w:rsidRDefault="00965B99" w:rsidP="00CB59FB">
      <w:pPr>
        <w:jc w:val="both"/>
        <w:rPr>
          <w:b/>
        </w:rPr>
      </w:pPr>
    </w:p>
    <w:p w:rsidR="00CB59FB" w:rsidRPr="00881965" w:rsidRDefault="00CB59FB" w:rsidP="00CB59FB">
      <w:pPr>
        <w:jc w:val="both"/>
      </w:pPr>
    </w:p>
    <w:p w:rsidR="00CB59FB" w:rsidRDefault="00CB59FB" w:rsidP="00CB59FB">
      <w:pPr>
        <w:jc w:val="both"/>
        <w:rPr>
          <w:b/>
        </w:rPr>
      </w:pPr>
      <w:r w:rsidRPr="00881965">
        <w:rPr>
          <w:b/>
        </w:rPr>
        <w:t>Kandidatë</w:t>
      </w:r>
      <w:r w:rsidR="00881965">
        <w:rPr>
          <w:b/>
        </w:rPr>
        <w:t>t do të vlerësohen në lidhje me</w:t>
      </w:r>
      <w:r w:rsidRPr="00881965">
        <w:rPr>
          <w:b/>
        </w:rPr>
        <w:t>:</w:t>
      </w:r>
    </w:p>
    <w:p w:rsidR="00A75E0C" w:rsidRDefault="00A75E0C" w:rsidP="00CB59FB">
      <w:pPr>
        <w:jc w:val="both"/>
        <w:rPr>
          <w:b/>
        </w:rPr>
      </w:pPr>
    </w:p>
    <w:p w:rsidR="00CB59FB" w:rsidRPr="00881965" w:rsidRDefault="00CB59FB" w:rsidP="00A46051">
      <w:pPr>
        <w:pStyle w:val="ListParagraph"/>
        <w:numPr>
          <w:ilvl w:val="0"/>
          <w:numId w:val="5"/>
        </w:numPr>
        <w:ind w:left="360"/>
        <w:jc w:val="both"/>
        <w:rPr>
          <w:b/>
        </w:rPr>
      </w:pPr>
      <w:r w:rsidRPr="00881965">
        <w:t xml:space="preserve">Vlerësimi me shkrim sipas fushës së njohurive, </w:t>
      </w:r>
      <w:r w:rsidRPr="00881965">
        <w:rPr>
          <w:b/>
        </w:rPr>
        <w:t xml:space="preserve">deri në </w:t>
      </w:r>
      <w:r w:rsidR="00052ED3">
        <w:rPr>
          <w:b/>
        </w:rPr>
        <w:t>60</w:t>
      </w:r>
      <w:r w:rsidRPr="00881965">
        <w:rPr>
          <w:b/>
        </w:rPr>
        <w:t xml:space="preserve"> pikë</w:t>
      </w:r>
      <w:r w:rsidR="00A46051">
        <w:rPr>
          <w:b/>
        </w:rPr>
        <w:t>.</w:t>
      </w:r>
    </w:p>
    <w:p w:rsidR="00CB59FB" w:rsidRPr="00881965" w:rsidRDefault="00CB59FB" w:rsidP="00A46051">
      <w:pPr>
        <w:pStyle w:val="ListParagraph"/>
        <w:numPr>
          <w:ilvl w:val="0"/>
          <w:numId w:val="5"/>
        </w:numPr>
        <w:ind w:left="360"/>
        <w:jc w:val="both"/>
        <w:rPr>
          <w:b/>
        </w:rPr>
      </w:pPr>
      <w:r w:rsidRPr="00881965">
        <w:t xml:space="preserve">Intervista e strukturuar me gojë që konsiston në motivimin, aspiratat dhe pritshmëritë e tyre për karrierën, </w:t>
      </w:r>
      <w:r w:rsidRPr="00881965">
        <w:rPr>
          <w:b/>
        </w:rPr>
        <w:t xml:space="preserve">deri në </w:t>
      </w:r>
      <w:r w:rsidR="00052ED3">
        <w:rPr>
          <w:b/>
        </w:rPr>
        <w:t>25</w:t>
      </w:r>
      <w:r w:rsidRPr="00881965">
        <w:rPr>
          <w:b/>
        </w:rPr>
        <w:t xml:space="preserve"> pikë</w:t>
      </w:r>
      <w:r w:rsidR="00A46051">
        <w:rPr>
          <w:b/>
        </w:rPr>
        <w:t>.</w:t>
      </w:r>
    </w:p>
    <w:p w:rsidR="00CB59FB" w:rsidRPr="00881965" w:rsidRDefault="00CB59FB" w:rsidP="00A46051">
      <w:pPr>
        <w:pStyle w:val="ListParagraph"/>
        <w:numPr>
          <w:ilvl w:val="0"/>
          <w:numId w:val="5"/>
        </w:numPr>
        <w:ind w:left="360"/>
        <w:jc w:val="both"/>
        <w:rPr>
          <w:b/>
        </w:rPr>
      </w:pPr>
      <w:r w:rsidRPr="00881965">
        <w:t xml:space="preserve">Jetëshkrimin, që konsiston në vlerësimin e arsimit, të përvojës e të trajnimeve, të lidhura me fushën, </w:t>
      </w:r>
      <w:r w:rsidRPr="00881965">
        <w:rPr>
          <w:b/>
        </w:rPr>
        <w:t xml:space="preserve">deri në </w:t>
      </w:r>
      <w:r w:rsidR="00052ED3">
        <w:rPr>
          <w:b/>
        </w:rPr>
        <w:t>15</w:t>
      </w:r>
      <w:r w:rsidRPr="00881965">
        <w:rPr>
          <w:b/>
        </w:rPr>
        <w:t xml:space="preserve"> pikë</w:t>
      </w:r>
      <w:r w:rsidRPr="00881965">
        <w:t>.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</w:pPr>
      <w:r w:rsidRPr="00881965">
        <w:t xml:space="preserve">Më shumë detaje në lidhje me vlerësimin me pikët, metodologjinë e shpërndarjes së pikëve, mënyrën e llogaritjes së rezultatit përfundimtar i gjeni në Udhëzimin nr.2, datë 27.03.2015, të Departamentit të Administratës Publike. </w:t>
      </w:r>
    </w:p>
    <w:p w:rsidR="00CB59FB" w:rsidRPr="00881965" w:rsidRDefault="008874B2" w:rsidP="00CB59FB">
      <w:pPr>
        <w:jc w:val="both"/>
      </w:pPr>
      <w:hyperlink r:id="rId17" w:history="1">
        <w:r w:rsidR="00CB59FB" w:rsidRPr="00881965">
          <w:rPr>
            <w:rStyle w:val="Hyperlink"/>
          </w:rPr>
          <w:t>http://dap.gov.al/legjislacioni/udhezime-manuale/54-udhezim-nr-2-date-27-03-2015</w:t>
        </w:r>
      </w:hyperlink>
      <w:r w:rsidR="00CB59FB" w:rsidRPr="00881965">
        <w:t xml:space="preserve"> </w:t>
      </w:r>
    </w:p>
    <w:p w:rsidR="00CB59FB" w:rsidRDefault="00CB59FB" w:rsidP="00CB59FB">
      <w:pPr>
        <w:jc w:val="both"/>
        <w:rPr>
          <w:b/>
        </w:rPr>
      </w:pPr>
    </w:p>
    <w:p w:rsidR="006E185C" w:rsidRPr="00881965" w:rsidRDefault="006E185C" w:rsidP="00CB59FB">
      <w:pPr>
        <w:jc w:val="both"/>
        <w:rPr>
          <w:b/>
        </w:rPr>
      </w:pPr>
    </w:p>
    <w:p w:rsidR="00CB59FB" w:rsidRPr="00881965" w:rsidRDefault="00CB59FB" w:rsidP="00CB59FB">
      <w:pPr>
        <w:jc w:val="both"/>
        <w:rPr>
          <w:b/>
        </w:rPr>
      </w:pPr>
      <w:r w:rsidRPr="00881965">
        <w:rPr>
          <w:b/>
        </w:rPr>
        <w:t>6. Data e daljes së rezultateve të konkurimit dhe mënyra e komunikimit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</w:pPr>
      <w:r w:rsidRPr="00881965">
        <w:t>Në përfundim të vlerësimit të kandidatëve, Drejtoria e Financës, Shërbimeve dhe Pritjes së Qytetarëve (Sektori i Burimeve Njerëzore) do të shpallë fituesin në Portalin “Shërbimi Kombëtar i Punësimit, në faqen zyrtare të Institucionit të Avokatit të Popullit (</w:t>
      </w:r>
      <w:hyperlink r:id="rId18" w:history="1">
        <w:r w:rsidRPr="00881965">
          <w:rPr>
            <w:rStyle w:val="Hyperlink"/>
          </w:rPr>
          <w:t>www.avokatipopullit.gov.al</w:t>
        </w:r>
      </w:hyperlink>
      <w:r w:rsidRPr="00881965">
        <w:t xml:space="preserve">), dhe në këndin e njoftimeve të publikut të Institucionit. Të gjithë kandidatët pjesmarrës në këtë procedurë do të njoftohen në mënyrë elektronike. </w:t>
      </w:r>
    </w:p>
    <w:p w:rsidR="00CB59FB" w:rsidRPr="00881965" w:rsidRDefault="00CB59FB" w:rsidP="00CB59FB">
      <w:pPr>
        <w:jc w:val="both"/>
      </w:pPr>
    </w:p>
    <w:p w:rsidR="00CB59FB" w:rsidRPr="00881965" w:rsidRDefault="00CB59FB" w:rsidP="00CB59FB">
      <w:pPr>
        <w:jc w:val="both"/>
      </w:pPr>
      <w:r w:rsidRPr="00881965">
        <w:t>Për sqarime të mëtejshme, mund të kontaktoni në numrin e telefonit 042380334 ose në adresën:</w:t>
      </w:r>
    </w:p>
    <w:p w:rsidR="00CB59FB" w:rsidRPr="00881965" w:rsidRDefault="00CB59FB" w:rsidP="00CB59FB">
      <w:pPr>
        <w:jc w:val="both"/>
      </w:pPr>
    </w:p>
    <w:p w:rsidR="000F3C1A" w:rsidRDefault="00CB59FB" w:rsidP="00CB59FB">
      <w:pPr>
        <w:jc w:val="both"/>
      </w:pPr>
      <w:r w:rsidRPr="00881965">
        <w:t>Avokati i Popullit, Bulevardi “Zhan’ Dark” nr.2, Tiranë.</w:t>
      </w:r>
    </w:p>
    <w:p w:rsidR="00216261" w:rsidRDefault="00216261" w:rsidP="00CB59FB">
      <w:pPr>
        <w:jc w:val="both"/>
      </w:pPr>
    </w:p>
    <w:p w:rsidR="00216261" w:rsidRPr="00881965" w:rsidRDefault="00216261" w:rsidP="00CB59FB">
      <w:pPr>
        <w:jc w:val="both"/>
      </w:pPr>
    </w:p>
    <w:sectPr w:rsidR="00216261" w:rsidRPr="00881965" w:rsidSect="0022060A">
      <w:pgSz w:w="11907" w:h="16840" w:code="9"/>
      <w:pgMar w:top="1440" w:right="155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7340"/>
    <w:multiLevelType w:val="hybridMultilevel"/>
    <w:tmpl w:val="4BDC9AEE"/>
    <w:lvl w:ilvl="0" w:tplc="C9F425B4">
      <w:start w:val="1"/>
      <w:numFmt w:val="decimal"/>
      <w:lvlText w:val="%1."/>
      <w:lvlJc w:val="left"/>
      <w:pPr>
        <w:ind w:left="279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244F10"/>
    <w:multiLevelType w:val="hybridMultilevel"/>
    <w:tmpl w:val="9C18B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55F5D"/>
    <w:multiLevelType w:val="hybridMultilevel"/>
    <w:tmpl w:val="67EE6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2769"/>
    <w:multiLevelType w:val="hybridMultilevel"/>
    <w:tmpl w:val="A2146026"/>
    <w:lvl w:ilvl="0" w:tplc="C9F425B4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5811A98"/>
    <w:multiLevelType w:val="hybridMultilevel"/>
    <w:tmpl w:val="F5787EB4"/>
    <w:lvl w:ilvl="0" w:tplc="CB3C6AA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D479E"/>
    <w:multiLevelType w:val="hybridMultilevel"/>
    <w:tmpl w:val="CAF6D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E7453"/>
    <w:multiLevelType w:val="hybridMultilevel"/>
    <w:tmpl w:val="CC3CCF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3C3922"/>
    <w:multiLevelType w:val="hybridMultilevel"/>
    <w:tmpl w:val="2C1ED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624C3A"/>
    <w:multiLevelType w:val="hybridMultilevel"/>
    <w:tmpl w:val="363C2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F4B33"/>
    <w:multiLevelType w:val="hybridMultilevel"/>
    <w:tmpl w:val="3FC4A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B0F6E"/>
    <w:multiLevelType w:val="hybridMultilevel"/>
    <w:tmpl w:val="B13E307C"/>
    <w:lvl w:ilvl="0" w:tplc="93B036A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7A49C7"/>
    <w:multiLevelType w:val="hybridMultilevel"/>
    <w:tmpl w:val="2B4C7310"/>
    <w:lvl w:ilvl="0" w:tplc="CB3C6AA0">
      <w:start w:val="1"/>
      <w:numFmt w:val="bullet"/>
      <w:lvlText w:val="•"/>
      <w:lvlJc w:val="left"/>
      <w:pPr>
        <w:ind w:left="52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F78B5"/>
    <w:multiLevelType w:val="hybridMultilevel"/>
    <w:tmpl w:val="31F00F3E"/>
    <w:lvl w:ilvl="0" w:tplc="C9F425B4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D39C0"/>
    <w:multiLevelType w:val="hybridMultilevel"/>
    <w:tmpl w:val="50900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B36C6"/>
    <w:multiLevelType w:val="hybridMultilevel"/>
    <w:tmpl w:val="24C87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94C97"/>
    <w:multiLevelType w:val="hybridMultilevel"/>
    <w:tmpl w:val="03EA81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1C3467"/>
    <w:multiLevelType w:val="hybridMultilevel"/>
    <w:tmpl w:val="7B5CF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D97D8E"/>
    <w:multiLevelType w:val="hybridMultilevel"/>
    <w:tmpl w:val="FF90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D4A9A"/>
    <w:multiLevelType w:val="hybridMultilevel"/>
    <w:tmpl w:val="1A1C21D4"/>
    <w:lvl w:ilvl="0" w:tplc="C9F425B4">
      <w:start w:val="1"/>
      <w:numFmt w:val="decimal"/>
      <w:lvlText w:val="%1."/>
      <w:lvlJc w:val="left"/>
      <w:pPr>
        <w:ind w:left="279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C4139E8"/>
    <w:multiLevelType w:val="hybridMultilevel"/>
    <w:tmpl w:val="578C08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937A0E"/>
    <w:multiLevelType w:val="hybridMultilevel"/>
    <w:tmpl w:val="D3120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357A6D"/>
    <w:multiLevelType w:val="hybridMultilevel"/>
    <w:tmpl w:val="E1E24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2725C"/>
    <w:multiLevelType w:val="hybridMultilevel"/>
    <w:tmpl w:val="CAF6D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3"/>
  </w:num>
  <w:num w:numId="5">
    <w:abstractNumId w:val="12"/>
  </w:num>
  <w:num w:numId="6">
    <w:abstractNumId w:val="18"/>
  </w:num>
  <w:num w:numId="7">
    <w:abstractNumId w:val="16"/>
  </w:num>
  <w:num w:numId="8">
    <w:abstractNumId w:val="5"/>
  </w:num>
  <w:num w:numId="9">
    <w:abstractNumId w:val="13"/>
  </w:num>
  <w:num w:numId="10">
    <w:abstractNumId w:val="2"/>
  </w:num>
  <w:num w:numId="11">
    <w:abstractNumId w:val="14"/>
  </w:num>
  <w:num w:numId="12">
    <w:abstractNumId w:val="9"/>
  </w:num>
  <w:num w:numId="13">
    <w:abstractNumId w:val="21"/>
  </w:num>
  <w:num w:numId="14">
    <w:abstractNumId w:val="7"/>
  </w:num>
  <w:num w:numId="15">
    <w:abstractNumId w:val="19"/>
  </w:num>
  <w:num w:numId="16">
    <w:abstractNumId w:val="6"/>
  </w:num>
  <w:num w:numId="17">
    <w:abstractNumId w:val="11"/>
  </w:num>
  <w:num w:numId="18">
    <w:abstractNumId w:val="4"/>
  </w:num>
  <w:num w:numId="19">
    <w:abstractNumId w:val="15"/>
  </w:num>
  <w:num w:numId="20">
    <w:abstractNumId w:val="0"/>
  </w:num>
  <w:num w:numId="21">
    <w:abstractNumId w:val="8"/>
  </w:num>
  <w:num w:numId="22">
    <w:abstractNumId w:val="17"/>
  </w:num>
  <w:num w:numId="2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fr-FR" w:vendorID="9" w:dllVersion="512" w:checkStyle="1"/>
  <w:proofState w:grammar="clean"/>
  <w:attachedTemplate r:id="rId1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6D"/>
    <w:rsid w:val="00002D1F"/>
    <w:rsid w:val="00015DF1"/>
    <w:rsid w:val="00045F9F"/>
    <w:rsid w:val="00052ED3"/>
    <w:rsid w:val="00093831"/>
    <w:rsid w:val="000F3C1A"/>
    <w:rsid w:val="000F4E81"/>
    <w:rsid w:val="0011051D"/>
    <w:rsid w:val="00124E8D"/>
    <w:rsid w:val="00155831"/>
    <w:rsid w:val="00164EF6"/>
    <w:rsid w:val="00167F4A"/>
    <w:rsid w:val="001A1DC8"/>
    <w:rsid w:val="001D1938"/>
    <w:rsid w:val="001E75B0"/>
    <w:rsid w:val="00204D75"/>
    <w:rsid w:val="00210419"/>
    <w:rsid w:val="002158F8"/>
    <w:rsid w:val="00216261"/>
    <w:rsid w:val="00220096"/>
    <w:rsid w:val="0022060A"/>
    <w:rsid w:val="00245D42"/>
    <w:rsid w:val="002560D3"/>
    <w:rsid w:val="002721A2"/>
    <w:rsid w:val="002E1A5C"/>
    <w:rsid w:val="002E54B2"/>
    <w:rsid w:val="002F192E"/>
    <w:rsid w:val="002F4A57"/>
    <w:rsid w:val="00301388"/>
    <w:rsid w:val="00333E60"/>
    <w:rsid w:val="003A52CE"/>
    <w:rsid w:val="003A5A7D"/>
    <w:rsid w:val="003A7690"/>
    <w:rsid w:val="003C5906"/>
    <w:rsid w:val="003E4257"/>
    <w:rsid w:val="003E70F2"/>
    <w:rsid w:val="003E77E0"/>
    <w:rsid w:val="003F71A6"/>
    <w:rsid w:val="00406A4F"/>
    <w:rsid w:val="004105DD"/>
    <w:rsid w:val="004239CE"/>
    <w:rsid w:val="00424CD1"/>
    <w:rsid w:val="00434711"/>
    <w:rsid w:val="00474A47"/>
    <w:rsid w:val="004A0873"/>
    <w:rsid w:val="004A2D71"/>
    <w:rsid w:val="004B6D83"/>
    <w:rsid w:val="004D697A"/>
    <w:rsid w:val="00512C08"/>
    <w:rsid w:val="00513E07"/>
    <w:rsid w:val="00596F55"/>
    <w:rsid w:val="005A0EDE"/>
    <w:rsid w:val="005A485C"/>
    <w:rsid w:val="005C3D83"/>
    <w:rsid w:val="005D661B"/>
    <w:rsid w:val="005E1040"/>
    <w:rsid w:val="005F387B"/>
    <w:rsid w:val="006103C4"/>
    <w:rsid w:val="006114A4"/>
    <w:rsid w:val="00615ACB"/>
    <w:rsid w:val="006260B2"/>
    <w:rsid w:val="00647C2F"/>
    <w:rsid w:val="006833FA"/>
    <w:rsid w:val="00693631"/>
    <w:rsid w:val="006A4CEF"/>
    <w:rsid w:val="006A59C7"/>
    <w:rsid w:val="006A644C"/>
    <w:rsid w:val="006A71F1"/>
    <w:rsid w:val="006B0CF5"/>
    <w:rsid w:val="006E00A8"/>
    <w:rsid w:val="006E185C"/>
    <w:rsid w:val="006F20B8"/>
    <w:rsid w:val="006F248E"/>
    <w:rsid w:val="006F2A85"/>
    <w:rsid w:val="007001BD"/>
    <w:rsid w:val="0071133A"/>
    <w:rsid w:val="00735D7E"/>
    <w:rsid w:val="00753203"/>
    <w:rsid w:val="00764CCB"/>
    <w:rsid w:val="00767104"/>
    <w:rsid w:val="0077469F"/>
    <w:rsid w:val="00775BEE"/>
    <w:rsid w:val="007849A3"/>
    <w:rsid w:val="007861FC"/>
    <w:rsid w:val="007A2AD0"/>
    <w:rsid w:val="007B5F50"/>
    <w:rsid w:val="007D12F8"/>
    <w:rsid w:val="007D5EA6"/>
    <w:rsid w:val="007F1DE5"/>
    <w:rsid w:val="008017A7"/>
    <w:rsid w:val="00834D1B"/>
    <w:rsid w:val="008359BA"/>
    <w:rsid w:val="00863CE5"/>
    <w:rsid w:val="008768B3"/>
    <w:rsid w:val="00881965"/>
    <w:rsid w:val="008874B2"/>
    <w:rsid w:val="008B613E"/>
    <w:rsid w:val="008B6214"/>
    <w:rsid w:val="008B7123"/>
    <w:rsid w:val="008D77E7"/>
    <w:rsid w:val="008F263E"/>
    <w:rsid w:val="008F43F3"/>
    <w:rsid w:val="00911F87"/>
    <w:rsid w:val="00920269"/>
    <w:rsid w:val="00955218"/>
    <w:rsid w:val="00965B99"/>
    <w:rsid w:val="009874F6"/>
    <w:rsid w:val="009969EB"/>
    <w:rsid w:val="009A01E3"/>
    <w:rsid w:val="009B50F7"/>
    <w:rsid w:val="009B5496"/>
    <w:rsid w:val="009E6039"/>
    <w:rsid w:val="009E6F50"/>
    <w:rsid w:val="009F0E3D"/>
    <w:rsid w:val="009F2074"/>
    <w:rsid w:val="00A03C48"/>
    <w:rsid w:val="00A06E95"/>
    <w:rsid w:val="00A1447E"/>
    <w:rsid w:val="00A32DB6"/>
    <w:rsid w:val="00A40472"/>
    <w:rsid w:val="00A46051"/>
    <w:rsid w:val="00A64301"/>
    <w:rsid w:val="00A73398"/>
    <w:rsid w:val="00A75196"/>
    <w:rsid w:val="00A75E0C"/>
    <w:rsid w:val="00A83020"/>
    <w:rsid w:val="00A845F0"/>
    <w:rsid w:val="00A94512"/>
    <w:rsid w:val="00AB71C6"/>
    <w:rsid w:val="00AC7ABE"/>
    <w:rsid w:val="00AD1A96"/>
    <w:rsid w:val="00AD795B"/>
    <w:rsid w:val="00AE3D1F"/>
    <w:rsid w:val="00B00AC3"/>
    <w:rsid w:val="00B062E4"/>
    <w:rsid w:val="00B560AA"/>
    <w:rsid w:val="00B628BA"/>
    <w:rsid w:val="00B817C8"/>
    <w:rsid w:val="00BB6D82"/>
    <w:rsid w:val="00BE0C1A"/>
    <w:rsid w:val="00BE2215"/>
    <w:rsid w:val="00BF6A7A"/>
    <w:rsid w:val="00C05121"/>
    <w:rsid w:val="00C1233A"/>
    <w:rsid w:val="00C32945"/>
    <w:rsid w:val="00C40042"/>
    <w:rsid w:val="00C5145C"/>
    <w:rsid w:val="00C5256D"/>
    <w:rsid w:val="00C53154"/>
    <w:rsid w:val="00C7265A"/>
    <w:rsid w:val="00C7310F"/>
    <w:rsid w:val="00C9519E"/>
    <w:rsid w:val="00C96EEB"/>
    <w:rsid w:val="00CA70DF"/>
    <w:rsid w:val="00CB59FB"/>
    <w:rsid w:val="00CB603F"/>
    <w:rsid w:val="00CB6389"/>
    <w:rsid w:val="00CC0AB1"/>
    <w:rsid w:val="00CC597C"/>
    <w:rsid w:val="00D02475"/>
    <w:rsid w:val="00D13827"/>
    <w:rsid w:val="00D26122"/>
    <w:rsid w:val="00D42FFA"/>
    <w:rsid w:val="00D53FE9"/>
    <w:rsid w:val="00D761D3"/>
    <w:rsid w:val="00D850B9"/>
    <w:rsid w:val="00D91E33"/>
    <w:rsid w:val="00DA2393"/>
    <w:rsid w:val="00DA4BFA"/>
    <w:rsid w:val="00DB77A2"/>
    <w:rsid w:val="00DC0931"/>
    <w:rsid w:val="00DC3D62"/>
    <w:rsid w:val="00DD5548"/>
    <w:rsid w:val="00E00B3E"/>
    <w:rsid w:val="00E01186"/>
    <w:rsid w:val="00E0633D"/>
    <w:rsid w:val="00E16BA9"/>
    <w:rsid w:val="00E17432"/>
    <w:rsid w:val="00E253E8"/>
    <w:rsid w:val="00E470EB"/>
    <w:rsid w:val="00E55E9A"/>
    <w:rsid w:val="00E55FAA"/>
    <w:rsid w:val="00E727A7"/>
    <w:rsid w:val="00E76027"/>
    <w:rsid w:val="00E9315E"/>
    <w:rsid w:val="00EA1BB4"/>
    <w:rsid w:val="00EA392E"/>
    <w:rsid w:val="00EB45FC"/>
    <w:rsid w:val="00EC13D6"/>
    <w:rsid w:val="00EC2980"/>
    <w:rsid w:val="00EE5133"/>
    <w:rsid w:val="00F111C2"/>
    <w:rsid w:val="00F255C2"/>
    <w:rsid w:val="00F620E4"/>
    <w:rsid w:val="00F73A75"/>
    <w:rsid w:val="00F772D4"/>
    <w:rsid w:val="00F84CC4"/>
    <w:rsid w:val="00F96935"/>
    <w:rsid w:val="00FB623C"/>
    <w:rsid w:val="00FC3568"/>
    <w:rsid w:val="00FC7826"/>
    <w:rsid w:val="00FD1874"/>
    <w:rsid w:val="00FD5EA0"/>
    <w:rsid w:val="00FF3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26"/>
      <w:lang w:val="fr-F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pPr>
      <w:keepNext/>
      <w:ind w:left="1080"/>
      <w:outlineLvl w:val="4"/>
    </w:pPr>
    <w:rPr>
      <w:b/>
      <w:bCs/>
      <w:lang w:val="en-GB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1680" w:hanging="1200"/>
    </w:pPr>
    <w:rPr>
      <w:lang w:val="en-GB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paragraph" w:styleId="BodyText">
    <w:name w:val="Body Text"/>
    <w:basedOn w:val="Normal"/>
    <w:semiHidden/>
    <w:pPr>
      <w:spacing w:line="360" w:lineRule="auto"/>
      <w:jc w:val="both"/>
    </w:pPr>
    <w:rPr>
      <w:lang w:val="en-GB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3">
    <w:name w:val="Body Text 3"/>
    <w:basedOn w:val="Normal"/>
    <w:semiHidden/>
    <w:rPr>
      <w:sz w:val="18"/>
    </w:rPr>
  </w:style>
  <w:style w:type="paragraph" w:styleId="ListParagraph">
    <w:name w:val="List Paragraph"/>
    <w:basedOn w:val="Normal"/>
    <w:uiPriority w:val="34"/>
    <w:qFormat/>
    <w:rsid w:val="005D6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08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53203"/>
    <w:rPr>
      <w:b/>
      <w:bCs/>
    </w:rPr>
  </w:style>
  <w:style w:type="paragraph" w:customStyle="1" w:styleId="Default">
    <w:name w:val="Default"/>
    <w:rsid w:val="006A4CEF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26"/>
      <w:lang w:val="fr-F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pPr>
      <w:keepNext/>
      <w:ind w:left="1080"/>
      <w:outlineLvl w:val="4"/>
    </w:pPr>
    <w:rPr>
      <w:b/>
      <w:bCs/>
      <w:lang w:val="en-GB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1680" w:hanging="1200"/>
    </w:pPr>
    <w:rPr>
      <w:lang w:val="en-GB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paragraph" w:styleId="BodyText">
    <w:name w:val="Body Text"/>
    <w:basedOn w:val="Normal"/>
    <w:semiHidden/>
    <w:pPr>
      <w:spacing w:line="360" w:lineRule="auto"/>
      <w:jc w:val="both"/>
    </w:pPr>
    <w:rPr>
      <w:lang w:val="en-GB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3">
    <w:name w:val="Body Text 3"/>
    <w:basedOn w:val="Normal"/>
    <w:semiHidden/>
    <w:rPr>
      <w:sz w:val="18"/>
    </w:rPr>
  </w:style>
  <w:style w:type="paragraph" w:styleId="ListParagraph">
    <w:name w:val="List Paragraph"/>
    <w:basedOn w:val="Normal"/>
    <w:uiPriority w:val="34"/>
    <w:qFormat/>
    <w:rsid w:val="005D6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08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53203"/>
    <w:rPr>
      <w:b/>
      <w:bCs/>
    </w:rPr>
  </w:style>
  <w:style w:type="paragraph" w:customStyle="1" w:styleId="Default">
    <w:name w:val="Default"/>
    <w:rsid w:val="006A4CEF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8908">
          <w:marLeft w:val="0"/>
          <w:marRight w:val="0"/>
          <w:marTop w:val="0"/>
          <w:marBottom w:val="0"/>
          <w:divBdr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divBdr>
          <w:divsChild>
            <w:div w:id="11899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dap.gov.al/legjislacioni/udhezime-manuale/54-udhezim-nr-2-date-27-03-2015" TargetMode="External"/><Relationship Id="rId18" Type="http://schemas.openxmlformats.org/officeDocument/2006/relationships/hyperlink" Target="http://www.avokatipopullit.gov.a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vokatipopullit.gov.al" TargetMode="External"/><Relationship Id="rId17" Type="http://schemas.openxmlformats.org/officeDocument/2006/relationships/hyperlink" Target="http://dap.gov.al/legjislacioni/udhezime-manuale/54-udhezim-nr-2-date-27-03-20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vokatipopullit.gov.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ap.gov.al/legjislacioni/udhezime-manuale/60-jeteshkrimi-standard" TargetMode="External"/><Relationship Id="rId10" Type="http://schemas.openxmlformats.org/officeDocument/2006/relationships/hyperlink" Target="http://www.avokatipopullit.gov.a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p@avokatipopullit.gov.al" TargetMode="External"/><Relationship Id="rId14" Type="http://schemas.openxmlformats.org/officeDocument/2006/relationships/hyperlink" Target="http://www.avokatipopullit.gov.a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nxhaku.AVOKATIPOPULLIT.000\Desktop\mix\Stema-D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26982-F978-487D-94E9-20F344D5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Stema-DL</Template>
  <TotalTime>0</TotalTime>
  <Pages>7</Pages>
  <Words>2466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SHQIPERISE</vt:lpstr>
    </vt:vector>
  </TitlesOfParts>
  <Company>Avokati i Popullit</Company>
  <LinksUpToDate>false</LinksUpToDate>
  <CharactersWithSpaces>17205</CharactersWithSpaces>
  <SharedDoc>false</SharedDoc>
  <HLinks>
    <vt:vector size="12" baseType="variant">
      <vt:variant>
        <vt:i4>7340095</vt:i4>
      </vt:variant>
      <vt:variant>
        <vt:i4>3</vt:i4>
      </vt:variant>
      <vt:variant>
        <vt:i4>0</vt:i4>
      </vt:variant>
      <vt:variant>
        <vt:i4>5</vt:i4>
      </vt:variant>
      <vt:variant>
        <vt:lpwstr>http://www.avokatipopullit.gov.al/</vt:lpwstr>
      </vt:variant>
      <vt:variant>
        <vt:lpwstr/>
      </vt:variant>
      <vt:variant>
        <vt:i4>2883662</vt:i4>
      </vt:variant>
      <vt:variant>
        <vt:i4>0</vt:i4>
      </vt:variant>
      <vt:variant>
        <vt:i4>0</vt:i4>
      </vt:variant>
      <vt:variant>
        <vt:i4>5</vt:i4>
      </vt:variant>
      <vt:variant>
        <vt:lpwstr>mailto:ap@avokatipopullit.gov.al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SHQIPERISE</dc:title>
  <dc:creator>Marjeta Sanxhaku</dc:creator>
  <cp:lastModifiedBy>Marjeta Sanxhaku</cp:lastModifiedBy>
  <cp:revision>2</cp:revision>
  <cp:lastPrinted>2020-08-17T11:48:00Z</cp:lastPrinted>
  <dcterms:created xsi:type="dcterms:W3CDTF">2020-08-18T10:19:00Z</dcterms:created>
  <dcterms:modified xsi:type="dcterms:W3CDTF">2020-08-18T10:19:00Z</dcterms:modified>
</cp:coreProperties>
</file>